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FD2F3" w14:textId="6DC4F0BB" w:rsidR="00731574" w:rsidRPr="00CA767C" w:rsidRDefault="00F43425" w:rsidP="00116D26">
      <w:pPr>
        <w:rPr>
          <w:color w:val="3C9339" w:themeColor="accent3"/>
        </w:rPr>
      </w:pPr>
      <w:bookmarkStart w:id="0" w:name="_GoBack"/>
      <w:bookmarkEnd w:id="0"/>
      <w:r w:rsidRPr="00CA767C">
        <w:rPr>
          <w:noProof/>
          <w:color w:val="3C9339" w:themeColor="accent3"/>
        </w:rPr>
        <mc:AlternateContent>
          <mc:Choice Requires="wps">
            <w:drawing>
              <wp:anchor distT="45720" distB="45720" distL="114300" distR="114300" simplePos="0" relativeHeight="251649025" behindDoc="0" locked="0" layoutInCell="1" allowOverlap="1" wp14:anchorId="06CDE7D0" wp14:editId="1B4F53C4">
                <wp:simplePos x="0" y="0"/>
                <wp:positionH relativeFrom="margin">
                  <wp:posOffset>28575</wp:posOffset>
                </wp:positionH>
                <wp:positionV relativeFrom="page">
                  <wp:posOffset>1260153</wp:posOffset>
                </wp:positionV>
                <wp:extent cx="4398010" cy="695960"/>
                <wp:effectExtent l="0" t="0" r="254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010" cy="695960"/>
                        </a:xfrm>
                        <a:prstGeom prst="rect">
                          <a:avLst/>
                        </a:prstGeom>
                        <a:noFill/>
                        <a:ln w="9525">
                          <a:noFill/>
                          <a:miter lim="800000"/>
                          <a:headEnd/>
                          <a:tailEnd/>
                        </a:ln>
                      </wps:spPr>
                      <wps:txbx>
                        <w:txbxContent>
                          <w:p w14:paraId="710885E0" w14:textId="6D08B7ED" w:rsidR="00F958B8" w:rsidRPr="00F43425" w:rsidRDefault="00F958B8" w:rsidP="00D708A7">
                            <w:pPr>
                              <w:pStyle w:val="VolumeandMonth"/>
                              <w:rPr>
                                <w:color w:val="3C9339" w:themeColor="accent3"/>
                              </w:rPr>
                            </w:pPr>
                            <w:r w:rsidRPr="00F43425">
                              <w:rPr>
                                <w:color w:val="3C9339" w:themeColor="accent3"/>
                              </w:rPr>
                              <w:t xml:space="preserve">VOLUME </w:t>
                            </w:r>
                            <w:r>
                              <w:rPr>
                                <w:color w:val="3C9339" w:themeColor="accent3"/>
                              </w:rPr>
                              <w:t>41</w:t>
                            </w:r>
                            <w:r w:rsidRPr="00F43425">
                              <w:rPr>
                                <w:color w:val="3C9339" w:themeColor="accent3"/>
                              </w:rPr>
                              <w:t xml:space="preserve">   I   </w:t>
                            </w:r>
                            <w:r w:rsidR="0075397E">
                              <w:rPr>
                                <w:color w:val="3C9339" w:themeColor="accent3"/>
                              </w:rPr>
                              <w:t>June</w:t>
                            </w:r>
                            <w:r w:rsidRPr="00F43425">
                              <w:rPr>
                                <w:color w:val="3C9339" w:themeColor="accent3"/>
                              </w:rPr>
                              <w:t xml:space="preserve"> 202</w:t>
                            </w:r>
                            <w:r>
                              <w:rPr>
                                <w:color w:val="3C9339" w:themeColor="accent3"/>
                              </w:rPr>
                              <w:t>3</w:t>
                            </w:r>
                          </w:p>
                        </w:txbxContent>
                      </wps:txbx>
                      <wps:bodyPr rot="0" vert="horz" wrap="square" lIns="0" tIns="182880" rIns="0" bIns="18288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CDE7D0" id="_x0000_t202" coordsize="21600,21600" o:spt="202" path="m,l,21600r21600,l21600,xe">
                <v:stroke joinstyle="miter"/>
                <v:path gradientshapeok="t" o:connecttype="rect"/>
              </v:shapetype>
              <v:shape id="Text Box 2" o:spid="_x0000_s1026" type="#_x0000_t202" style="position:absolute;margin-left:2.25pt;margin-top:99.2pt;width:346.3pt;height:54.8pt;z-index:2516490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" filled="f" stroked="f">
                <v:textbox inset="0,14.4pt,0,14.4pt">
                  <w:txbxContent>
                    <w:p w14:paraId="710885E0" w14:textId="6D08B7ED" w:rsidR="00F958B8" w:rsidRPr="00F43425" w:rsidRDefault="00F958B8" w:rsidP="00D708A7">
                      <w:pPr>
                        <w:pStyle w:val="VolumeandMonth"/>
                        <w:rPr>
                          <w:color w:val="3C9339" w:themeColor="accent3"/>
                        </w:rPr>
                      </w:pPr>
                      <w:r w:rsidRPr="00F43425">
                        <w:rPr>
                          <w:color w:val="3C9339" w:themeColor="accent3"/>
                        </w:rPr>
                        <w:t xml:space="preserve">VOLUME </w:t>
                      </w:r>
                      <w:r>
                        <w:rPr>
                          <w:color w:val="3C9339" w:themeColor="accent3"/>
                        </w:rPr>
                        <w:t>41</w:t>
                      </w:r>
                      <w:r w:rsidRPr="00F43425">
                        <w:rPr>
                          <w:color w:val="3C9339" w:themeColor="accent3"/>
                        </w:rPr>
                        <w:t xml:space="preserve">   I   </w:t>
                      </w:r>
                      <w:r w:rsidR="0075397E">
                        <w:rPr>
                          <w:color w:val="3C9339" w:themeColor="accent3"/>
                        </w:rPr>
                        <w:t>June</w:t>
                      </w:r>
                      <w:r w:rsidRPr="00F43425">
                        <w:rPr>
                          <w:color w:val="3C9339" w:themeColor="accent3"/>
                        </w:rPr>
                        <w:t xml:space="preserve"> 202</w:t>
                      </w:r>
                      <w:r>
                        <w:rPr>
                          <w:color w:val="3C9339" w:themeColor="accent3"/>
                        </w:rPr>
                        <w:t>3</w:t>
                      </w:r>
                    </w:p>
                  </w:txbxContent>
                </v:textbox>
                <w10:wrap type="square" anchorx="margin" anchory="page"/>
              </v:shape>
            </w:pict>
          </mc:Fallback>
        </mc:AlternateContent>
      </w:r>
      <w:r w:rsidR="00863814" w:rsidRPr="00CA767C">
        <w:rPr>
          <w:color w:val="3C9339" w:themeColor="accent3"/>
        </w:rPr>
        <w:br/>
      </w:r>
      <w:r w:rsidR="00863814" w:rsidRPr="00CA767C">
        <w:rPr>
          <w:color w:val="3C9339" w:themeColor="accent3"/>
        </w:rPr>
        <w:br/>
      </w:r>
    </w:p>
    <w:p w14:paraId="1159EA8E" w14:textId="60C7D861" w:rsidR="0029293E" w:rsidRPr="00CA767C" w:rsidRDefault="0029293E" w:rsidP="003E4A80"/>
    <w:p w14:paraId="6D57CD7C" w14:textId="3D987706" w:rsidR="003E4A80" w:rsidRPr="00CA767C" w:rsidRDefault="003E4A80" w:rsidP="003E4A80"/>
    <w:p w14:paraId="159CE047" w14:textId="2D7D7282" w:rsidR="009749EB" w:rsidRPr="00CA767C" w:rsidRDefault="009749EB" w:rsidP="003E4A80"/>
    <w:p w14:paraId="5637FF02" w14:textId="2462B2F1" w:rsidR="009749EB" w:rsidRPr="00CA767C" w:rsidRDefault="002B4C15" w:rsidP="003E4A80">
      <w:r w:rsidRPr="00CA767C">
        <w:rPr>
          <w:rStyle w:val="Heading2Char"/>
          <w:noProof/>
        </w:rPr>
        <mc:AlternateContent>
          <mc:Choice Requires="wps">
            <w:drawing>
              <wp:anchor distT="45720" distB="45720" distL="114300" distR="114300" simplePos="0" relativeHeight="251649024" behindDoc="0" locked="0" layoutInCell="1" allowOverlap="1" wp14:anchorId="728F4BF3" wp14:editId="2AAF1F45">
                <wp:simplePos x="0" y="0"/>
                <wp:positionH relativeFrom="margin">
                  <wp:posOffset>4389755</wp:posOffset>
                </wp:positionH>
                <wp:positionV relativeFrom="paragraph">
                  <wp:posOffset>197485</wp:posOffset>
                </wp:positionV>
                <wp:extent cx="2616200" cy="5943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943600"/>
                        </a:xfrm>
                        <a:prstGeom prst="rect">
                          <a:avLst/>
                        </a:prstGeom>
                        <a:noFill/>
                        <a:ln w="31750">
                          <a:noFill/>
                          <a:miter lim="800000"/>
                          <a:headEnd/>
                          <a:tailEnd/>
                        </a:ln>
                      </wps:spPr>
                      <wps:txbx>
                        <w:txbxContent>
                          <w:p w14:paraId="6E68B1AD" w14:textId="0EBA3DFD" w:rsidR="00F958B8" w:rsidRDefault="00F958B8" w:rsidP="002310A0">
                            <w:pPr>
                              <w:pStyle w:val="Subheading"/>
                            </w:pPr>
                            <w:r w:rsidRPr="002310A0">
                              <w:t xml:space="preserve">In this edition </w:t>
                            </w:r>
                          </w:p>
                          <w:p w14:paraId="19E8B9CD" w14:textId="198C637F" w:rsidR="00F958B8" w:rsidRDefault="00F958B8" w:rsidP="002310A0">
                            <w:pPr>
                              <w:pStyle w:val="Subheading"/>
                            </w:pPr>
                          </w:p>
                          <w:p w14:paraId="0B6D1A46" w14:textId="77777777" w:rsidR="00F958B8" w:rsidRPr="00491467" w:rsidRDefault="00F958B8" w:rsidP="005B5C72">
                            <w:pPr>
                              <w:pStyle w:val="Default"/>
                              <w:spacing w:after="160"/>
                              <w:rPr>
                                <w:sz w:val="19"/>
                                <w:szCs w:val="19"/>
                              </w:rPr>
                            </w:pPr>
                            <w:r w:rsidRPr="00491467">
                              <w:rPr>
                                <w:sz w:val="19"/>
                                <w:szCs w:val="19"/>
                              </w:rPr>
                              <w:t>A messa</w:t>
                            </w:r>
                            <w:r>
                              <w:rPr>
                                <w:sz w:val="19"/>
                                <w:szCs w:val="19"/>
                              </w:rPr>
                              <w:t>g</w:t>
                            </w:r>
                            <w:r w:rsidRPr="00491467">
                              <w:rPr>
                                <w:sz w:val="19"/>
                                <w:szCs w:val="19"/>
                              </w:rPr>
                              <w:t xml:space="preserve">e from Michelle McDonald       </w:t>
                            </w:r>
                            <w:r>
                              <w:rPr>
                                <w:sz w:val="19"/>
                                <w:szCs w:val="19"/>
                              </w:rPr>
                              <w:t xml:space="preserve">   </w:t>
                            </w:r>
                            <w:r w:rsidRPr="00491467">
                              <w:rPr>
                                <w:sz w:val="19"/>
                                <w:szCs w:val="19"/>
                              </w:rPr>
                              <w:t xml:space="preserve">1                                           </w:t>
                            </w:r>
                          </w:p>
                          <w:p w14:paraId="50607B64" w14:textId="7B526BE8" w:rsidR="00F958B8" w:rsidRPr="00491467" w:rsidRDefault="00F958B8" w:rsidP="005B5C72">
                            <w:pPr>
                              <w:pStyle w:val="Default"/>
                              <w:spacing w:after="160"/>
                              <w:rPr>
                                <w:sz w:val="19"/>
                                <w:szCs w:val="19"/>
                              </w:rPr>
                            </w:pPr>
                            <w:r w:rsidRPr="00491467">
                              <w:rPr>
                                <w:sz w:val="19"/>
                                <w:szCs w:val="19"/>
                              </w:rPr>
                              <w:t xml:space="preserve">Welcome to Open Place                          </w:t>
                            </w:r>
                            <w:r>
                              <w:rPr>
                                <w:sz w:val="19"/>
                                <w:szCs w:val="19"/>
                              </w:rPr>
                              <w:t xml:space="preserve">   </w:t>
                            </w:r>
                            <w:r w:rsidRPr="00491467">
                              <w:rPr>
                                <w:sz w:val="19"/>
                                <w:szCs w:val="19"/>
                              </w:rPr>
                              <w:t xml:space="preserve">3 </w:t>
                            </w:r>
                          </w:p>
                          <w:p w14:paraId="5C6E665F" w14:textId="1A20A7C6" w:rsidR="00F958B8" w:rsidRDefault="00F958B8" w:rsidP="005B5C72">
                            <w:pPr>
                              <w:pStyle w:val="Default"/>
                              <w:spacing w:after="160"/>
                              <w:rPr>
                                <w:sz w:val="19"/>
                                <w:szCs w:val="19"/>
                              </w:rPr>
                            </w:pPr>
                            <w:r>
                              <w:rPr>
                                <w:sz w:val="19"/>
                                <w:szCs w:val="19"/>
                              </w:rPr>
                              <w:t>Anniversary Forced Adoption</w:t>
                            </w:r>
                            <w:r w:rsidRPr="00491467">
                              <w:rPr>
                                <w:sz w:val="19"/>
                                <w:szCs w:val="19"/>
                              </w:rPr>
                              <w:t xml:space="preserve"> </w:t>
                            </w:r>
                            <w:r>
                              <w:rPr>
                                <w:sz w:val="19"/>
                                <w:szCs w:val="19"/>
                              </w:rPr>
                              <w:t>Apology        4</w:t>
                            </w:r>
                            <w:r w:rsidRPr="00491467">
                              <w:rPr>
                                <w:sz w:val="19"/>
                                <w:szCs w:val="19"/>
                              </w:rPr>
                              <w:t xml:space="preserve">                      </w:t>
                            </w:r>
                            <w:r>
                              <w:rPr>
                                <w:sz w:val="19"/>
                                <w:szCs w:val="19"/>
                              </w:rPr>
                              <w:t xml:space="preserve">  </w:t>
                            </w:r>
                          </w:p>
                          <w:p w14:paraId="4F35D3AA" w14:textId="080F6D6F" w:rsidR="00F958B8" w:rsidRPr="00491467" w:rsidRDefault="00F958B8" w:rsidP="005B5C72">
                            <w:pPr>
                              <w:pStyle w:val="Default"/>
                              <w:spacing w:after="160"/>
                              <w:rPr>
                                <w:sz w:val="19"/>
                                <w:szCs w:val="19"/>
                              </w:rPr>
                            </w:pPr>
                            <w:r w:rsidRPr="00491467">
                              <w:rPr>
                                <w:sz w:val="19"/>
                                <w:szCs w:val="19"/>
                              </w:rPr>
                              <w:t>M</w:t>
                            </w:r>
                            <w:r>
                              <w:rPr>
                                <w:sz w:val="19"/>
                                <w:szCs w:val="19"/>
                              </w:rPr>
                              <w:t xml:space="preserve">others who lost their children to </w:t>
                            </w:r>
                            <w:r>
                              <w:rPr>
                                <w:sz w:val="19"/>
                                <w:szCs w:val="19"/>
                              </w:rPr>
                              <w:br/>
                              <w:t>adoption fund</w:t>
                            </w:r>
                            <w:r w:rsidRPr="00491467">
                              <w:rPr>
                                <w:sz w:val="19"/>
                                <w:szCs w:val="19"/>
                              </w:rPr>
                              <w:t xml:space="preserve"> </w:t>
                            </w:r>
                            <w:r>
                              <w:rPr>
                                <w:sz w:val="19"/>
                                <w:szCs w:val="19"/>
                              </w:rPr>
                              <w:tab/>
                            </w:r>
                            <w:r>
                              <w:rPr>
                                <w:sz w:val="19"/>
                                <w:szCs w:val="19"/>
                              </w:rPr>
                              <w:tab/>
                              <w:t xml:space="preserve">                           </w:t>
                            </w:r>
                            <w:r w:rsidRPr="00491467">
                              <w:rPr>
                                <w:sz w:val="19"/>
                                <w:szCs w:val="19"/>
                              </w:rPr>
                              <w:t xml:space="preserve">5 </w:t>
                            </w:r>
                          </w:p>
                          <w:p w14:paraId="5F06041C" w14:textId="4B0CC379" w:rsidR="00F958B8" w:rsidRPr="00491467" w:rsidRDefault="00F958B8" w:rsidP="005B5C72">
                            <w:pPr>
                              <w:pStyle w:val="Default"/>
                              <w:spacing w:after="160"/>
                              <w:rPr>
                                <w:sz w:val="19"/>
                                <w:szCs w:val="19"/>
                              </w:rPr>
                            </w:pPr>
                            <w:r>
                              <w:rPr>
                                <w:sz w:val="19"/>
                                <w:szCs w:val="19"/>
                              </w:rPr>
                              <w:t>Centre for Women’s Economic Safety        5</w:t>
                            </w:r>
                            <w:r w:rsidRPr="00491467">
                              <w:rPr>
                                <w:sz w:val="19"/>
                                <w:szCs w:val="19"/>
                              </w:rPr>
                              <w:t xml:space="preserve"> </w:t>
                            </w:r>
                            <w:r>
                              <w:rPr>
                                <w:sz w:val="19"/>
                                <w:szCs w:val="19"/>
                              </w:rPr>
                              <w:t xml:space="preserve">                 </w:t>
                            </w:r>
                            <w:r w:rsidRPr="00491467">
                              <w:rPr>
                                <w:sz w:val="19"/>
                                <w:szCs w:val="19"/>
                              </w:rPr>
                              <w:t xml:space="preserve">                           </w:t>
                            </w:r>
                            <w:r>
                              <w:rPr>
                                <w:sz w:val="19"/>
                                <w:szCs w:val="19"/>
                              </w:rPr>
                              <w:t xml:space="preserve">    </w:t>
                            </w:r>
                          </w:p>
                          <w:p w14:paraId="04D8A0D5" w14:textId="6D4F61BF" w:rsidR="00F958B8" w:rsidRPr="00491467" w:rsidRDefault="00F958B8" w:rsidP="005B5C72">
                            <w:pPr>
                              <w:pStyle w:val="Default"/>
                              <w:spacing w:after="160"/>
                              <w:rPr>
                                <w:sz w:val="19"/>
                                <w:szCs w:val="19"/>
                              </w:rPr>
                            </w:pPr>
                            <w:r>
                              <w:rPr>
                                <w:sz w:val="19"/>
                                <w:szCs w:val="19"/>
                              </w:rPr>
                              <w:t>Older Persons Advocacy Network              6</w:t>
                            </w:r>
                            <w:r w:rsidRPr="00491467">
                              <w:rPr>
                                <w:sz w:val="19"/>
                                <w:szCs w:val="19"/>
                              </w:rPr>
                              <w:t xml:space="preserve">                                                </w:t>
                            </w:r>
                            <w:r>
                              <w:rPr>
                                <w:sz w:val="19"/>
                                <w:szCs w:val="19"/>
                              </w:rPr>
                              <w:t xml:space="preserve">    </w:t>
                            </w:r>
                          </w:p>
                          <w:p w14:paraId="059ECC1F" w14:textId="1BB1A5E0" w:rsidR="00F958B8" w:rsidRPr="00491467" w:rsidRDefault="00F958B8" w:rsidP="005B5C72">
                            <w:pPr>
                              <w:pStyle w:val="Default"/>
                              <w:spacing w:after="160"/>
                              <w:rPr>
                                <w:sz w:val="19"/>
                                <w:szCs w:val="19"/>
                              </w:rPr>
                            </w:pPr>
                            <w:r>
                              <w:rPr>
                                <w:sz w:val="19"/>
                                <w:szCs w:val="19"/>
                              </w:rPr>
                              <w:t xml:space="preserve">Energy relief bonus              </w:t>
                            </w:r>
                            <w:r w:rsidRPr="00491467">
                              <w:rPr>
                                <w:sz w:val="19"/>
                                <w:szCs w:val="19"/>
                              </w:rPr>
                              <w:t xml:space="preserve">                   </w:t>
                            </w:r>
                            <w:r>
                              <w:rPr>
                                <w:sz w:val="19"/>
                                <w:szCs w:val="19"/>
                              </w:rPr>
                              <w:t xml:space="preserve">    7</w:t>
                            </w:r>
                          </w:p>
                          <w:p w14:paraId="5648E6C2" w14:textId="52E5F757" w:rsidR="00F958B8" w:rsidRDefault="00F958B8" w:rsidP="005B5C72">
                            <w:pPr>
                              <w:pStyle w:val="Default"/>
                              <w:spacing w:after="160"/>
                              <w:rPr>
                                <w:sz w:val="19"/>
                                <w:szCs w:val="19"/>
                              </w:rPr>
                            </w:pPr>
                            <w:r w:rsidRPr="00491467">
                              <w:rPr>
                                <w:sz w:val="19"/>
                                <w:szCs w:val="19"/>
                              </w:rPr>
                              <w:t>F</w:t>
                            </w:r>
                            <w:r>
                              <w:rPr>
                                <w:sz w:val="19"/>
                                <w:szCs w:val="19"/>
                              </w:rPr>
                              <w:t xml:space="preserve">ormer Residents’ Reunions                      8 </w:t>
                            </w:r>
                            <w:r w:rsidRPr="00491467">
                              <w:rPr>
                                <w:sz w:val="19"/>
                                <w:szCs w:val="19"/>
                              </w:rPr>
                              <w:t xml:space="preserve">                                        </w:t>
                            </w:r>
                            <w:r>
                              <w:rPr>
                                <w:sz w:val="19"/>
                                <w:szCs w:val="19"/>
                              </w:rPr>
                              <w:t xml:space="preserve">    </w:t>
                            </w:r>
                          </w:p>
                          <w:p w14:paraId="5D744C78" w14:textId="5B4EB166" w:rsidR="00F958B8" w:rsidRPr="00491467" w:rsidRDefault="00F958B8" w:rsidP="005B5C72">
                            <w:pPr>
                              <w:pStyle w:val="Default"/>
                              <w:spacing w:after="160"/>
                              <w:rPr>
                                <w:sz w:val="19"/>
                                <w:szCs w:val="19"/>
                              </w:rPr>
                            </w:pPr>
                            <w:r>
                              <w:rPr>
                                <w:sz w:val="19"/>
                                <w:szCs w:val="19"/>
                              </w:rPr>
                              <w:t>Uniting Heritage Service updates               9</w:t>
                            </w:r>
                            <w:r w:rsidRPr="00491467">
                              <w:rPr>
                                <w:sz w:val="19"/>
                                <w:szCs w:val="19"/>
                              </w:rPr>
                              <w:t xml:space="preserve">                </w:t>
                            </w:r>
                            <w:r>
                              <w:rPr>
                                <w:sz w:val="19"/>
                                <w:szCs w:val="19"/>
                              </w:rPr>
                              <w:t xml:space="preserve">   </w:t>
                            </w:r>
                            <w:r w:rsidRPr="00491467">
                              <w:rPr>
                                <w:sz w:val="19"/>
                                <w:szCs w:val="19"/>
                              </w:rPr>
                              <w:t xml:space="preserve"> </w:t>
                            </w:r>
                          </w:p>
                          <w:p w14:paraId="51A681C4" w14:textId="3CE0A747" w:rsidR="00F958B8" w:rsidRPr="00491467" w:rsidRDefault="00F958B8" w:rsidP="005B5C72">
                            <w:pPr>
                              <w:pStyle w:val="Default"/>
                              <w:spacing w:after="160"/>
                              <w:rPr>
                                <w:sz w:val="19"/>
                                <w:szCs w:val="19"/>
                              </w:rPr>
                            </w:pPr>
                            <w:r>
                              <w:rPr>
                                <w:sz w:val="19"/>
                                <w:szCs w:val="19"/>
                              </w:rPr>
                              <w:t>Counselling and Redress update              10</w:t>
                            </w:r>
                            <w:r w:rsidRPr="00491467">
                              <w:rPr>
                                <w:sz w:val="19"/>
                                <w:szCs w:val="19"/>
                              </w:rPr>
                              <w:t xml:space="preserve">                              </w:t>
                            </w:r>
                            <w:r>
                              <w:rPr>
                                <w:sz w:val="19"/>
                                <w:szCs w:val="19"/>
                              </w:rPr>
                              <w:t xml:space="preserve">  </w:t>
                            </w:r>
                          </w:p>
                          <w:p w14:paraId="7B0B44C8" w14:textId="77777777" w:rsidR="00503860" w:rsidRDefault="00F958B8" w:rsidP="005B5C72">
                            <w:pPr>
                              <w:pStyle w:val="Default"/>
                              <w:spacing w:after="160"/>
                              <w:rPr>
                                <w:sz w:val="19"/>
                                <w:szCs w:val="19"/>
                              </w:rPr>
                            </w:pPr>
                            <w:r w:rsidRPr="00491467">
                              <w:rPr>
                                <w:sz w:val="19"/>
                                <w:szCs w:val="19"/>
                              </w:rPr>
                              <w:t xml:space="preserve">Records </w:t>
                            </w:r>
                            <w:r>
                              <w:rPr>
                                <w:sz w:val="19"/>
                                <w:szCs w:val="19"/>
                              </w:rPr>
                              <w:t>t</w:t>
                            </w:r>
                            <w:r w:rsidRPr="00491467">
                              <w:rPr>
                                <w:sz w:val="19"/>
                                <w:szCs w:val="19"/>
                              </w:rPr>
                              <w:t xml:space="preserve">eam update                          </w:t>
                            </w:r>
                            <w:r>
                              <w:rPr>
                                <w:sz w:val="19"/>
                                <w:szCs w:val="19"/>
                              </w:rPr>
                              <w:t xml:space="preserve">  </w:t>
                            </w:r>
                            <w:r w:rsidRPr="00491467">
                              <w:rPr>
                                <w:sz w:val="19"/>
                                <w:szCs w:val="19"/>
                              </w:rPr>
                              <w:t xml:space="preserve"> </w:t>
                            </w:r>
                            <w:r>
                              <w:rPr>
                                <w:sz w:val="19"/>
                                <w:szCs w:val="19"/>
                              </w:rPr>
                              <w:t xml:space="preserve">   </w:t>
                            </w:r>
                            <w:r w:rsidRPr="00491467">
                              <w:rPr>
                                <w:sz w:val="19"/>
                                <w:szCs w:val="19"/>
                              </w:rPr>
                              <w:t>1</w:t>
                            </w:r>
                            <w:r>
                              <w:rPr>
                                <w:sz w:val="19"/>
                                <w:szCs w:val="19"/>
                              </w:rPr>
                              <w:t>2</w:t>
                            </w:r>
                          </w:p>
                          <w:p w14:paraId="0809BC32" w14:textId="5EF631E6" w:rsidR="00F958B8" w:rsidRPr="00491467" w:rsidRDefault="00503860" w:rsidP="005B5C72">
                            <w:pPr>
                              <w:pStyle w:val="Default"/>
                              <w:spacing w:after="160"/>
                              <w:rPr>
                                <w:sz w:val="19"/>
                                <w:szCs w:val="19"/>
                              </w:rPr>
                            </w:pPr>
                            <w:r>
                              <w:rPr>
                                <w:sz w:val="19"/>
                                <w:szCs w:val="19"/>
                              </w:rPr>
                              <w:t>D</w:t>
                            </w:r>
                            <w:r w:rsidR="00F958B8">
                              <w:rPr>
                                <w:sz w:val="19"/>
                                <w:szCs w:val="19"/>
                              </w:rPr>
                              <w:t xml:space="preserve">rop-in centre  </w:t>
                            </w:r>
                            <w:r w:rsidR="00F958B8" w:rsidRPr="00491467">
                              <w:rPr>
                                <w:sz w:val="19"/>
                                <w:szCs w:val="19"/>
                              </w:rPr>
                              <w:t xml:space="preserve">       </w:t>
                            </w:r>
                            <w:r>
                              <w:rPr>
                                <w:sz w:val="19"/>
                                <w:szCs w:val="19"/>
                              </w:rPr>
                              <w:t xml:space="preserve">                               </w:t>
                            </w:r>
                            <w:r w:rsidR="00F958B8" w:rsidRPr="00491467">
                              <w:rPr>
                                <w:sz w:val="19"/>
                                <w:szCs w:val="19"/>
                              </w:rPr>
                              <w:t xml:space="preserve">  </w:t>
                            </w:r>
                            <w:r w:rsidR="00F958B8">
                              <w:rPr>
                                <w:sz w:val="19"/>
                                <w:szCs w:val="19"/>
                              </w:rPr>
                              <w:t xml:space="preserve"> </w:t>
                            </w:r>
                            <w:r w:rsidR="00F958B8" w:rsidRPr="00491467">
                              <w:rPr>
                                <w:sz w:val="19"/>
                                <w:szCs w:val="19"/>
                              </w:rPr>
                              <w:t>1</w:t>
                            </w:r>
                            <w:r w:rsidR="00F958B8">
                              <w:rPr>
                                <w:sz w:val="19"/>
                                <w:szCs w:val="19"/>
                              </w:rPr>
                              <w:t>2</w:t>
                            </w:r>
                          </w:p>
                          <w:p w14:paraId="369FA8E6" w14:textId="7756C34D" w:rsidR="00F958B8" w:rsidRPr="00491467" w:rsidRDefault="00F958B8" w:rsidP="005B5C72">
                            <w:pPr>
                              <w:pStyle w:val="Default"/>
                              <w:spacing w:after="160"/>
                              <w:rPr>
                                <w:sz w:val="19"/>
                                <w:szCs w:val="19"/>
                              </w:rPr>
                            </w:pPr>
                            <w:r w:rsidRPr="00491467">
                              <w:rPr>
                                <w:sz w:val="19"/>
                                <w:szCs w:val="19"/>
                              </w:rPr>
                              <w:t xml:space="preserve">Social </w:t>
                            </w:r>
                            <w:r>
                              <w:rPr>
                                <w:sz w:val="19"/>
                                <w:szCs w:val="19"/>
                              </w:rPr>
                              <w:t>s</w:t>
                            </w:r>
                            <w:r w:rsidRPr="00491467">
                              <w:rPr>
                                <w:sz w:val="19"/>
                                <w:szCs w:val="19"/>
                              </w:rPr>
                              <w:t xml:space="preserve">upport </w:t>
                            </w:r>
                            <w:r>
                              <w:rPr>
                                <w:sz w:val="19"/>
                                <w:szCs w:val="19"/>
                              </w:rPr>
                              <w:t>g</w:t>
                            </w:r>
                            <w:r w:rsidRPr="00491467">
                              <w:rPr>
                                <w:sz w:val="19"/>
                                <w:szCs w:val="19"/>
                              </w:rPr>
                              <w:t xml:space="preserve">roup updates             </w:t>
                            </w:r>
                            <w:r>
                              <w:rPr>
                                <w:sz w:val="19"/>
                                <w:szCs w:val="19"/>
                              </w:rPr>
                              <w:t xml:space="preserve">    </w:t>
                            </w:r>
                            <w:r w:rsidRPr="00491467">
                              <w:rPr>
                                <w:sz w:val="19"/>
                                <w:szCs w:val="19"/>
                              </w:rPr>
                              <w:t xml:space="preserve"> </w:t>
                            </w:r>
                            <w:r>
                              <w:rPr>
                                <w:sz w:val="19"/>
                                <w:szCs w:val="19"/>
                              </w:rPr>
                              <w:t xml:space="preserve"> </w:t>
                            </w:r>
                            <w:r w:rsidRPr="00491467">
                              <w:rPr>
                                <w:sz w:val="19"/>
                                <w:szCs w:val="19"/>
                              </w:rPr>
                              <w:t>1</w:t>
                            </w:r>
                            <w:r>
                              <w:rPr>
                                <w:sz w:val="19"/>
                                <w:szCs w:val="19"/>
                              </w:rPr>
                              <w:t>3</w:t>
                            </w:r>
                          </w:p>
                          <w:p w14:paraId="261F5679" w14:textId="77B9259D" w:rsidR="00F958B8" w:rsidRPr="00491467" w:rsidRDefault="00F958B8" w:rsidP="005B5C72">
                            <w:pPr>
                              <w:pStyle w:val="Default"/>
                              <w:spacing w:after="160"/>
                              <w:rPr>
                                <w:sz w:val="19"/>
                                <w:szCs w:val="19"/>
                              </w:rPr>
                            </w:pPr>
                            <w:r>
                              <w:rPr>
                                <w:sz w:val="19"/>
                                <w:szCs w:val="19"/>
                              </w:rPr>
                              <w:t>Butterscotch pudding r</w:t>
                            </w:r>
                            <w:r w:rsidRPr="00491467">
                              <w:rPr>
                                <w:sz w:val="19"/>
                                <w:szCs w:val="19"/>
                              </w:rPr>
                              <w:t>ecipe</w:t>
                            </w:r>
                            <w:r>
                              <w:rPr>
                                <w:sz w:val="19"/>
                                <w:szCs w:val="19"/>
                              </w:rPr>
                              <w:t xml:space="preserve">   </w:t>
                            </w:r>
                            <w:r w:rsidRPr="00491467">
                              <w:rPr>
                                <w:sz w:val="19"/>
                                <w:szCs w:val="19"/>
                              </w:rPr>
                              <w:t xml:space="preserve">              </w:t>
                            </w:r>
                            <w:r>
                              <w:rPr>
                                <w:sz w:val="19"/>
                                <w:szCs w:val="19"/>
                              </w:rPr>
                              <w:t xml:space="preserve">    </w:t>
                            </w:r>
                            <w:r w:rsidRPr="00491467">
                              <w:rPr>
                                <w:sz w:val="19"/>
                                <w:szCs w:val="19"/>
                              </w:rPr>
                              <w:t>2</w:t>
                            </w:r>
                            <w:r>
                              <w:rPr>
                                <w:sz w:val="19"/>
                                <w:szCs w:val="19"/>
                              </w:rPr>
                              <w:t>1</w:t>
                            </w:r>
                          </w:p>
                          <w:p w14:paraId="1B452E69" w14:textId="14E4E1C3" w:rsidR="00F958B8" w:rsidRPr="00527257" w:rsidRDefault="00F958B8" w:rsidP="005B5C72">
                            <w:pPr>
                              <w:pStyle w:val="Default"/>
                              <w:spacing w:after="160"/>
                              <w:rPr>
                                <w:sz w:val="19"/>
                                <w:szCs w:val="19"/>
                              </w:rPr>
                            </w:pPr>
                            <w:r w:rsidRPr="00491467">
                              <w:rPr>
                                <w:sz w:val="19"/>
                                <w:szCs w:val="19"/>
                              </w:rPr>
                              <w:t xml:space="preserve">Contact </w:t>
                            </w:r>
                            <w:r>
                              <w:rPr>
                                <w:sz w:val="19"/>
                                <w:szCs w:val="19"/>
                              </w:rPr>
                              <w:t>u</w:t>
                            </w:r>
                            <w:r w:rsidRPr="00491467">
                              <w:rPr>
                                <w:sz w:val="19"/>
                                <w:szCs w:val="19"/>
                              </w:rPr>
                              <w:t xml:space="preserve">s                                         </w:t>
                            </w:r>
                            <w:r>
                              <w:rPr>
                                <w:sz w:val="19"/>
                                <w:szCs w:val="19"/>
                              </w:rPr>
                              <w:t xml:space="preserve">        </w:t>
                            </w:r>
                            <w:r w:rsidRPr="00491467">
                              <w:rPr>
                                <w:sz w:val="19"/>
                                <w:szCs w:val="19"/>
                              </w:rPr>
                              <w:t>2</w:t>
                            </w:r>
                            <w:r>
                              <w:rPr>
                                <w:sz w:val="19"/>
                                <w:szCs w:val="19"/>
                              </w:rPr>
                              <w:t>2</w:t>
                            </w:r>
                          </w:p>
                          <w:p w14:paraId="39D1CDD0" w14:textId="77777777" w:rsidR="00F958B8" w:rsidRPr="002310A0" w:rsidRDefault="00F958B8" w:rsidP="002310A0">
                            <w:pPr>
                              <w:pStyle w:val="Subheading"/>
                            </w:pPr>
                          </w:p>
                          <w:p w14:paraId="6ED4A78A" w14:textId="5E6A460F" w:rsidR="00F958B8" w:rsidRPr="002310A0" w:rsidRDefault="00F958B8" w:rsidP="00527257">
                            <w:pPr>
                              <w:pStyle w:val="Default"/>
                              <w:spacing w:after="160"/>
                              <w:rPr>
                                <w:color w:val="auto"/>
                                <w:sz w:val="19"/>
                                <w:szCs w:val="19"/>
                              </w:rPr>
                            </w:pPr>
                          </w:p>
                        </w:txbxContent>
                      </wps:txbx>
                      <wps:bodyPr rot="0" vert="horz" wrap="square" lIns="108000" tIns="109728" rIns="109728" bIns="109728" anchor="t" anchorCtr="0">
                        <a:noAutofit/>
                      </wps:bodyPr>
                    </wps:wsp>
                  </a:graphicData>
                </a:graphic>
                <wp14:sizeRelH relativeFrom="margin">
                  <wp14:pctWidth>0</wp14:pctWidth>
                </wp14:sizeRelH>
                <wp14:sizeRelV relativeFrom="margin">
                  <wp14:pctHeight>0</wp14:pctHeight>
                </wp14:sizeRelV>
              </wp:anchor>
            </w:drawing>
          </mc:Choice>
          <mc:Fallback>
            <w:pict>
              <v:shape w14:anchorId="728F4BF3" id="_x0000_s1027" type="#_x0000_t202" style="position:absolute;margin-left:345.65pt;margin-top:15.55pt;width:206pt;height:468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" filled="f" stroked="f" strokeweight="2.5pt">
                <v:textbox inset="3mm,8.64pt,8.64pt,8.64pt">
                  <w:txbxContent>
                    <w:p w14:paraId="6E68B1AD" w14:textId="0EBA3DFD" w:rsidR="00F958B8" w:rsidRDefault="00F958B8" w:rsidP="002310A0">
                      <w:pPr>
                        <w:pStyle w:val="Subheading"/>
                      </w:pPr>
                      <w:r w:rsidRPr="002310A0">
                        <w:t xml:space="preserve">In this edition </w:t>
                      </w:r>
                    </w:p>
                    <w:p w14:paraId="19E8B9CD" w14:textId="198C637F" w:rsidR="00F958B8" w:rsidRDefault="00F958B8" w:rsidP="002310A0">
                      <w:pPr>
                        <w:pStyle w:val="Subheading"/>
                      </w:pPr>
                    </w:p>
                    <w:p w14:paraId="0B6D1A46" w14:textId="77777777" w:rsidR="00F958B8" w:rsidRPr="00491467" w:rsidRDefault="00F958B8" w:rsidP="005B5C72">
                      <w:pPr>
                        <w:pStyle w:val="Default"/>
                        <w:spacing w:after="160"/>
                        <w:rPr>
                          <w:sz w:val="19"/>
                          <w:szCs w:val="19"/>
                        </w:rPr>
                      </w:pPr>
                      <w:r w:rsidRPr="00491467">
                        <w:rPr>
                          <w:sz w:val="19"/>
                          <w:szCs w:val="19"/>
                        </w:rPr>
                        <w:t>A messa</w:t>
                      </w:r>
                      <w:r>
                        <w:rPr>
                          <w:sz w:val="19"/>
                          <w:szCs w:val="19"/>
                        </w:rPr>
                        <w:t>g</w:t>
                      </w:r>
                      <w:r w:rsidRPr="00491467">
                        <w:rPr>
                          <w:sz w:val="19"/>
                          <w:szCs w:val="19"/>
                        </w:rPr>
                        <w:t xml:space="preserve">e from Michelle McDonald       </w:t>
                      </w:r>
                      <w:r>
                        <w:rPr>
                          <w:sz w:val="19"/>
                          <w:szCs w:val="19"/>
                        </w:rPr>
                        <w:t xml:space="preserve">   </w:t>
                      </w:r>
                      <w:r w:rsidRPr="00491467">
                        <w:rPr>
                          <w:sz w:val="19"/>
                          <w:szCs w:val="19"/>
                        </w:rPr>
                        <w:t xml:space="preserve">1                                           </w:t>
                      </w:r>
                    </w:p>
                    <w:p w14:paraId="50607B64" w14:textId="7B526BE8" w:rsidR="00F958B8" w:rsidRPr="00491467" w:rsidRDefault="00F958B8" w:rsidP="005B5C72">
                      <w:pPr>
                        <w:pStyle w:val="Default"/>
                        <w:spacing w:after="160"/>
                        <w:rPr>
                          <w:sz w:val="19"/>
                          <w:szCs w:val="19"/>
                        </w:rPr>
                      </w:pPr>
                      <w:r w:rsidRPr="00491467">
                        <w:rPr>
                          <w:sz w:val="19"/>
                          <w:szCs w:val="19"/>
                        </w:rPr>
                        <w:t xml:space="preserve">Welcome to Open Place                          </w:t>
                      </w:r>
                      <w:r>
                        <w:rPr>
                          <w:sz w:val="19"/>
                          <w:szCs w:val="19"/>
                        </w:rPr>
                        <w:t xml:space="preserve">   </w:t>
                      </w:r>
                      <w:r w:rsidRPr="00491467">
                        <w:rPr>
                          <w:sz w:val="19"/>
                          <w:szCs w:val="19"/>
                        </w:rPr>
                        <w:t xml:space="preserve">3 </w:t>
                      </w:r>
                    </w:p>
                    <w:p w14:paraId="5C6E665F" w14:textId="1A20A7C6" w:rsidR="00F958B8" w:rsidRDefault="00F958B8" w:rsidP="005B5C72">
                      <w:pPr>
                        <w:pStyle w:val="Default"/>
                        <w:spacing w:after="160"/>
                        <w:rPr>
                          <w:sz w:val="19"/>
                          <w:szCs w:val="19"/>
                        </w:rPr>
                      </w:pPr>
                      <w:r>
                        <w:rPr>
                          <w:sz w:val="19"/>
                          <w:szCs w:val="19"/>
                        </w:rPr>
                        <w:t>Anniversary Forced Adoption</w:t>
                      </w:r>
                      <w:r w:rsidRPr="00491467">
                        <w:rPr>
                          <w:sz w:val="19"/>
                          <w:szCs w:val="19"/>
                        </w:rPr>
                        <w:t xml:space="preserve"> </w:t>
                      </w:r>
                      <w:r>
                        <w:rPr>
                          <w:sz w:val="19"/>
                          <w:szCs w:val="19"/>
                        </w:rPr>
                        <w:t>Apology        4</w:t>
                      </w:r>
                      <w:r w:rsidRPr="00491467">
                        <w:rPr>
                          <w:sz w:val="19"/>
                          <w:szCs w:val="19"/>
                        </w:rPr>
                        <w:t xml:space="preserve">                      </w:t>
                      </w:r>
                      <w:r>
                        <w:rPr>
                          <w:sz w:val="19"/>
                          <w:szCs w:val="19"/>
                        </w:rPr>
                        <w:t xml:space="preserve">  </w:t>
                      </w:r>
                    </w:p>
                    <w:p w14:paraId="4F35D3AA" w14:textId="080F6D6F" w:rsidR="00F958B8" w:rsidRPr="00491467" w:rsidRDefault="00F958B8" w:rsidP="005B5C72">
                      <w:pPr>
                        <w:pStyle w:val="Default"/>
                        <w:spacing w:after="160"/>
                        <w:rPr>
                          <w:sz w:val="19"/>
                          <w:szCs w:val="19"/>
                        </w:rPr>
                      </w:pPr>
                      <w:r w:rsidRPr="00491467">
                        <w:rPr>
                          <w:sz w:val="19"/>
                          <w:szCs w:val="19"/>
                        </w:rPr>
                        <w:t>M</w:t>
                      </w:r>
                      <w:r>
                        <w:rPr>
                          <w:sz w:val="19"/>
                          <w:szCs w:val="19"/>
                        </w:rPr>
                        <w:t xml:space="preserve">others who lost their children to </w:t>
                      </w:r>
                      <w:r>
                        <w:rPr>
                          <w:sz w:val="19"/>
                          <w:szCs w:val="19"/>
                        </w:rPr>
                        <w:br/>
                        <w:t>adoption fund</w:t>
                      </w:r>
                      <w:r w:rsidRPr="00491467">
                        <w:rPr>
                          <w:sz w:val="19"/>
                          <w:szCs w:val="19"/>
                        </w:rPr>
                        <w:t xml:space="preserve"> </w:t>
                      </w:r>
                      <w:r>
                        <w:rPr>
                          <w:sz w:val="19"/>
                          <w:szCs w:val="19"/>
                        </w:rPr>
                        <w:tab/>
                      </w:r>
                      <w:r>
                        <w:rPr>
                          <w:sz w:val="19"/>
                          <w:szCs w:val="19"/>
                        </w:rPr>
                        <w:tab/>
                        <w:t xml:space="preserve">                           </w:t>
                      </w:r>
                      <w:r w:rsidRPr="00491467">
                        <w:rPr>
                          <w:sz w:val="19"/>
                          <w:szCs w:val="19"/>
                        </w:rPr>
                        <w:t xml:space="preserve">5 </w:t>
                      </w:r>
                    </w:p>
                    <w:p w14:paraId="5F06041C" w14:textId="4B0CC379" w:rsidR="00F958B8" w:rsidRPr="00491467" w:rsidRDefault="00F958B8" w:rsidP="005B5C72">
                      <w:pPr>
                        <w:pStyle w:val="Default"/>
                        <w:spacing w:after="160"/>
                        <w:rPr>
                          <w:sz w:val="19"/>
                          <w:szCs w:val="19"/>
                        </w:rPr>
                      </w:pPr>
                      <w:r>
                        <w:rPr>
                          <w:sz w:val="19"/>
                          <w:szCs w:val="19"/>
                        </w:rPr>
                        <w:t>Centre for Women’s Economic Safety        5</w:t>
                      </w:r>
                      <w:r w:rsidRPr="00491467">
                        <w:rPr>
                          <w:sz w:val="19"/>
                          <w:szCs w:val="19"/>
                        </w:rPr>
                        <w:t xml:space="preserve"> </w:t>
                      </w:r>
                      <w:r>
                        <w:rPr>
                          <w:sz w:val="19"/>
                          <w:szCs w:val="19"/>
                        </w:rPr>
                        <w:t xml:space="preserve">                 </w:t>
                      </w:r>
                      <w:r w:rsidRPr="00491467">
                        <w:rPr>
                          <w:sz w:val="19"/>
                          <w:szCs w:val="19"/>
                        </w:rPr>
                        <w:t xml:space="preserve">                           </w:t>
                      </w:r>
                      <w:r>
                        <w:rPr>
                          <w:sz w:val="19"/>
                          <w:szCs w:val="19"/>
                        </w:rPr>
                        <w:t xml:space="preserve">    </w:t>
                      </w:r>
                    </w:p>
                    <w:p w14:paraId="04D8A0D5" w14:textId="6D4F61BF" w:rsidR="00F958B8" w:rsidRPr="00491467" w:rsidRDefault="00F958B8" w:rsidP="005B5C72">
                      <w:pPr>
                        <w:pStyle w:val="Default"/>
                        <w:spacing w:after="160"/>
                        <w:rPr>
                          <w:sz w:val="19"/>
                          <w:szCs w:val="19"/>
                        </w:rPr>
                      </w:pPr>
                      <w:r>
                        <w:rPr>
                          <w:sz w:val="19"/>
                          <w:szCs w:val="19"/>
                        </w:rPr>
                        <w:t>Older Persons Advocacy Network              6</w:t>
                      </w:r>
                      <w:r w:rsidRPr="00491467">
                        <w:rPr>
                          <w:sz w:val="19"/>
                          <w:szCs w:val="19"/>
                        </w:rPr>
                        <w:t xml:space="preserve">                                                </w:t>
                      </w:r>
                      <w:r>
                        <w:rPr>
                          <w:sz w:val="19"/>
                          <w:szCs w:val="19"/>
                        </w:rPr>
                        <w:t xml:space="preserve">    </w:t>
                      </w:r>
                    </w:p>
                    <w:p w14:paraId="059ECC1F" w14:textId="1BB1A5E0" w:rsidR="00F958B8" w:rsidRPr="00491467" w:rsidRDefault="00F958B8" w:rsidP="005B5C72">
                      <w:pPr>
                        <w:pStyle w:val="Default"/>
                        <w:spacing w:after="160"/>
                        <w:rPr>
                          <w:sz w:val="19"/>
                          <w:szCs w:val="19"/>
                        </w:rPr>
                      </w:pPr>
                      <w:r>
                        <w:rPr>
                          <w:sz w:val="19"/>
                          <w:szCs w:val="19"/>
                        </w:rPr>
                        <w:t xml:space="preserve">Energy relief bonus              </w:t>
                      </w:r>
                      <w:r w:rsidRPr="00491467">
                        <w:rPr>
                          <w:sz w:val="19"/>
                          <w:szCs w:val="19"/>
                        </w:rPr>
                        <w:t xml:space="preserve">                   </w:t>
                      </w:r>
                      <w:r>
                        <w:rPr>
                          <w:sz w:val="19"/>
                          <w:szCs w:val="19"/>
                        </w:rPr>
                        <w:t xml:space="preserve">    7</w:t>
                      </w:r>
                    </w:p>
                    <w:p w14:paraId="5648E6C2" w14:textId="52E5F757" w:rsidR="00F958B8" w:rsidRDefault="00F958B8" w:rsidP="005B5C72">
                      <w:pPr>
                        <w:pStyle w:val="Default"/>
                        <w:spacing w:after="160"/>
                        <w:rPr>
                          <w:sz w:val="19"/>
                          <w:szCs w:val="19"/>
                        </w:rPr>
                      </w:pPr>
                      <w:r w:rsidRPr="00491467">
                        <w:rPr>
                          <w:sz w:val="19"/>
                          <w:szCs w:val="19"/>
                        </w:rPr>
                        <w:t>F</w:t>
                      </w:r>
                      <w:r>
                        <w:rPr>
                          <w:sz w:val="19"/>
                          <w:szCs w:val="19"/>
                        </w:rPr>
                        <w:t xml:space="preserve">ormer Residents’ Reunions                      8 </w:t>
                      </w:r>
                      <w:r w:rsidRPr="00491467">
                        <w:rPr>
                          <w:sz w:val="19"/>
                          <w:szCs w:val="19"/>
                        </w:rPr>
                        <w:t xml:space="preserve">                                        </w:t>
                      </w:r>
                      <w:r>
                        <w:rPr>
                          <w:sz w:val="19"/>
                          <w:szCs w:val="19"/>
                        </w:rPr>
                        <w:t xml:space="preserve">    </w:t>
                      </w:r>
                    </w:p>
                    <w:p w14:paraId="5D744C78" w14:textId="5B4EB166" w:rsidR="00F958B8" w:rsidRPr="00491467" w:rsidRDefault="00F958B8" w:rsidP="005B5C72">
                      <w:pPr>
                        <w:pStyle w:val="Default"/>
                        <w:spacing w:after="160"/>
                        <w:rPr>
                          <w:sz w:val="19"/>
                          <w:szCs w:val="19"/>
                        </w:rPr>
                      </w:pPr>
                      <w:r>
                        <w:rPr>
                          <w:sz w:val="19"/>
                          <w:szCs w:val="19"/>
                        </w:rPr>
                        <w:t>Uniting Heritage Service updates               9</w:t>
                      </w:r>
                      <w:r w:rsidRPr="00491467">
                        <w:rPr>
                          <w:sz w:val="19"/>
                          <w:szCs w:val="19"/>
                        </w:rPr>
                        <w:t xml:space="preserve">                </w:t>
                      </w:r>
                      <w:r>
                        <w:rPr>
                          <w:sz w:val="19"/>
                          <w:szCs w:val="19"/>
                        </w:rPr>
                        <w:t xml:space="preserve">   </w:t>
                      </w:r>
                      <w:r w:rsidRPr="00491467">
                        <w:rPr>
                          <w:sz w:val="19"/>
                          <w:szCs w:val="19"/>
                        </w:rPr>
                        <w:t xml:space="preserve"> </w:t>
                      </w:r>
                    </w:p>
                    <w:p w14:paraId="51A681C4" w14:textId="3CE0A747" w:rsidR="00F958B8" w:rsidRPr="00491467" w:rsidRDefault="00F958B8" w:rsidP="005B5C72">
                      <w:pPr>
                        <w:pStyle w:val="Default"/>
                        <w:spacing w:after="160"/>
                        <w:rPr>
                          <w:sz w:val="19"/>
                          <w:szCs w:val="19"/>
                        </w:rPr>
                      </w:pPr>
                      <w:r>
                        <w:rPr>
                          <w:sz w:val="19"/>
                          <w:szCs w:val="19"/>
                        </w:rPr>
                        <w:t>Counselling and Redress update              10</w:t>
                      </w:r>
                      <w:r w:rsidRPr="00491467">
                        <w:rPr>
                          <w:sz w:val="19"/>
                          <w:szCs w:val="19"/>
                        </w:rPr>
                        <w:t xml:space="preserve">                              </w:t>
                      </w:r>
                      <w:r>
                        <w:rPr>
                          <w:sz w:val="19"/>
                          <w:szCs w:val="19"/>
                        </w:rPr>
                        <w:t xml:space="preserve">  </w:t>
                      </w:r>
                    </w:p>
                    <w:p w14:paraId="7B0B44C8" w14:textId="77777777" w:rsidR="00503860" w:rsidRDefault="00F958B8" w:rsidP="005B5C72">
                      <w:pPr>
                        <w:pStyle w:val="Default"/>
                        <w:spacing w:after="160"/>
                        <w:rPr>
                          <w:sz w:val="19"/>
                          <w:szCs w:val="19"/>
                        </w:rPr>
                      </w:pPr>
                      <w:r w:rsidRPr="00491467">
                        <w:rPr>
                          <w:sz w:val="19"/>
                          <w:szCs w:val="19"/>
                        </w:rPr>
                        <w:t xml:space="preserve">Records </w:t>
                      </w:r>
                      <w:r>
                        <w:rPr>
                          <w:sz w:val="19"/>
                          <w:szCs w:val="19"/>
                        </w:rPr>
                        <w:t>t</w:t>
                      </w:r>
                      <w:r w:rsidRPr="00491467">
                        <w:rPr>
                          <w:sz w:val="19"/>
                          <w:szCs w:val="19"/>
                        </w:rPr>
                        <w:t xml:space="preserve">eam update                          </w:t>
                      </w:r>
                      <w:r>
                        <w:rPr>
                          <w:sz w:val="19"/>
                          <w:szCs w:val="19"/>
                        </w:rPr>
                        <w:t xml:space="preserve">  </w:t>
                      </w:r>
                      <w:r w:rsidRPr="00491467">
                        <w:rPr>
                          <w:sz w:val="19"/>
                          <w:szCs w:val="19"/>
                        </w:rPr>
                        <w:t xml:space="preserve"> </w:t>
                      </w:r>
                      <w:r>
                        <w:rPr>
                          <w:sz w:val="19"/>
                          <w:szCs w:val="19"/>
                        </w:rPr>
                        <w:t xml:space="preserve">   </w:t>
                      </w:r>
                      <w:r w:rsidRPr="00491467">
                        <w:rPr>
                          <w:sz w:val="19"/>
                          <w:szCs w:val="19"/>
                        </w:rPr>
                        <w:t>1</w:t>
                      </w:r>
                      <w:r>
                        <w:rPr>
                          <w:sz w:val="19"/>
                          <w:szCs w:val="19"/>
                        </w:rPr>
                        <w:t>2</w:t>
                      </w:r>
                    </w:p>
                    <w:p w14:paraId="0809BC32" w14:textId="5EF631E6" w:rsidR="00F958B8" w:rsidRPr="00491467" w:rsidRDefault="00503860" w:rsidP="005B5C72">
                      <w:pPr>
                        <w:pStyle w:val="Default"/>
                        <w:spacing w:after="160"/>
                        <w:rPr>
                          <w:sz w:val="19"/>
                          <w:szCs w:val="19"/>
                        </w:rPr>
                      </w:pPr>
                      <w:r>
                        <w:rPr>
                          <w:sz w:val="19"/>
                          <w:szCs w:val="19"/>
                        </w:rPr>
                        <w:t>D</w:t>
                      </w:r>
                      <w:r w:rsidR="00F958B8">
                        <w:rPr>
                          <w:sz w:val="19"/>
                          <w:szCs w:val="19"/>
                        </w:rPr>
                        <w:t xml:space="preserve">rop-in centre  </w:t>
                      </w:r>
                      <w:r w:rsidR="00F958B8" w:rsidRPr="00491467">
                        <w:rPr>
                          <w:sz w:val="19"/>
                          <w:szCs w:val="19"/>
                        </w:rPr>
                        <w:t xml:space="preserve">       </w:t>
                      </w:r>
                      <w:r>
                        <w:rPr>
                          <w:sz w:val="19"/>
                          <w:szCs w:val="19"/>
                        </w:rPr>
                        <w:t xml:space="preserve">                               </w:t>
                      </w:r>
                      <w:r w:rsidR="00F958B8" w:rsidRPr="00491467">
                        <w:rPr>
                          <w:sz w:val="19"/>
                          <w:szCs w:val="19"/>
                        </w:rPr>
                        <w:t xml:space="preserve">  </w:t>
                      </w:r>
                      <w:r w:rsidR="00F958B8">
                        <w:rPr>
                          <w:sz w:val="19"/>
                          <w:szCs w:val="19"/>
                        </w:rPr>
                        <w:t xml:space="preserve"> </w:t>
                      </w:r>
                      <w:r w:rsidR="00F958B8" w:rsidRPr="00491467">
                        <w:rPr>
                          <w:sz w:val="19"/>
                          <w:szCs w:val="19"/>
                        </w:rPr>
                        <w:t>1</w:t>
                      </w:r>
                      <w:r w:rsidR="00F958B8">
                        <w:rPr>
                          <w:sz w:val="19"/>
                          <w:szCs w:val="19"/>
                        </w:rPr>
                        <w:t>2</w:t>
                      </w:r>
                    </w:p>
                    <w:p w14:paraId="369FA8E6" w14:textId="7756C34D" w:rsidR="00F958B8" w:rsidRPr="00491467" w:rsidRDefault="00F958B8" w:rsidP="005B5C72">
                      <w:pPr>
                        <w:pStyle w:val="Default"/>
                        <w:spacing w:after="160"/>
                        <w:rPr>
                          <w:sz w:val="19"/>
                          <w:szCs w:val="19"/>
                        </w:rPr>
                      </w:pPr>
                      <w:r w:rsidRPr="00491467">
                        <w:rPr>
                          <w:sz w:val="19"/>
                          <w:szCs w:val="19"/>
                        </w:rPr>
                        <w:t xml:space="preserve">Social </w:t>
                      </w:r>
                      <w:r>
                        <w:rPr>
                          <w:sz w:val="19"/>
                          <w:szCs w:val="19"/>
                        </w:rPr>
                        <w:t>s</w:t>
                      </w:r>
                      <w:r w:rsidRPr="00491467">
                        <w:rPr>
                          <w:sz w:val="19"/>
                          <w:szCs w:val="19"/>
                        </w:rPr>
                        <w:t xml:space="preserve">upport </w:t>
                      </w:r>
                      <w:r>
                        <w:rPr>
                          <w:sz w:val="19"/>
                          <w:szCs w:val="19"/>
                        </w:rPr>
                        <w:t>g</w:t>
                      </w:r>
                      <w:r w:rsidRPr="00491467">
                        <w:rPr>
                          <w:sz w:val="19"/>
                          <w:szCs w:val="19"/>
                        </w:rPr>
                        <w:t xml:space="preserve">roup updates             </w:t>
                      </w:r>
                      <w:r>
                        <w:rPr>
                          <w:sz w:val="19"/>
                          <w:szCs w:val="19"/>
                        </w:rPr>
                        <w:t xml:space="preserve">    </w:t>
                      </w:r>
                      <w:r w:rsidRPr="00491467">
                        <w:rPr>
                          <w:sz w:val="19"/>
                          <w:szCs w:val="19"/>
                        </w:rPr>
                        <w:t xml:space="preserve"> </w:t>
                      </w:r>
                      <w:r>
                        <w:rPr>
                          <w:sz w:val="19"/>
                          <w:szCs w:val="19"/>
                        </w:rPr>
                        <w:t xml:space="preserve"> </w:t>
                      </w:r>
                      <w:r w:rsidRPr="00491467">
                        <w:rPr>
                          <w:sz w:val="19"/>
                          <w:szCs w:val="19"/>
                        </w:rPr>
                        <w:t>1</w:t>
                      </w:r>
                      <w:r>
                        <w:rPr>
                          <w:sz w:val="19"/>
                          <w:szCs w:val="19"/>
                        </w:rPr>
                        <w:t>3</w:t>
                      </w:r>
                    </w:p>
                    <w:p w14:paraId="261F5679" w14:textId="77B9259D" w:rsidR="00F958B8" w:rsidRPr="00491467" w:rsidRDefault="00F958B8" w:rsidP="005B5C72">
                      <w:pPr>
                        <w:pStyle w:val="Default"/>
                        <w:spacing w:after="160"/>
                        <w:rPr>
                          <w:sz w:val="19"/>
                          <w:szCs w:val="19"/>
                        </w:rPr>
                      </w:pPr>
                      <w:r>
                        <w:rPr>
                          <w:sz w:val="19"/>
                          <w:szCs w:val="19"/>
                        </w:rPr>
                        <w:t>Butterscotch pudding r</w:t>
                      </w:r>
                      <w:r w:rsidRPr="00491467">
                        <w:rPr>
                          <w:sz w:val="19"/>
                          <w:szCs w:val="19"/>
                        </w:rPr>
                        <w:t>ecipe</w:t>
                      </w:r>
                      <w:r>
                        <w:rPr>
                          <w:sz w:val="19"/>
                          <w:szCs w:val="19"/>
                        </w:rPr>
                        <w:t xml:space="preserve">   </w:t>
                      </w:r>
                      <w:r w:rsidRPr="00491467">
                        <w:rPr>
                          <w:sz w:val="19"/>
                          <w:szCs w:val="19"/>
                        </w:rPr>
                        <w:t xml:space="preserve">              </w:t>
                      </w:r>
                      <w:r>
                        <w:rPr>
                          <w:sz w:val="19"/>
                          <w:szCs w:val="19"/>
                        </w:rPr>
                        <w:t xml:space="preserve">    </w:t>
                      </w:r>
                      <w:r w:rsidRPr="00491467">
                        <w:rPr>
                          <w:sz w:val="19"/>
                          <w:szCs w:val="19"/>
                        </w:rPr>
                        <w:t>2</w:t>
                      </w:r>
                      <w:r>
                        <w:rPr>
                          <w:sz w:val="19"/>
                          <w:szCs w:val="19"/>
                        </w:rPr>
                        <w:t>1</w:t>
                      </w:r>
                    </w:p>
                    <w:p w14:paraId="1B452E69" w14:textId="14E4E1C3" w:rsidR="00F958B8" w:rsidRPr="00527257" w:rsidRDefault="00F958B8" w:rsidP="005B5C72">
                      <w:pPr>
                        <w:pStyle w:val="Default"/>
                        <w:spacing w:after="160"/>
                        <w:rPr>
                          <w:sz w:val="19"/>
                          <w:szCs w:val="19"/>
                        </w:rPr>
                      </w:pPr>
                      <w:r w:rsidRPr="00491467">
                        <w:rPr>
                          <w:sz w:val="19"/>
                          <w:szCs w:val="19"/>
                        </w:rPr>
                        <w:t xml:space="preserve">Contact </w:t>
                      </w:r>
                      <w:r>
                        <w:rPr>
                          <w:sz w:val="19"/>
                          <w:szCs w:val="19"/>
                        </w:rPr>
                        <w:t>u</w:t>
                      </w:r>
                      <w:r w:rsidRPr="00491467">
                        <w:rPr>
                          <w:sz w:val="19"/>
                          <w:szCs w:val="19"/>
                        </w:rPr>
                        <w:t xml:space="preserve">s                                         </w:t>
                      </w:r>
                      <w:r>
                        <w:rPr>
                          <w:sz w:val="19"/>
                          <w:szCs w:val="19"/>
                        </w:rPr>
                        <w:t xml:space="preserve">        </w:t>
                      </w:r>
                      <w:r w:rsidRPr="00491467">
                        <w:rPr>
                          <w:sz w:val="19"/>
                          <w:szCs w:val="19"/>
                        </w:rPr>
                        <w:t>2</w:t>
                      </w:r>
                      <w:r>
                        <w:rPr>
                          <w:sz w:val="19"/>
                          <w:szCs w:val="19"/>
                        </w:rPr>
                        <w:t>2</w:t>
                      </w:r>
                    </w:p>
                    <w:p w14:paraId="39D1CDD0" w14:textId="77777777" w:rsidR="00F958B8" w:rsidRPr="002310A0" w:rsidRDefault="00F958B8" w:rsidP="002310A0">
                      <w:pPr>
                        <w:pStyle w:val="Subheading"/>
                      </w:pPr>
                    </w:p>
                    <w:p w14:paraId="6ED4A78A" w14:textId="5E6A460F" w:rsidR="00F958B8" w:rsidRPr="002310A0" w:rsidRDefault="00F958B8" w:rsidP="00527257">
                      <w:pPr>
                        <w:pStyle w:val="Default"/>
                        <w:spacing w:after="160"/>
                        <w:rPr>
                          <w:color w:val="auto"/>
                          <w:sz w:val="19"/>
                          <w:szCs w:val="19"/>
                        </w:rPr>
                      </w:pPr>
                    </w:p>
                  </w:txbxContent>
                </v:textbox>
                <w10:wrap type="square" anchorx="margin"/>
              </v:shape>
            </w:pict>
          </mc:Fallback>
        </mc:AlternateContent>
      </w:r>
    </w:p>
    <w:p w14:paraId="2808449A" w14:textId="28E8D627" w:rsidR="00164D2A" w:rsidRPr="00CA767C" w:rsidRDefault="0070641B" w:rsidP="00F36983">
      <w:pPr>
        <w:pStyle w:val="Subheading"/>
      </w:pPr>
      <w:r w:rsidRPr="00CA767C">
        <w:t xml:space="preserve">A message from Michelle McDonald, </w:t>
      </w:r>
      <w:r w:rsidR="008A6746" w:rsidRPr="00CA767C">
        <w:br/>
      </w:r>
      <w:r w:rsidRPr="00CA767C">
        <w:t>Senior Manager Open Place</w:t>
      </w:r>
    </w:p>
    <w:p w14:paraId="4786D8F0" w14:textId="77C9D29A" w:rsidR="008975C3" w:rsidRPr="00CA767C" w:rsidRDefault="008975C3" w:rsidP="008975C3">
      <w:bookmarkStart w:id="1" w:name="_Hlk136526487"/>
      <w:r w:rsidRPr="00CA767C">
        <w:t>The year has started with high demand across all our programs a</w:t>
      </w:r>
      <w:r w:rsidR="007B722C" w:rsidRPr="00CA767C">
        <w:t>nd</w:t>
      </w:r>
      <w:r w:rsidRPr="00CA767C">
        <w:t xml:space="preserve"> new registrations with the service also growing.</w:t>
      </w:r>
    </w:p>
    <w:p w14:paraId="1B3D5671" w14:textId="25175C74" w:rsidR="008975C3" w:rsidRPr="00CA767C" w:rsidRDefault="008A6746" w:rsidP="008975C3">
      <w:r w:rsidRPr="00CA767C">
        <w:t xml:space="preserve">This </w:t>
      </w:r>
      <w:r w:rsidR="008975C3" w:rsidRPr="00CA767C">
        <w:t>demand</w:t>
      </w:r>
      <w:r w:rsidRPr="00CA767C">
        <w:t xml:space="preserve">, along with some </w:t>
      </w:r>
      <w:r w:rsidR="008975C3" w:rsidRPr="00CA767C">
        <w:t xml:space="preserve">staff illness and </w:t>
      </w:r>
      <w:r w:rsidRPr="00CA767C">
        <w:t xml:space="preserve">team </w:t>
      </w:r>
      <w:r w:rsidR="008975C3" w:rsidRPr="00CA767C">
        <w:t xml:space="preserve">changes, has meant that we now have wait times for some programs as well as delays with some of our call backs. </w:t>
      </w:r>
      <w:r w:rsidR="008975C3" w:rsidRPr="00C905CB">
        <w:t xml:space="preserve">We are working </w:t>
      </w:r>
      <w:r w:rsidR="00C905CB">
        <w:t>hard to minimise these wait times and appreciate your patience and understanding</w:t>
      </w:r>
    </w:p>
    <w:p w14:paraId="1B29EC11" w14:textId="02876C59" w:rsidR="008975C3" w:rsidRPr="00CA767C" w:rsidRDefault="008A6746" w:rsidP="008975C3">
      <w:r w:rsidRPr="00CA767C">
        <w:t>In staffing changes, w</w:t>
      </w:r>
      <w:r w:rsidR="008975C3" w:rsidRPr="00CA767C">
        <w:t>e have sadly said goodbye to Sue (</w:t>
      </w:r>
      <w:r w:rsidR="007B722C" w:rsidRPr="00CA767C">
        <w:t>C</w:t>
      </w:r>
      <w:r w:rsidR="008975C3" w:rsidRPr="00CA767C">
        <w:t>ounselling), Virginia (</w:t>
      </w:r>
      <w:r w:rsidR="007B722C" w:rsidRPr="00CA767C">
        <w:t>R</w:t>
      </w:r>
      <w:r w:rsidR="008975C3" w:rsidRPr="00CA767C">
        <w:t>edress) and Kate (</w:t>
      </w:r>
      <w:r w:rsidR="00B209FA">
        <w:t>R</w:t>
      </w:r>
      <w:r w:rsidR="00675E9A" w:rsidRPr="00CA767C">
        <w:t>eception</w:t>
      </w:r>
      <w:r w:rsidR="008975C3" w:rsidRPr="00CA767C">
        <w:t>)</w:t>
      </w:r>
      <w:r w:rsidRPr="00CA767C">
        <w:t>,</w:t>
      </w:r>
      <w:r w:rsidR="008975C3" w:rsidRPr="00CA767C">
        <w:t xml:space="preserve"> and you will see </w:t>
      </w:r>
      <w:r w:rsidRPr="00CA767C">
        <w:t xml:space="preserve">on </w:t>
      </w:r>
      <w:r w:rsidR="007B722C" w:rsidRPr="00CA767C">
        <w:t xml:space="preserve">page 3 that </w:t>
      </w:r>
      <w:r w:rsidR="008975C3" w:rsidRPr="00CA767C">
        <w:t xml:space="preserve">some new team members have joined </w:t>
      </w:r>
      <w:r w:rsidR="007B722C" w:rsidRPr="00CA767C">
        <w:t>us</w:t>
      </w:r>
      <w:r w:rsidR="008975C3" w:rsidRPr="00CA767C">
        <w:t>. We will continue to recruit to a number of positions over</w:t>
      </w:r>
      <w:r w:rsidR="007B722C" w:rsidRPr="00CA767C">
        <w:t xml:space="preserve"> the</w:t>
      </w:r>
      <w:r w:rsidR="008975C3" w:rsidRPr="00CA767C">
        <w:t xml:space="preserve"> coming months. </w:t>
      </w:r>
    </w:p>
    <w:p w14:paraId="7AB8BDD8" w14:textId="4702D15D" w:rsidR="007B722C" w:rsidRPr="00CA767C" w:rsidRDefault="008975C3" w:rsidP="008975C3">
      <w:r w:rsidRPr="00CA767C">
        <w:t>I know many of you are waiting to hear more details in relation to the Victorian Government Redress Scheme</w:t>
      </w:r>
      <w:r w:rsidR="009F0E8C" w:rsidRPr="00CA767C">
        <w:t>. W</w:t>
      </w:r>
      <w:r w:rsidRPr="00CA767C">
        <w:t>e do not have any further updates at this point in time</w:t>
      </w:r>
      <w:r w:rsidR="009F0E8C" w:rsidRPr="00CA767C">
        <w:t>, but once available, u</w:t>
      </w:r>
      <w:r w:rsidRPr="00CA767C">
        <w:t>pdates will be p</w:t>
      </w:r>
      <w:r w:rsidR="007B722C" w:rsidRPr="00CA767C">
        <w:t>ublished</w:t>
      </w:r>
      <w:r w:rsidRPr="00CA767C">
        <w:t xml:space="preserve"> on the </w:t>
      </w:r>
      <w:r w:rsidR="007B722C" w:rsidRPr="00CA767C">
        <w:t xml:space="preserve">Victorian Government </w:t>
      </w:r>
      <w:r w:rsidRPr="00CA767C">
        <w:t>D</w:t>
      </w:r>
      <w:r w:rsidR="007B722C" w:rsidRPr="00CA767C">
        <w:t xml:space="preserve">epartment of </w:t>
      </w:r>
      <w:r w:rsidRPr="00CA767C">
        <w:t>F</w:t>
      </w:r>
      <w:r w:rsidR="007B722C" w:rsidRPr="00CA767C">
        <w:t xml:space="preserve">amilies, </w:t>
      </w:r>
      <w:r w:rsidRPr="00CA767C">
        <w:t>F</w:t>
      </w:r>
      <w:r w:rsidR="007B722C" w:rsidRPr="00CA767C">
        <w:t xml:space="preserve">airness and </w:t>
      </w:r>
      <w:r w:rsidRPr="00CA767C">
        <w:t>H</w:t>
      </w:r>
      <w:r w:rsidR="007B722C" w:rsidRPr="00CA767C">
        <w:t>ousing (DFFH)</w:t>
      </w:r>
      <w:r w:rsidRPr="00CA767C">
        <w:t xml:space="preserve"> website </w:t>
      </w:r>
      <w:r w:rsidR="009F0E8C" w:rsidRPr="00CA767C">
        <w:t xml:space="preserve">at </w:t>
      </w:r>
      <w:hyperlink r:id="rId11" w:history="1">
        <w:r w:rsidR="009F0E8C" w:rsidRPr="00CA767C">
          <w:rPr>
            <w:rStyle w:val="Hyperlink"/>
          </w:rPr>
          <w:t>https://services.dffh.vic.gov.au/pre-1990-care-leavers</w:t>
        </w:r>
      </w:hyperlink>
      <w:r w:rsidR="007B722C" w:rsidRPr="00CA767C">
        <w:t xml:space="preserve"> and on the Open Place websit</w:t>
      </w:r>
      <w:r w:rsidR="00B209FA">
        <w:t>e</w:t>
      </w:r>
      <w:r w:rsidR="007B722C" w:rsidRPr="00CA767C">
        <w:t>.</w:t>
      </w:r>
    </w:p>
    <w:p w14:paraId="0806AB21" w14:textId="43132347" w:rsidR="008975C3" w:rsidRPr="00CA767C" w:rsidRDefault="008975C3" w:rsidP="008975C3">
      <w:r w:rsidRPr="00CA767C">
        <w:t>In April</w:t>
      </w:r>
      <w:r w:rsidR="009F0E8C" w:rsidRPr="00CA767C">
        <w:t>,</w:t>
      </w:r>
      <w:r w:rsidRPr="00CA767C">
        <w:t xml:space="preserve"> I attended </w:t>
      </w:r>
      <w:r w:rsidR="00B209FA">
        <w:t>the</w:t>
      </w:r>
      <w:r w:rsidRPr="00CA767C">
        <w:t xml:space="preserve"> Alliance for Forgotten Australians</w:t>
      </w:r>
      <w:r w:rsidR="008A6746" w:rsidRPr="00CA767C">
        <w:t xml:space="preserve"> </w:t>
      </w:r>
      <w:r w:rsidRPr="00CA767C">
        <w:t>forum in Brisbane. The Alliance has made some changes to the</w:t>
      </w:r>
      <w:r w:rsidR="008A6746" w:rsidRPr="00CA767C">
        <w:t>ir</w:t>
      </w:r>
      <w:r w:rsidRPr="00CA767C">
        <w:t xml:space="preserve"> Constitution with the Board </w:t>
      </w:r>
      <w:r w:rsidR="008A6746" w:rsidRPr="00CA767C">
        <w:t xml:space="preserve">now made up almost completely of </w:t>
      </w:r>
      <w:r w:rsidRPr="00CA767C">
        <w:t>Forgotten Australians</w:t>
      </w:r>
      <w:r w:rsidR="008A6746" w:rsidRPr="00CA767C">
        <w:t>, as well as</w:t>
      </w:r>
      <w:r w:rsidRPr="00CA767C">
        <w:t xml:space="preserve"> one independent</w:t>
      </w:r>
      <w:r w:rsidR="008A6746" w:rsidRPr="00CA767C">
        <w:t xml:space="preserve"> member</w:t>
      </w:r>
      <w:r w:rsidRPr="00CA767C">
        <w:t xml:space="preserve"> </w:t>
      </w:r>
      <w:r w:rsidR="00221461">
        <w:t xml:space="preserve">State and Territory </w:t>
      </w:r>
      <w:r w:rsidRPr="00CA767C">
        <w:t>Find and Connect Service</w:t>
      </w:r>
      <w:r w:rsidR="00F958B8">
        <w:t xml:space="preserve"> </w:t>
      </w:r>
      <w:r w:rsidR="00221461">
        <w:t xml:space="preserve">are </w:t>
      </w:r>
      <w:r w:rsidRPr="00CA767C">
        <w:t xml:space="preserve">Affiliate </w:t>
      </w:r>
      <w:r w:rsidR="00F958B8" w:rsidRPr="00CA767C">
        <w:t>Members.</w:t>
      </w:r>
      <w:r w:rsidR="00F958B8">
        <w:t xml:space="preserve"> I</w:t>
      </w:r>
      <w:r w:rsidR="00221461">
        <w:t xml:space="preserve"> represent </w:t>
      </w:r>
      <w:r w:rsidR="00F958B8">
        <w:t>Victoria’s</w:t>
      </w:r>
      <w:r w:rsidR="00221461">
        <w:t xml:space="preserve"> Find and Connect Service, Open Place</w:t>
      </w:r>
    </w:p>
    <w:bookmarkEnd w:id="1"/>
    <w:p w14:paraId="473169DE" w14:textId="28683629" w:rsidR="00164D2A" w:rsidRPr="00CA767C" w:rsidRDefault="00164D2A" w:rsidP="003E4A80"/>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70"/>
        <w:gridCol w:w="20"/>
      </w:tblGrid>
      <w:tr w:rsidR="00D44B18" w:rsidRPr="00CA767C" w14:paraId="2E0DF720" w14:textId="5C20F8D1" w:rsidTr="00B751B4">
        <w:trPr>
          <w:trHeight w:val="457"/>
        </w:trPr>
        <w:tc>
          <w:tcPr>
            <w:tcW w:w="10470" w:type="dxa"/>
          </w:tcPr>
          <w:p w14:paraId="32B13751" w14:textId="77777777" w:rsidR="008975C3" w:rsidRPr="00CA767C" w:rsidRDefault="008975C3" w:rsidP="008975C3"/>
          <w:p w14:paraId="513F1F7E" w14:textId="77777777" w:rsidR="008975C3" w:rsidRPr="00CA767C" w:rsidRDefault="008975C3" w:rsidP="008975C3"/>
          <w:p w14:paraId="2FD44ABC" w14:textId="77777777" w:rsidR="008975C3" w:rsidRPr="00CA767C" w:rsidRDefault="008975C3" w:rsidP="008975C3"/>
          <w:p w14:paraId="0E1099AF" w14:textId="77777777" w:rsidR="008975C3" w:rsidRPr="00CA767C" w:rsidRDefault="008975C3" w:rsidP="008975C3"/>
          <w:p w14:paraId="32B9FA42" w14:textId="77777777" w:rsidR="008975C3" w:rsidRPr="00CA767C" w:rsidRDefault="008975C3" w:rsidP="008975C3"/>
          <w:p w14:paraId="4C98842D" w14:textId="07A137BF" w:rsidR="008975C3" w:rsidRPr="00CA767C" w:rsidRDefault="008975C3" w:rsidP="008975C3">
            <w:pPr>
              <w:rPr>
                <w:noProof/>
              </w:rPr>
            </w:pPr>
            <w:r w:rsidRPr="00CA767C">
              <w:lastRenderedPageBreak/>
              <w:t xml:space="preserve">The Alliance attended Brisbane’s Parliament House for the launch of the National Aged and Community Care Roundtable for Forgotten Australians website. </w:t>
            </w:r>
            <w:r w:rsidRPr="00CA767C">
              <w:rPr>
                <w:rFonts w:cstheme="majorHAnsi"/>
                <w:color w:val="222222"/>
              </w:rPr>
              <w:t xml:space="preserve">The new website brings together resources about specialist support services, aged care, advocacy, government, research/reports and personal stories of Forgotten Australians.  </w:t>
            </w:r>
            <w:hyperlink r:id="rId12" w:history="1">
              <w:r w:rsidRPr="00CA767C">
                <w:rPr>
                  <w:rStyle w:val="Hyperlink"/>
                  <w:rFonts w:cstheme="majorHAnsi"/>
                  <w:lang w:eastAsia="en-AU"/>
                </w:rPr>
                <w:t>http://www.forgottenaustraliansroundtable.com.au/</w:t>
              </w:r>
            </w:hyperlink>
          </w:p>
          <w:p w14:paraId="70E99055" w14:textId="303657F8" w:rsidR="008975C3" w:rsidRPr="00CA767C" w:rsidRDefault="008975C3" w:rsidP="008975C3">
            <w:pPr>
              <w:rPr>
                <w:rFonts w:ascii="Arial" w:hAnsi="Arial" w:cs="Arial"/>
                <w:color w:val="105924" w:themeColor="hyperlink"/>
                <w:sz w:val="18"/>
                <w:szCs w:val="18"/>
                <w:u w:val="single"/>
                <w:lang w:eastAsia="en-AU"/>
              </w:rPr>
            </w:pPr>
            <w:r w:rsidRPr="00CA767C">
              <w:t>The Alliance also visited Lotus Place</w:t>
            </w:r>
            <w:r w:rsidR="008A6746" w:rsidRPr="00CA767C">
              <w:t>,</w:t>
            </w:r>
            <w:r w:rsidR="00221461">
              <w:t xml:space="preserve"> the Queensland Find and Connect Service for Forgotten Australians </w:t>
            </w:r>
            <w:r w:rsidR="008A6746" w:rsidRPr="00CA767C">
              <w:t xml:space="preserve"> </w:t>
            </w:r>
            <w:r w:rsidRPr="00CA767C">
              <w:t>in Brisbane</w:t>
            </w:r>
            <w:r w:rsidR="00BB5E0E" w:rsidRPr="00CA767C">
              <w:t xml:space="preserve">. This </w:t>
            </w:r>
            <w:r w:rsidRPr="00CA767C">
              <w:t xml:space="preserve">was a wonderful opportunity </w:t>
            </w:r>
            <w:r w:rsidR="00BB5E0E" w:rsidRPr="00CA767C">
              <w:t>to</w:t>
            </w:r>
            <w:r w:rsidRPr="00CA767C">
              <w:t xml:space="preserve"> connect, look at common themes and to see how other services are operating. </w:t>
            </w:r>
            <w:r w:rsidR="009F0E8C" w:rsidRPr="00CA767C">
              <w:t>A</w:t>
            </w:r>
            <w:r w:rsidRPr="00CA767C">
              <w:t xml:space="preserve"> photo of the Alliance with Lotus Place staff and service users</w:t>
            </w:r>
            <w:r w:rsidR="009F0E8C" w:rsidRPr="00CA767C">
              <w:t xml:space="preserve"> is below</w:t>
            </w:r>
            <w:r w:rsidRPr="00CA767C">
              <w:t xml:space="preserve">. </w:t>
            </w:r>
          </w:p>
          <w:p w14:paraId="5180193C" w14:textId="7BD0BB58" w:rsidR="0009583B" w:rsidRPr="00CA767C" w:rsidRDefault="00945556" w:rsidP="008975C3">
            <w:r w:rsidRPr="00CA767C">
              <w:rPr>
                <w:noProof/>
              </w:rPr>
              <w:drawing>
                <wp:anchor distT="0" distB="0" distL="114300" distR="114300" simplePos="0" relativeHeight="252011566" behindDoc="1" locked="0" layoutInCell="1" allowOverlap="1" wp14:anchorId="12E7410D" wp14:editId="008A2D7B">
                  <wp:simplePos x="0" y="0"/>
                  <wp:positionH relativeFrom="margin">
                    <wp:align>center</wp:align>
                  </wp:positionH>
                  <wp:positionV relativeFrom="paragraph">
                    <wp:posOffset>26670</wp:posOffset>
                  </wp:positionV>
                  <wp:extent cx="4911725" cy="2315210"/>
                  <wp:effectExtent l="0" t="0" r="3175" b="8890"/>
                  <wp:wrapTight wrapText="bothSides">
                    <wp:wrapPolygon edited="0">
                      <wp:start x="0" y="0"/>
                      <wp:lineTo x="0" y="21505"/>
                      <wp:lineTo x="21530" y="21505"/>
                      <wp:lineTo x="2153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0687" b="6409"/>
                          <a:stretch/>
                        </pic:blipFill>
                        <pic:spPr bwMode="auto">
                          <a:xfrm>
                            <a:off x="0" y="0"/>
                            <a:ext cx="4911725" cy="2315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912030" w14:textId="2A493BAE" w:rsidR="0009583B" w:rsidRPr="00CA767C" w:rsidRDefault="0009583B" w:rsidP="008975C3"/>
          <w:p w14:paraId="79D55A78" w14:textId="24ECD473" w:rsidR="0009583B" w:rsidRPr="00CA767C" w:rsidRDefault="0009583B" w:rsidP="008975C3"/>
          <w:p w14:paraId="5D2C04E4" w14:textId="77777777" w:rsidR="0009583B" w:rsidRPr="00CA767C" w:rsidRDefault="0009583B" w:rsidP="008975C3"/>
          <w:p w14:paraId="1B7805B7" w14:textId="77777777" w:rsidR="0009583B" w:rsidRPr="00CA767C" w:rsidRDefault="0009583B" w:rsidP="008975C3"/>
          <w:p w14:paraId="55687762" w14:textId="77777777" w:rsidR="0009583B" w:rsidRPr="00CA767C" w:rsidRDefault="0009583B" w:rsidP="008975C3"/>
          <w:p w14:paraId="01D67A6B" w14:textId="77777777" w:rsidR="0009583B" w:rsidRPr="00CA767C" w:rsidRDefault="0009583B" w:rsidP="008975C3"/>
          <w:p w14:paraId="59E61026" w14:textId="77777777" w:rsidR="0009583B" w:rsidRPr="00CA767C" w:rsidRDefault="0009583B" w:rsidP="008975C3"/>
          <w:p w14:paraId="129487FE" w14:textId="2F3A84D6" w:rsidR="0009583B" w:rsidRPr="00CA767C" w:rsidRDefault="0009583B" w:rsidP="008975C3"/>
          <w:p w14:paraId="4FCED1E3" w14:textId="30F7804B" w:rsidR="008975C3" w:rsidRDefault="00945556" w:rsidP="00945556">
            <w:r>
              <w:rPr>
                <w:noProof/>
              </w:rPr>
              <w:drawing>
                <wp:anchor distT="0" distB="0" distL="114300" distR="114300" simplePos="0" relativeHeight="252020782" behindDoc="0" locked="0" layoutInCell="1" allowOverlap="1" wp14:anchorId="726FABFF" wp14:editId="3C97CF8A">
                  <wp:simplePos x="0" y="0"/>
                  <wp:positionH relativeFrom="column">
                    <wp:posOffset>3818255</wp:posOffset>
                  </wp:positionH>
                  <wp:positionV relativeFrom="paragraph">
                    <wp:posOffset>191770</wp:posOffset>
                  </wp:positionV>
                  <wp:extent cx="2700655" cy="1609725"/>
                  <wp:effectExtent l="19050" t="19050" r="23495" b="285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655" cy="1609725"/>
                          </a:xfrm>
                          <a:prstGeom prst="rect">
                            <a:avLst/>
                          </a:prstGeom>
                          <a:ln>
                            <a:solidFill>
                              <a:schemeClr val="accent4"/>
                            </a:solidFill>
                          </a:ln>
                        </pic:spPr>
                      </pic:pic>
                    </a:graphicData>
                  </a:graphic>
                  <wp14:sizeRelH relativeFrom="page">
                    <wp14:pctWidth>0</wp14:pctWidth>
                  </wp14:sizeRelH>
                  <wp14:sizeRelV relativeFrom="page">
                    <wp14:pctHeight>0</wp14:pctHeight>
                  </wp14:sizeRelV>
                </wp:anchor>
              </w:drawing>
            </w:r>
            <w:r w:rsidR="008975C3" w:rsidRPr="00CA767C">
              <w:t>In response to your feedback</w:t>
            </w:r>
            <w:r w:rsidR="00BB5E0E" w:rsidRPr="00CA767C">
              <w:t>,</w:t>
            </w:r>
            <w:r w:rsidR="008975C3" w:rsidRPr="00CA767C">
              <w:t xml:space="preserve"> the Alliance has produced a reworded ‘I am a Forgotten Australian</w:t>
            </w:r>
            <w:r w:rsidR="00754384">
              <w:t>’ wallet card</w:t>
            </w:r>
            <w:r w:rsidR="008975C3" w:rsidRPr="00CA767C">
              <w:t xml:space="preserve"> for you to use. </w:t>
            </w:r>
            <w:r w:rsidR="00E620FD">
              <w:t>The card includes a</w:t>
            </w:r>
            <w:r w:rsidR="008975C3" w:rsidRPr="00CA767C">
              <w:t xml:space="preserve"> QR code </w:t>
            </w:r>
            <w:r w:rsidR="00E620FD">
              <w:t xml:space="preserve">that </w:t>
            </w:r>
            <w:r w:rsidR="008975C3" w:rsidRPr="00CA767C">
              <w:t>will take people to the Alliance website where there are many resources to assist</w:t>
            </w:r>
            <w:r w:rsidR="00F01830">
              <w:t xml:space="preserve"> </w:t>
            </w:r>
            <w:r w:rsidR="00F01830" w:rsidRPr="00C905CB">
              <w:t>people</w:t>
            </w:r>
            <w:r w:rsidR="00F01830">
              <w:t xml:space="preserve"> </w:t>
            </w:r>
            <w:r w:rsidR="008975C3" w:rsidRPr="00CA767C">
              <w:t>to gain an understanding of Forgotten Australians.</w:t>
            </w:r>
          </w:p>
          <w:p w14:paraId="5959A00E" w14:textId="11BAFB93" w:rsidR="00945556" w:rsidRDefault="00945556" w:rsidP="008975C3">
            <w:r>
              <w:t>If you receive our newsletter via post, you will have received a printed copy of the card</w:t>
            </w:r>
            <w:r w:rsidR="00B751B4">
              <w:t xml:space="preserve"> along with this edition</w:t>
            </w:r>
            <w:r>
              <w:t>. If you receive our newsletter via email and you</w:t>
            </w:r>
            <w:r w:rsidR="00B751B4">
              <w:t xml:space="preserve"> would</w:t>
            </w:r>
            <w:r>
              <w:t xml:space="preserve"> like a printed card, please call us on 1800 779 379.</w:t>
            </w:r>
            <w:r w:rsidR="00B751B4">
              <w:rPr>
                <w:noProof/>
              </w:rPr>
              <w:t xml:space="preserve"> </w:t>
            </w:r>
          </w:p>
          <w:p w14:paraId="4C56D6FE" w14:textId="56596113" w:rsidR="008975C3" w:rsidRPr="00CA767C" w:rsidRDefault="008975C3" w:rsidP="008975C3">
            <w:r w:rsidRPr="00CA767C">
              <w:t>The Alliance is also developing a poster that can be left at different services with the same QR code on it.</w:t>
            </w:r>
          </w:p>
          <w:p w14:paraId="3A82ACD5" w14:textId="69D1FA06" w:rsidR="008975C3" w:rsidRPr="00CA767C" w:rsidRDefault="008975C3" w:rsidP="008975C3">
            <w:pPr>
              <w:rPr>
                <w:rFonts w:ascii="Georgia" w:eastAsia="Times New Roman" w:hAnsi="Georgia"/>
                <w:color w:val="222222"/>
                <w:sz w:val="21"/>
                <w:szCs w:val="21"/>
              </w:rPr>
            </w:pPr>
            <w:r w:rsidRPr="00CA767C">
              <w:t xml:space="preserve">For more information on the Alliance please </w:t>
            </w:r>
            <w:r w:rsidR="009F0E8C" w:rsidRPr="00CA767C">
              <w:t xml:space="preserve">visit </w:t>
            </w:r>
            <w:r w:rsidRPr="00CA767C">
              <w:t xml:space="preserve">their website at </w:t>
            </w:r>
            <w:hyperlink r:id="rId15" w:history="1">
              <w:r w:rsidR="007B722C" w:rsidRPr="00CA767C">
                <w:rPr>
                  <w:rStyle w:val="Hyperlink"/>
                </w:rPr>
                <w:t>https://forgottenaustralians.org.au</w:t>
              </w:r>
            </w:hyperlink>
            <w:r w:rsidRPr="00CA767C">
              <w:t xml:space="preserve"> or </w:t>
            </w:r>
            <w:r w:rsidR="007B722C" w:rsidRPr="00CA767C">
              <w:t xml:space="preserve">visit </w:t>
            </w:r>
            <w:hyperlink r:id="rId16" w:history="1">
              <w:r w:rsidR="00BB5E0E" w:rsidRPr="00CA767C">
                <w:rPr>
                  <w:rStyle w:val="Hyperlink"/>
                </w:rPr>
                <w:t>https://bit.ly/AFA-News</w:t>
              </w:r>
            </w:hyperlink>
            <w:r w:rsidR="00BB5E0E" w:rsidRPr="00CA767C">
              <w:t xml:space="preserve"> </w:t>
            </w:r>
            <w:r w:rsidRPr="00CA767C">
              <w:t>to subscribe to their new newsletter</w:t>
            </w:r>
            <w:r w:rsidR="007B722C" w:rsidRPr="00CA767C">
              <w:rPr>
                <w:rFonts w:ascii="Georgia" w:eastAsia="Times New Roman" w:hAnsi="Georgia"/>
                <w:color w:val="222222"/>
                <w:sz w:val="21"/>
                <w:szCs w:val="21"/>
              </w:rPr>
              <w:t>.</w:t>
            </w:r>
          </w:p>
          <w:p w14:paraId="422D4A0F" w14:textId="77E60B33" w:rsidR="008975C3" w:rsidRPr="00CA767C" w:rsidRDefault="008975C3" w:rsidP="00BB5E0E">
            <w:r w:rsidRPr="00CA767C">
              <w:t>As winter is fast approaching</w:t>
            </w:r>
            <w:r w:rsidR="00BB5E0E" w:rsidRPr="00CA767C">
              <w:t>,</w:t>
            </w:r>
            <w:r w:rsidRPr="00CA767C">
              <w:t xml:space="preserve"> stay warm and healthy</w:t>
            </w:r>
            <w:r w:rsidR="00BB5E0E" w:rsidRPr="00CA767C">
              <w:t>.</w:t>
            </w:r>
          </w:p>
          <w:p w14:paraId="5E7F03C1" w14:textId="1B635336" w:rsidR="008975C3" w:rsidRPr="00CA767C" w:rsidRDefault="008975C3" w:rsidP="008975C3">
            <w:pPr>
              <w:rPr>
                <w:rFonts w:ascii="Georgia" w:eastAsia="Times New Roman" w:hAnsi="Georgia"/>
                <w:color w:val="222222"/>
                <w:sz w:val="21"/>
                <w:szCs w:val="21"/>
              </w:rPr>
            </w:pPr>
            <w:r w:rsidRPr="00CA767C">
              <w:rPr>
                <w:rFonts w:ascii="Georgia" w:eastAsia="Times New Roman" w:hAnsi="Georgia"/>
                <w:noProof/>
                <w:color w:val="222222"/>
                <w:sz w:val="21"/>
                <w:szCs w:val="21"/>
              </w:rPr>
              <mc:AlternateContent>
                <mc:Choice Requires="wpi">
                  <w:drawing>
                    <wp:anchor distT="0" distB="0" distL="114300" distR="114300" simplePos="0" relativeHeight="252009518" behindDoc="0" locked="0" layoutInCell="1" allowOverlap="1" wp14:anchorId="6DA75AF5" wp14:editId="70FBACF7">
                      <wp:simplePos x="0" y="0"/>
                      <wp:positionH relativeFrom="column">
                        <wp:posOffset>-1905</wp:posOffset>
                      </wp:positionH>
                      <wp:positionV relativeFrom="paragraph">
                        <wp:posOffset>66040</wp:posOffset>
                      </wp:positionV>
                      <wp:extent cx="1119865" cy="342720"/>
                      <wp:effectExtent l="38100" t="38100" r="4445" b="57785"/>
                      <wp:wrapNone/>
                      <wp:docPr id="24" name="Ink 24"/>
                      <wp:cNvGraphicFramePr/>
                      <a:graphic xmlns:a="http://schemas.openxmlformats.org/drawingml/2006/main">
                        <a:graphicData uri="http://schemas.microsoft.com/office/word/2010/wordprocessingInk">
                          <w14:contentPart bwMode="auto" r:id="rId17">
                            <w14:nvContentPartPr>
                              <w14:cNvContentPartPr/>
                            </w14:nvContentPartPr>
                            <w14:xfrm>
                              <a:off x="0" y="0"/>
                              <a:ext cx="1119865" cy="342720"/>
                            </w14:xfrm>
                          </w14:contentPart>
                        </a:graphicData>
                      </a:graphic>
                    </wp:anchor>
                  </w:drawing>
                </mc:Choice>
                <mc:Fallback>
                  <w:pict>
                    <v:shapetype w14:anchorId="2EFBEF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 o:spid="_x0000_s1026" type="#_x0000_t75" style="position:absolute;margin-left:-.85pt;margin-top:4.5pt;width:89.6pt;height:28.4pt;z-index:25200951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">
                      <v:imagedata r:id="rId18" o:title=""/>
                    </v:shape>
                  </w:pict>
                </mc:Fallback>
              </mc:AlternateContent>
            </w:r>
          </w:p>
          <w:p w14:paraId="53088262" w14:textId="77777777" w:rsidR="00BB5E0E" w:rsidRPr="00CA767C" w:rsidRDefault="00BB5E0E" w:rsidP="00BB5E0E"/>
          <w:p w14:paraId="49BFE8F1" w14:textId="3BAF611D" w:rsidR="008975C3" w:rsidRDefault="008975C3" w:rsidP="00BB5E0E">
            <w:r w:rsidRPr="00CA767C">
              <w:t>Michelle</w:t>
            </w:r>
            <w:r w:rsidR="009F0E8C" w:rsidRPr="00CA767C">
              <w:br/>
              <w:t>Senior Manager Open Place</w:t>
            </w:r>
          </w:p>
          <w:p w14:paraId="522D6C60" w14:textId="77777777" w:rsidR="0089234C" w:rsidRPr="00CA767C" w:rsidRDefault="0089234C" w:rsidP="00BB5E0E"/>
          <w:p w14:paraId="0BFAC2C0" w14:textId="3AECBD5B" w:rsidR="00D44B18" w:rsidRPr="00CA767C" w:rsidRDefault="008975C3" w:rsidP="00A50C18">
            <w:pPr>
              <w:pStyle w:val="ArticleHeading1"/>
            </w:pPr>
            <w:r w:rsidRPr="00CA767C">
              <w:lastRenderedPageBreak/>
              <w:t>Welcome to Open Place</w:t>
            </w:r>
          </w:p>
        </w:tc>
        <w:tc>
          <w:tcPr>
            <w:tcW w:w="20" w:type="dxa"/>
          </w:tcPr>
          <w:p w14:paraId="77F654D8" w14:textId="77777777" w:rsidR="00D44B18" w:rsidRPr="00CA767C" w:rsidRDefault="00D44B18" w:rsidP="0070641B"/>
        </w:tc>
      </w:tr>
      <w:tr w:rsidR="00D44B18" w:rsidRPr="00CA767C" w14:paraId="6B94E855" w14:textId="531256C1" w:rsidTr="00945556">
        <w:trPr>
          <w:trHeight w:val="4230"/>
        </w:trPr>
        <w:tc>
          <w:tcPr>
            <w:tcW w:w="10470" w:type="dxa"/>
          </w:tcPr>
          <w:p w14:paraId="44CC46D3" w14:textId="6BAD1109" w:rsidR="00D44B18" w:rsidRPr="00CA767C" w:rsidRDefault="00132A07" w:rsidP="0058164C">
            <w:pPr>
              <w:pStyle w:val="Subheading"/>
            </w:pPr>
            <w:r w:rsidRPr="00CA767C">
              <w:lastRenderedPageBreak/>
              <w:drawing>
                <wp:anchor distT="0" distB="0" distL="114300" distR="114300" simplePos="0" relativeHeight="252007470" behindDoc="0" locked="0" layoutInCell="1" allowOverlap="1" wp14:anchorId="4D3BA22A" wp14:editId="18280C69">
                  <wp:simplePos x="0" y="0"/>
                  <wp:positionH relativeFrom="column">
                    <wp:posOffset>4941485</wp:posOffset>
                  </wp:positionH>
                  <wp:positionV relativeFrom="paragraph">
                    <wp:posOffset>15875</wp:posOffset>
                  </wp:positionV>
                  <wp:extent cx="1840230" cy="2449195"/>
                  <wp:effectExtent l="0" t="0" r="7620" b="825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0230" cy="2449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6DA" w:rsidRPr="00CA767C">
              <w:t>Lejla</w:t>
            </w:r>
            <w:r w:rsidR="00D44B18" w:rsidRPr="00CA767C">
              <w:t xml:space="preserve">, </w:t>
            </w:r>
            <w:r w:rsidR="00DE56DA" w:rsidRPr="00CA767C">
              <w:t xml:space="preserve">Senior Counsellor </w:t>
            </w:r>
          </w:p>
          <w:p w14:paraId="10294B7F" w14:textId="578BA137" w:rsidR="00DE56DA" w:rsidRPr="00CA767C" w:rsidRDefault="00A24B6F" w:rsidP="00DE56DA">
            <w:pPr>
              <w:rPr>
                <w:rFonts w:ascii="Calibri" w:hAnsi="Calibri"/>
                <w:color w:val="auto"/>
                <w:sz w:val="22"/>
                <w:szCs w:val="22"/>
              </w:rPr>
            </w:pPr>
            <w:r w:rsidRPr="00CA767C">
              <w:rPr>
                <w:color w:val="auto"/>
              </w:rPr>
              <w:t>My name is Lejla and I</w:t>
            </w:r>
            <w:r w:rsidR="00DE56DA" w:rsidRPr="00CA767C">
              <w:rPr>
                <w:color w:val="auto"/>
              </w:rPr>
              <w:t xml:space="preserve"> joined </w:t>
            </w:r>
            <w:r w:rsidR="00342285" w:rsidRPr="00CA767C">
              <w:rPr>
                <w:color w:val="auto"/>
              </w:rPr>
              <w:t xml:space="preserve">the </w:t>
            </w:r>
            <w:r w:rsidR="00DE56DA" w:rsidRPr="00CA767C">
              <w:rPr>
                <w:color w:val="auto"/>
              </w:rPr>
              <w:t xml:space="preserve">Open Place team in February. </w:t>
            </w:r>
            <w:r w:rsidRPr="00CA767C">
              <w:rPr>
                <w:color w:val="auto"/>
              </w:rPr>
              <w:t>I am</w:t>
            </w:r>
            <w:r w:rsidR="00DE56DA" w:rsidRPr="00CA767C">
              <w:rPr>
                <w:color w:val="auto"/>
              </w:rPr>
              <w:t xml:space="preserve"> a counsellor with experience in working with survivors of sexual assault, family violence, drug and alcohol abuse and mental health difficulties, both in Australia and overseas. </w:t>
            </w:r>
            <w:r w:rsidRPr="00CA767C">
              <w:rPr>
                <w:color w:val="auto"/>
              </w:rPr>
              <w:t>I am</w:t>
            </w:r>
            <w:r w:rsidR="00DE56DA" w:rsidRPr="00CA767C">
              <w:rPr>
                <w:color w:val="auto"/>
              </w:rPr>
              <w:t xml:space="preserve"> passionate about supporting people who have experienced long-term and significant trauma to feel empowered in their own lives. </w:t>
            </w:r>
          </w:p>
          <w:p w14:paraId="1B420135" w14:textId="50B47295" w:rsidR="00DE56DA" w:rsidRPr="00CA767C" w:rsidRDefault="00DE56DA" w:rsidP="00DE56DA">
            <w:pPr>
              <w:rPr>
                <w:color w:val="auto"/>
              </w:rPr>
            </w:pPr>
            <w:r w:rsidRPr="00CA767C">
              <w:rPr>
                <w:color w:val="auto"/>
              </w:rPr>
              <w:t xml:space="preserve">Most recently </w:t>
            </w:r>
            <w:r w:rsidR="00A24B6F" w:rsidRPr="00CA767C">
              <w:rPr>
                <w:color w:val="auto"/>
              </w:rPr>
              <w:t>I</w:t>
            </w:r>
            <w:r w:rsidRPr="00CA767C">
              <w:rPr>
                <w:color w:val="auto"/>
              </w:rPr>
              <w:t xml:space="preserve"> worked as a counsellor at the Centre Against Sexual </w:t>
            </w:r>
            <w:r w:rsidR="00F71200" w:rsidRPr="00CA767C">
              <w:rPr>
                <w:color w:val="auto"/>
              </w:rPr>
              <w:t>A</w:t>
            </w:r>
            <w:r w:rsidRPr="00CA767C">
              <w:rPr>
                <w:color w:val="auto"/>
              </w:rPr>
              <w:t xml:space="preserve">ssault at </w:t>
            </w:r>
            <w:r w:rsidR="00BB5E0E" w:rsidRPr="00CA767C">
              <w:rPr>
                <w:color w:val="auto"/>
              </w:rPr>
              <w:t xml:space="preserve">the </w:t>
            </w:r>
            <w:r w:rsidRPr="00CA767C">
              <w:rPr>
                <w:color w:val="auto"/>
              </w:rPr>
              <w:t xml:space="preserve">Royal Women’s Hospital both in the ongoing and crisis counselling roles.  </w:t>
            </w:r>
          </w:p>
          <w:p w14:paraId="03D1B608" w14:textId="44136990" w:rsidR="00DE56DA" w:rsidRPr="00CA767C" w:rsidRDefault="00DE56DA" w:rsidP="0099756F">
            <w:pPr>
              <w:pStyle w:val="Reporttitle"/>
              <w:rPr>
                <w:color w:val="FF0000"/>
                <w:sz w:val="40"/>
                <w:szCs w:val="40"/>
              </w:rPr>
            </w:pPr>
          </w:p>
          <w:p w14:paraId="0D06A20B" w14:textId="049F1C33" w:rsidR="0058164C" w:rsidRPr="00CA767C" w:rsidRDefault="00D34687" w:rsidP="00D34687">
            <w:pPr>
              <w:pStyle w:val="Subheading"/>
              <w:rPr>
                <w:color w:val="FF0000"/>
                <w:sz w:val="40"/>
                <w:szCs w:val="40"/>
              </w:rPr>
            </w:pPr>
            <w:r w:rsidRPr="00CA767C">
              <w:t xml:space="preserve">Rose, Redress Support Worker </w:t>
            </w:r>
          </w:p>
          <w:p w14:paraId="1F87CE44" w14:textId="0104051A" w:rsidR="00D34687" w:rsidRPr="00CA767C" w:rsidRDefault="00E86D69" w:rsidP="00D34687">
            <w:r w:rsidRPr="00CA767C">
              <w:rPr>
                <w:noProof/>
              </w:rPr>
              <w:drawing>
                <wp:anchor distT="0" distB="0" distL="114300" distR="114300" simplePos="0" relativeHeight="252003374" behindDoc="0" locked="0" layoutInCell="1" allowOverlap="1" wp14:anchorId="09EE412C" wp14:editId="1FB6B27F">
                  <wp:simplePos x="0" y="0"/>
                  <wp:positionH relativeFrom="column">
                    <wp:posOffset>4467225</wp:posOffset>
                  </wp:positionH>
                  <wp:positionV relativeFrom="paragraph">
                    <wp:posOffset>163830</wp:posOffset>
                  </wp:positionV>
                  <wp:extent cx="2521585" cy="1839595"/>
                  <wp:effectExtent l="0" t="1905"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687" b="-1"/>
                          <a:stretch/>
                        </pic:blipFill>
                        <pic:spPr bwMode="auto">
                          <a:xfrm rot="5400000">
                            <a:off x="0" y="0"/>
                            <a:ext cx="2521585" cy="1839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7604" w:rsidRPr="00CA767C">
              <w:rPr>
                <w:noProof/>
              </w:rPr>
              <w:drawing>
                <wp:anchor distT="0" distB="0" distL="114300" distR="114300" simplePos="0" relativeHeight="252004398" behindDoc="0" locked="0" layoutInCell="1" allowOverlap="1" wp14:anchorId="168EE12D" wp14:editId="6763A01A">
                  <wp:simplePos x="0" y="0"/>
                  <wp:positionH relativeFrom="column">
                    <wp:posOffset>4558030</wp:posOffset>
                  </wp:positionH>
                  <wp:positionV relativeFrom="paragraph">
                    <wp:posOffset>3016885</wp:posOffset>
                  </wp:positionV>
                  <wp:extent cx="2602865" cy="1839595"/>
                  <wp:effectExtent l="635" t="0" r="762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742"/>
                          <a:stretch/>
                        </pic:blipFill>
                        <pic:spPr bwMode="auto">
                          <a:xfrm rot="5400000">
                            <a:off x="0" y="0"/>
                            <a:ext cx="2602865" cy="1839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4687" w:rsidRPr="00CA767C">
              <w:t xml:space="preserve">My name is </w:t>
            </w:r>
            <w:proofErr w:type="gramStart"/>
            <w:r w:rsidR="00D34687" w:rsidRPr="00CA767C">
              <w:t>Rose</w:t>
            </w:r>
            <w:proofErr w:type="gramEnd"/>
            <w:r w:rsidR="00D34687" w:rsidRPr="00CA767C">
              <w:t xml:space="preserve"> and I joined the Redress team at Open Place in May.</w:t>
            </w:r>
          </w:p>
          <w:p w14:paraId="3800CA24" w14:textId="08144010" w:rsidR="00D34687" w:rsidRPr="00CA767C" w:rsidRDefault="00D34687" w:rsidP="00D34687">
            <w:r w:rsidRPr="00CA767C">
              <w:t>I am a social worker, and have previously worked across the family services, family violence and youth work sectors. I have spent the last few years supporting victim survivors of family violence, and I am passionate about supporting people in their journeys of healing and recovery.</w:t>
            </w:r>
          </w:p>
          <w:p w14:paraId="590B2FED" w14:textId="498EFB1F" w:rsidR="004246E8" w:rsidRPr="00CA767C" w:rsidRDefault="00D34687" w:rsidP="004246E8">
            <w:r w:rsidRPr="00CA767C">
              <w:t>I look forward to meeting more of the Open Place community in the coming weeks.</w:t>
            </w:r>
          </w:p>
          <w:p w14:paraId="4A845697" w14:textId="3E3E3501" w:rsidR="00DE56DA" w:rsidRPr="00CA767C" w:rsidRDefault="00DE56DA" w:rsidP="004246E8"/>
          <w:p w14:paraId="47D45164" w14:textId="542D41D1" w:rsidR="00A34F26" w:rsidRPr="00CA767C" w:rsidRDefault="004246E8" w:rsidP="004246E8">
            <w:pPr>
              <w:pStyle w:val="Subheading"/>
              <w:rPr>
                <w:color w:val="FF0000"/>
                <w:sz w:val="40"/>
                <w:szCs w:val="40"/>
              </w:rPr>
            </w:pPr>
            <w:r w:rsidRPr="00CA767C">
              <w:t>Janelle, Redress Support Worker</w:t>
            </w:r>
          </w:p>
          <w:p w14:paraId="323321F1" w14:textId="6A7AB87A" w:rsidR="004246E8" w:rsidRPr="00CA767C" w:rsidRDefault="0009583B" w:rsidP="004246E8">
            <w:pPr>
              <w:rPr>
                <w:rFonts w:ascii="Calibri" w:hAnsi="Calibri"/>
                <w:color w:val="auto"/>
                <w:sz w:val="22"/>
                <w:szCs w:val="22"/>
              </w:rPr>
            </w:pPr>
            <w:r w:rsidRPr="00CA767C">
              <w:rPr>
                <w:noProof/>
              </w:rPr>
              <w:t>My</w:t>
            </w:r>
            <w:r w:rsidR="004246E8" w:rsidRPr="00CA767C">
              <w:t xml:space="preserve"> name is Janelle and</w:t>
            </w:r>
            <w:r w:rsidR="00342285" w:rsidRPr="00CA767C">
              <w:t xml:space="preserve"> </w:t>
            </w:r>
            <w:r w:rsidR="00F71200" w:rsidRPr="00CA767C">
              <w:t>I</w:t>
            </w:r>
            <w:r w:rsidR="004246E8" w:rsidRPr="00CA767C">
              <w:t xml:space="preserve"> recently joined Open Place at the end of </w:t>
            </w:r>
            <w:r w:rsidR="00F67604" w:rsidRPr="00CA767C">
              <w:br/>
            </w:r>
            <w:r w:rsidR="004246E8" w:rsidRPr="00CA767C">
              <w:t>April 2023 as a Redress Support Worker.</w:t>
            </w:r>
          </w:p>
          <w:p w14:paraId="04B06471" w14:textId="4AD2162C" w:rsidR="004246E8" w:rsidRPr="00CA767C" w:rsidRDefault="004246E8" w:rsidP="004246E8">
            <w:r w:rsidRPr="00CA767C">
              <w:t>I previously worked as a Psychosocial Support Worker in acute mental health in a suicide prevention program. In this role</w:t>
            </w:r>
            <w:r w:rsidR="009F0E8C" w:rsidRPr="00CA767C">
              <w:t>,</w:t>
            </w:r>
            <w:r w:rsidRPr="00CA767C">
              <w:t xml:space="preserve"> I worked closely with individuals experiencing a suicidal crisis. I worked within a multidisciplinary team consisting of social workers, mental health nurses and psychiatrists.</w:t>
            </w:r>
          </w:p>
          <w:p w14:paraId="5E96F279" w14:textId="0CD2DC8E" w:rsidR="004246E8" w:rsidRPr="00CA767C" w:rsidRDefault="004246E8" w:rsidP="004246E8">
            <w:r w:rsidRPr="00CA767C">
              <w:t>Prior to this role</w:t>
            </w:r>
            <w:r w:rsidR="009F0E8C" w:rsidRPr="00CA767C">
              <w:t>,</w:t>
            </w:r>
            <w:r w:rsidRPr="00CA767C">
              <w:t xml:space="preserve"> I worked as a Forensic Case Manager within the forensic system, where I worked closely with individuals exiting prison back into the community. </w:t>
            </w:r>
          </w:p>
          <w:p w14:paraId="102B6380" w14:textId="4C5B0B85" w:rsidR="008975C3" w:rsidRPr="00CA767C" w:rsidRDefault="004246E8" w:rsidP="005F5EDA">
            <w:r w:rsidRPr="00CA767C">
              <w:t xml:space="preserve">I’m looking forward to being a part of the team here at Open Place and working alongside people at the drop-in centre. </w:t>
            </w:r>
          </w:p>
        </w:tc>
        <w:tc>
          <w:tcPr>
            <w:tcW w:w="20" w:type="dxa"/>
          </w:tcPr>
          <w:p w14:paraId="01970E39" w14:textId="65ED10C5" w:rsidR="00D44B18" w:rsidRPr="00CA767C" w:rsidRDefault="00D44B18" w:rsidP="00A150CE">
            <w:pPr>
              <w:pStyle w:val="Subheading"/>
            </w:pPr>
          </w:p>
        </w:tc>
      </w:tr>
      <w:tr w:rsidR="00D44B18" w:rsidRPr="00CA767C" w14:paraId="550792F9" w14:textId="4F29E6A5" w:rsidTr="00945556">
        <w:trPr>
          <w:trHeight w:val="4230"/>
        </w:trPr>
        <w:tc>
          <w:tcPr>
            <w:tcW w:w="10470" w:type="dxa"/>
          </w:tcPr>
          <w:p w14:paraId="26C03C8F" w14:textId="711ABCB9" w:rsidR="00C1383C" w:rsidRPr="00CA767C" w:rsidRDefault="00C1383C" w:rsidP="00A50C18">
            <w:pPr>
              <w:pStyle w:val="ArticleHeading1"/>
            </w:pPr>
            <w:r w:rsidRPr="00CA767C">
              <w:lastRenderedPageBreak/>
              <w:t>1</w:t>
            </w:r>
            <w:r w:rsidR="00BB5E0E" w:rsidRPr="00CA767C">
              <w:t>0th</w:t>
            </w:r>
            <w:r w:rsidRPr="00CA767C">
              <w:t xml:space="preserve"> Anniversary of the National Apology</w:t>
            </w:r>
            <w:r w:rsidR="00862CE7" w:rsidRPr="00CA767C">
              <w:t xml:space="preserve"> for</w:t>
            </w:r>
            <w:r w:rsidRPr="00CA767C">
              <w:t xml:space="preserve"> Forced Adoption</w:t>
            </w:r>
            <w:r w:rsidR="00862CE7" w:rsidRPr="00CA767C">
              <w:t>s</w:t>
            </w:r>
            <w:r w:rsidRPr="00CA767C">
              <w:t xml:space="preserve"> </w:t>
            </w:r>
          </w:p>
          <w:p w14:paraId="289B6F5F" w14:textId="29C7032A" w:rsidR="00160DB4" w:rsidRPr="00CA767C" w:rsidRDefault="00EC1367" w:rsidP="00160DB4">
            <w:pPr>
              <w:pStyle w:val="Subheading"/>
            </w:pPr>
            <w:r w:rsidRPr="00CA767C">
              <w:drawing>
                <wp:anchor distT="0" distB="0" distL="114300" distR="114300" simplePos="0" relativeHeight="251999278" behindDoc="0" locked="0" layoutInCell="1" allowOverlap="1" wp14:anchorId="196AFD4D" wp14:editId="5D39974C">
                  <wp:simplePos x="0" y="0"/>
                  <wp:positionH relativeFrom="margin">
                    <wp:posOffset>5620349</wp:posOffset>
                  </wp:positionH>
                  <wp:positionV relativeFrom="margin">
                    <wp:posOffset>922655</wp:posOffset>
                  </wp:positionV>
                  <wp:extent cx="1171575" cy="1560830"/>
                  <wp:effectExtent l="0" t="0" r="9525"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04A" w:rsidRPr="00CA767C">
              <w:t xml:space="preserve">Marking the anniversary on </w:t>
            </w:r>
            <w:r w:rsidR="00160DB4" w:rsidRPr="00CA767C">
              <w:t>Tuesday 21 and Wednesday 22 March 2023</w:t>
            </w:r>
          </w:p>
          <w:p w14:paraId="4FFB28CE" w14:textId="1AC0DA41" w:rsidR="002C55B7" w:rsidRPr="00CA767C" w:rsidRDefault="002C55B7" w:rsidP="002C55B7">
            <w:pPr>
              <w:rPr>
                <w:rFonts w:eastAsia="Calibri" w:cstheme="minorHAnsi"/>
                <w:b/>
                <w:bCs/>
                <w:color w:val="000000" w:themeColor="text1"/>
              </w:rPr>
            </w:pPr>
            <w:r w:rsidRPr="00CA767C">
              <w:rPr>
                <w:rFonts w:eastAsia="Calibri" w:cstheme="minorHAnsi"/>
                <w:b/>
                <w:bCs/>
                <w:color w:val="000000" w:themeColor="text1"/>
              </w:rPr>
              <w:t>Diane, Records, Find and Connect Worker</w:t>
            </w:r>
          </w:p>
          <w:p w14:paraId="72F1581B" w14:textId="3C2FC877" w:rsidR="00C1383C" w:rsidRPr="00CA767C" w:rsidRDefault="00C1383C" w:rsidP="00C1383C">
            <w:pPr>
              <w:rPr>
                <w:rStyle w:val="kx21rb"/>
                <w:rFonts w:cstheme="minorHAnsi"/>
                <w:color w:val="70757A"/>
                <w:shd w:val="clear" w:color="auto" w:fill="FFFFFF"/>
              </w:rPr>
            </w:pPr>
            <w:r w:rsidRPr="00CA767C">
              <w:rPr>
                <w:rStyle w:val="hgkelc"/>
                <w:rFonts w:cstheme="minorHAnsi"/>
                <w:color w:val="202124"/>
                <w:shd w:val="clear" w:color="auto" w:fill="FFFFFF"/>
              </w:rPr>
              <w:t xml:space="preserve">Tuesday 21 March </w:t>
            </w:r>
            <w:r w:rsidR="00BB5E0E" w:rsidRPr="00CA767C">
              <w:rPr>
                <w:rStyle w:val="hgkelc"/>
                <w:rFonts w:cstheme="minorHAnsi"/>
                <w:color w:val="202124"/>
                <w:shd w:val="clear" w:color="auto" w:fill="FFFFFF"/>
              </w:rPr>
              <w:t xml:space="preserve">2023 </w:t>
            </w:r>
            <w:r w:rsidRPr="00CA767C">
              <w:rPr>
                <w:rStyle w:val="hgkelc"/>
                <w:rFonts w:cstheme="minorHAnsi"/>
                <w:color w:val="202124"/>
                <w:shd w:val="clear" w:color="auto" w:fill="FFFFFF"/>
              </w:rPr>
              <w:t>marked the 10th anniversary of the National Apology for Forced Adoptions. The National Apology acknowledged the lifelong pain and suffering associated with forced adoption</w:t>
            </w:r>
            <w:r w:rsidR="007C3981" w:rsidRPr="00CA767C">
              <w:rPr>
                <w:rStyle w:val="hgkelc"/>
                <w:rFonts w:cstheme="minorHAnsi"/>
                <w:color w:val="202124"/>
                <w:shd w:val="clear" w:color="auto" w:fill="FFFFFF"/>
              </w:rPr>
              <w:t>*</w:t>
            </w:r>
            <w:r w:rsidRPr="00CA767C">
              <w:rPr>
                <w:rStyle w:val="hgkelc"/>
                <w:rFonts w:cstheme="minorHAnsi"/>
                <w:color w:val="202124"/>
                <w:shd w:val="clear" w:color="auto" w:fill="FFFFFF"/>
              </w:rPr>
              <w:t xml:space="preserve"> practices and committed to supporting all those affected to get the help they need.</w:t>
            </w:r>
          </w:p>
          <w:p w14:paraId="2FCDE84A" w14:textId="13981364" w:rsidR="00C1383C" w:rsidRPr="00CA767C" w:rsidRDefault="00C1383C" w:rsidP="00C1383C">
            <w:pPr>
              <w:rPr>
                <w:rFonts w:cstheme="minorHAnsi"/>
              </w:rPr>
            </w:pPr>
            <w:r w:rsidRPr="00CA767C">
              <w:rPr>
                <w:rFonts w:cstheme="minorHAnsi"/>
              </w:rPr>
              <w:t>Guests were invited from all states and territories with airfares and accommodation arranged and paid for by</w:t>
            </w:r>
            <w:r w:rsidR="007C3981" w:rsidRPr="00CA767C">
              <w:rPr>
                <w:rFonts w:cstheme="minorHAnsi"/>
              </w:rPr>
              <w:t xml:space="preserve"> the Australian Government </w:t>
            </w:r>
            <w:r w:rsidRPr="00CA767C">
              <w:rPr>
                <w:rFonts w:cstheme="minorHAnsi"/>
              </w:rPr>
              <w:t>D</w:t>
            </w:r>
            <w:r w:rsidR="007C3981" w:rsidRPr="00CA767C">
              <w:rPr>
                <w:rFonts w:cstheme="minorHAnsi"/>
              </w:rPr>
              <w:t xml:space="preserve">epartment of </w:t>
            </w:r>
            <w:r w:rsidRPr="00CA767C">
              <w:rPr>
                <w:rFonts w:cstheme="minorHAnsi"/>
              </w:rPr>
              <w:t>S</w:t>
            </w:r>
            <w:r w:rsidR="007C3981" w:rsidRPr="00CA767C">
              <w:rPr>
                <w:rFonts w:cstheme="minorHAnsi"/>
              </w:rPr>
              <w:t xml:space="preserve">ocial </w:t>
            </w:r>
            <w:r w:rsidRPr="00CA767C">
              <w:rPr>
                <w:rFonts w:cstheme="minorHAnsi"/>
              </w:rPr>
              <w:t>S</w:t>
            </w:r>
            <w:r w:rsidR="007C3981" w:rsidRPr="00CA767C">
              <w:rPr>
                <w:rFonts w:cstheme="minorHAnsi"/>
              </w:rPr>
              <w:t>ervices. A</w:t>
            </w:r>
            <w:r w:rsidRPr="00CA767C">
              <w:rPr>
                <w:rFonts w:cstheme="minorHAnsi"/>
              </w:rPr>
              <w:t>pprox</w:t>
            </w:r>
            <w:r w:rsidR="007C3981" w:rsidRPr="00CA767C">
              <w:rPr>
                <w:rFonts w:cstheme="minorHAnsi"/>
              </w:rPr>
              <w:t>imately</w:t>
            </w:r>
            <w:r w:rsidRPr="00CA767C">
              <w:rPr>
                <w:rFonts w:cstheme="minorHAnsi"/>
              </w:rPr>
              <w:t xml:space="preserve"> 200 people</w:t>
            </w:r>
            <w:r w:rsidR="007C3981" w:rsidRPr="00CA767C">
              <w:rPr>
                <w:rFonts w:cstheme="minorHAnsi"/>
              </w:rPr>
              <w:t xml:space="preserve"> attended</w:t>
            </w:r>
            <w:r w:rsidRPr="00CA767C">
              <w:rPr>
                <w:rFonts w:cstheme="minorHAnsi"/>
              </w:rPr>
              <w:t>.</w:t>
            </w:r>
          </w:p>
          <w:p w14:paraId="5B53A164" w14:textId="07DE787A" w:rsidR="002C55B7" w:rsidRPr="00CA767C" w:rsidRDefault="002C55B7" w:rsidP="002C55B7">
            <w:pPr>
              <w:rPr>
                <w:rFonts w:eastAsia="Calibri" w:cstheme="minorHAnsi"/>
                <w:color w:val="000000" w:themeColor="text1"/>
              </w:rPr>
            </w:pPr>
            <w:r w:rsidRPr="00CA767C">
              <w:rPr>
                <w:rFonts w:eastAsia="Calibri" w:cstheme="minorHAnsi"/>
                <w:color w:val="000000" w:themeColor="text1"/>
              </w:rPr>
              <w:t xml:space="preserve">I was fortunate to receive an invitation to the anniversary event from one of the local adoption support organisations as I had attended the National Apology in 2013 when in the employ of VANISH. I was happy to accept as quite a number of our Forgotten Australians are also mothers, fathers and adopted children whose adoptions weren’t </w:t>
            </w:r>
            <w:r w:rsidR="00F958B8">
              <w:rPr>
                <w:rFonts w:eastAsia="Calibri" w:cstheme="minorHAnsi"/>
                <w:color w:val="000000" w:themeColor="text1"/>
              </w:rPr>
              <w:t xml:space="preserve">always </w:t>
            </w:r>
            <w:r w:rsidRPr="00CA767C">
              <w:rPr>
                <w:rFonts w:eastAsia="Calibri" w:cstheme="minorHAnsi"/>
                <w:color w:val="000000" w:themeColor="text1"/>
              </w:rPr>
              <w:t>the happy ‘fairy-tale’ that their mothers were told it would be.</w:t>
            </w:r>
          </w:p>
          <w:p w14:paraId="095528B1" w14:textId="28F175D3" w:rsidR="00C1383C" w:rsidRPr="00CA767C" w:rsidRDefault="002C55B7" w:rsidP="00F958B8">
            <w:pPr>
              <w:ind w:right="504"/>
              <w:rPr>
                <w:rFonts w:eastAsia="Calibri" w:cstheme="minorHAnsi"/>
                <w:color w:val="000000" w:themeColor="text1"/>
              </w:rPr>
            </w:pPr>
            <w:r w:rsidRPr="00CA767C">
              <w:rPr>
                <w:rFonts w:cstheme="minorHAnsi"/>
                <w:noProof/>
              </w:rPr>
              <mc:AlternateContent>
                <mc:Choice Requires="wpg">
                  <w:drawing>
                    <wp:anchor distT="0" distB="0" distL="114300" distR="114300" simplePos="0" relativeHeight="252002350" behindDoc="0" locked="0" layoutInCell="1" allowOverlap="1" wp14:anchorId="1D1B52D9" wp14:editId="056E2FE8">
                      <wp:simplePos x="0" y="0"/>
                      <wp:positionH relativeFrom="column">
                        <wp:posOffset>5619606</wp:posOffset>
                      </wp:positionH>
                      <wp:positionV relativeFrom="paragraph">
                        <wp:posOffset>34290</wp:posOffset>
                      </wp:positionV>
                      <wp:extent cx="1171575" cy="1914525"/>
                      <wp:effectExtent l="0" t="0" r="9525" b="9525"/>
                      <wp:wrapSquare wrapText="bothSides"/>
                      <wp:docPr id="20" name="Group 20"/>
                      <wp:cNvGraphicFramePr/>
                      <a:graphic xmlns:a="http://schemas.openxmlformats.org/drawingml/2006/main">
                        <a:graphicData uri="http://schemas.microsoft.com/office/word/2010/wordprocessingGroup">
                          <wpg:wgp>
                            <wpg:cNvGrpSpPr/>
                            <wpg:grpSpPr>
                              <a:xfrm>
                                <a:off x="0" y="0"/>
                                <a:ext cx="1171575" cy="1914525"/>
                                <a:chOff x="0" y="-212651"/>
                                <a:chExt cx="1171575" cy="1914525"/>
                              </a:xfrm>
                            </wpg:grpSpPr>
                            <pic:pic xmlns:pic="http://schemas.openxmlformats.org/drawingml/2006/picture">
                              <pic:nvPicPr>
                                <pic:cNvPr id="15" name="Picture 1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212651"/>
                                  <a:ext cx="1171575" cy="1106170"/>
                                </a:xfrm>
                                <a:prstGeom prst="rect">
                                  <a:avLst/>
                                </a:prstGeom>
                                <a:noFill/>
                                <a:ln>
                                  <a:noFill/>
                                </a:ln>
                              </pic:spPr>
                            </pic:pic>
                            <wps:wsp>
                              <wps:cNvPr id="5" name="Text Box 5"/>
                              <wps:cNvSpPr txBox="1"/>
                              <wps:spPr>
                                <a:xfrm>
                                  <a:off x="0" y="892249"/>
                                  <a:ext cx="1171575" cy="809625"/>
                                </a:xfrm>
                                <a:prstGeom prst="rect">
                                  <a:avLst/>
                                </a:prstGeom>
                                <a:solidFill>
                                  <a:schemeClr val="lt1"/>
                                </a:solidFill>
                                <a:ln w="6350">
                                  <a:noFill/>
                                </a:ln>
                              </wps:spPr>
                              <wps:txbx>
                                <w:txbxContent>
                                  <w:p w14:paraId="1C94FB26" w14:textId="2BBF5F40" w:rsidR="00F958B8" w:rsidRPr="00446D07" w:rsidRDefault="00F958B8" w:rsidP="00C1383C">
                                    <w:pPr>
                                      <w:spacing w:after="0" w:line="240" w:lineRule="auto"/>
                                      <w:rPr>
                                        <w:sz w:val="20"/>
                                        <w:szCs w:val="20"/>
                                        <w:lang w:val="en-GB"/>
                                      </w:rPr>
                                    </w:pPr>
                                    <w:r w:rsidRPr="00446D07">
                                      <w:rPr>
                                        <w:sz w:val="20"/>
                                        <w:szCs w:val="20"/>
                                        <w:lang w:val="en-GB"/>
                                      </w:rPr>
                                      <w:t xml:space="preserve">Portrait </w:t>
                                    </w:r>
                                    <w:r>
                                      <w:rPr>
                                        <w:sz w:val="20"/>
                                        <w:szCs w:val="20"/>
                                        <w:lang w:val="en-GB"/>
                                      </w:rPr>
                                      <w:t xml:space="preserve">at </w:t>
                                    </w:r>
                                    <w:r w:rsidRPr="00446D07">
                                      <w:rPr>
                                        <w:sz w:val="20"/>
                                        <w:szCs w:val="20"/>
                                        <w:lang w:val="en-GB"/>
                                      </w:rPr>
                                      <w:t>Parliament House</w:t>
                                    </w:r>
                                    <w:r>
                                      <w:rPr>
                                        <w:sz w:val="20"/>
                                        <w:szCs w:val="20"/>
                                        <w:lang w:val="en-GB"/>
                                      </w:rPr>
                                      <w:t xml:space="preserve"> of the Hon Julia Gillard </w:t>
                                    </w:r>
                                    <w:r w:rsidRPr="00AC2723">
                                      <w:rPr>
                                        <w:sz w:val="20"/>
                                        <w:szCs w:val="20"/>
                                        <w:lang w:val="en-GB"/>
                                      </w:rPr>
                                      <w:t>AC</w:t>
                                    </w:r>
                                    <w:r>
                                      <w:rPr>
                                        <w:sz w:val="20"/>
                                        <w:szCs w:val="20"/>
                                        <w:lang w:val="en-GB"/>
                                      </w:rPr>
                                      <w:t xml:space="preserve"> </w:t>
                                    </w:r>
                                    <w:r w:rsidR="00F01830">
                                      <w:rPr>
                                        <w:sz w:val="20"/>
                                        <w:szCs w:val="20"/>
                                        <w:lang w:val="en-GB"/>
                                      </w:rPr>
                                      <w:t xml:space="preserve"> </w:t>
                                    </w:r>
                                  </w:p>
                                  <w:p w14:paraId="1A739110" w14:textId="77777777" w:rsidR="00F958B8" w:rsidRPr="008A5A82" w:rsidRDefault="00F958B8" w:rsidP="00C1383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1B52D9" id="Group 20" o:spid="_x0000_s1028" style="position:absolute;margin-left:442.5pt;margin-top:2.7pt;width:92.25pt;height:150.75pt;z-index:252002350" coordorigin=",-2126" coordsize="11715,19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">
                      <v:shape id="Picture 15" o:spid="_x0000_s1029" type="#_x0000_t75" style="position:absolute;top:-2126;width:11715;height:1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">
                        <v:imagedata r:id="rId24" o:title=""/>
                      </v:shape>
                      <v:shape id="Text Box 5" o:spid="_x0000_s1030" type="#_x0000_t202" style="position:absolute;top:8922;width:11715;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1C94FB26" w14:textId="2BBF5F40" w:rsidR="00F958B8" w:rsidRPr="00446D07" w:rsidRDefault="00F958B8" w:rsidP="00C1383C">
                              <w:pPr>
                                <w:spacing w:after="0" w:line="240" w:lineRule="auto"/>
                                <w:rPr>
                                  <w:sz w:val="20"/>
                                  <w:szCs w:val="20"/>
                                  <w:lang w:val="en-GB"/>
                                </w:rPr>
                              </w:pPr>
                              <w:r w:rsidRPr="00446D07">
                                <w:rPr>
                                  <w:sz w:val="20"/>
                                  <w:szCs w:val="20"/>
                                  <w:lang w:val="en-GB"/>
                                </w:rPr>
                                <w:t xml:space="preserve">Portrait </w:t>
                              </w:r>
                              <w:r>
                                <w:rPr>
                                  <w:sz w:val="20"/>
                                  <w:szCs w:val="20"/>
                                  <w:lang w:val="en-GB"/>
                                </w:rPr>
                                <w:t xml:space="preserve">at </w:t>
                              </w:r>
                              <w:r w:rsidRPr="00446D07">
                                <w:rPr>
                                  <w:sz w:val="20"/>
                                  <w:szCs w:val="20"/>
                                  <w:lang w:val="en-GB"/>
                                </w:rPr>
                                <w:t>Parliament House</w:t>
                              </w:r>
                              <w:r>
                                <w:rPr>
                                  <w:sz w:val="20"/>
                                  <w:szCs w:val="20"/>
                                  <w:lang w:val="en-GB"/>
                                </w:rPr>
                                <w:t xml:space="preserve"> of the Hon Julia Gillard </w:t>
                              </w:r>
                              <w:r w:rsidRPr="00AC2723">
                                <w:rPr>
                                  <w:sz w:val="20"/>
                                  <w:szCs w:val="20"/>
                                  <w:lang w:val="en-GB"/>
                                </w:rPr>
                                <w:t>AC</w:t>
                              </w:r>
                              <w:r>
                                <w:rPr>
                                  <w:sz w:val="20"/>
                                  <w:szCs w:val="20"/>
                                  <w:lang w:val="en-GB"/>
                                </w:rPr>
                                <w:t xml:space="preserve"> </w:t>
                              </w:r>
                              <w:r w:rsidR="00F01830">
                                <w:rPr>
                                  <w:sz w:val="20"/>
                                  <w:szCs w:val="20"/>
                                  <w:lang w:val="en-GB"/>
                                </w:rPr>
                                <w:t xml:space="preserve"> </w:t>
                              </w:r>
                            </w:p>
                            <w:p w14:paraId="1A739110" w14:textId="77777777" w:rsidR="00F958B8" w:rsidRPr="008A5A82" w:rsidRDefault="00F958B8" w:rsidP="00C1383C">
                              <w:pPr>
                                <w:rPr>
                                  <w:lang w:val="en-GB"/>
                                </w:rPr>
                              </w:pPr>
                            </w:p>
                          </w:txbxContent>
                        </v:textbox>
                      </v:shape>
                      <w10:wrap type="square"/>
                    </v:group>
                  </w:pict>
                </mc:Fallback>
              </mc:AlternateContent>
            </w:r>
            <w:r w:rsidR="009F0E8C" w:rsidRPr="00CA767C">
              <w:rPr>
                <w:rFonts w:cstheme="minorHAnsi"/>
                <w:color w:val="auto"/>
              </w:rPr>
              <w:t>G</w:t>
            </w:r>
            <w:r w:rsidR="00C1383C" w:rsidRPr="00CA767C">
              <w:rPr>
                <w:rFonts w:cstheme="minorHAnsi"/>
                <w:color w:val="auto"/>
              </w:rPr>
              <w:t xml:space="preserve">uests were invited to attend a </w:t>
            </w:r>
            <w:r w:rsidR="007C3981" w:rsidRPr="00CA767C">
              <w:rPr>
                <w:rFonts w:cstheme="minorHAnsi"/>
                <w:color w:val="auto"/>
              </w:rPr>
              <w:t>c</w:t>
            </w:r>
            <w:r w:rsidR="00C1383C" w:rsidRPr="00CA767C">
              <w:rPr>
                <w:rFonts w:cstheme="minorHAnsi"/>
                <w:color w:val="auto"/>
              </w:rPr>
              <w:t>ommemoration dinner held at the National Portrait Gallery</w:t>
            </w:r>
            <w:r w:rsidR="009F0E8C" w:rsidRPr="00CA767C">
              <w:rPr>
                <w:rFonts w:cstheme="minorHAnsi"/>
                <w:color w:val="auto"/>
              </w:rPr>
              <w:t xml:space="preserve"> on Tuesday night,</w:t>
            </w:r>
            <w:r w:rsidR="00C1383C" w:rsidRPr="00CA767C">
              <w:rPr>
                <w:rFonts w:cstheme="minorHAnsi"/>
                <w:color w:val="auto"/>
              </w:rPr>
              <w:t xml:space="preserve"> </w:t>
            </w:r>
            <w:r w:rsidR="00342285" w:rsidRPr="00CA767C">
              <w:rPr>
                <w:rFonts w:cstheme="minorHAnsi"/>
                <w:color w:val="auto"/>
              </w:rPr>
              <w:t xml:space="preserve">with </w:t>
            </w:r>
            <w:r w:rsidR="00C1383C" w:rsidRPr="00CA767C">
              <w:rPr>
                <w:rFonts w:cstheme="minorHAnsi"/>
                <w:color w:val="auto"/>
              </w:rPr>
              <w:t xml:space="preserve">speeches given by </w:t>
            </w:r>
            <w:hyperlink r:id="rId25" w:history="1">
              <w:r w:rsidR="00C1383C" w:rsidRPr="00CA767C">
                <w:rPr>
                  <w:rFonts w:eastAsia="Times New Roman" w:cstheme="minorHAnsi"/>
                  <w:color w:val="auto"/>
                  <w:lang w:eastAsia="en-AU"/>
                </w:rPr>
                <w:t>the Hon Amanda Rishworth MP</w:t>
              </w:r>
              <w:r w:rsidR="009F0E8C" w:rsidRPr="00CA767C">
                <w:rPr>
                  <w:rFonts w:eastAsia="Times New Roman" w:cstheme="minorHAnsi"/>
                  <w:color w:val="auto"/>
                  <w:lang w:eastAsia="en-AU"/>
                </w:rPr>
                <w:t xml:space="preserve"> (</w:t>
              </w:r>
              <w:r w:rsidR="00C1383C" w:rsidRPr="00CA767C">
                <w:rPr>
                  <w:rFonts w:eastAsia="Times New Roman" w:cstheme="minorHAnsi"/>
                  <w:color w:val="auto"/>
                  <w:lang w:eastAsia="en-AU"/>
                </w:rPr>
                <w:t>Minister for Social Services</w:t>
              </w:r>
              <w:r w:rsidR="009F0E8C" w:rsidRPr="00CA767C">
                <w:rPr>
                  <w:rFonts w:eastAsia="Times New Roman" w:cstheme="minorHAnsi"/>
                  <w:color w:val="auto"/>
                  <w:lang w:eastAsia="en-AU"/>
                </w:rPr>
                <w:t>),</w:t>
              </w:r>
            </w:hyperlink>
            <w:r w:rsidR="00C1383C" w:rsidRPr="00CA767C">
              <w:rPr>
                <w:rFonts w:eastAsia="Times New Roman" w:cstheme="minorHAnsi"/>
                <w:color w:val="auto"/>
                <w:lang w:eastAsia="en-AU"/>
              </w:rPr>
              <w:t xml:space="preserve"> </w:t>
            </w:r>
            <w:r w:rsidR="00E268B6" w:rsidRPr="00CA767C">
              <w:rPr>
                <w:rFonts w:eastAsia="Times New Roman" w:cstheme="minorHAnsi"/>
                <w:color w:val="auto"/>
                <w:lang w:eastAsia="en-AU"/>
              </w:rPr>
              <w:t xml:space="preserve">the </w:t>
            </w:r>
            <w:r w:rsidR="00C1383C" w:rsidRPr="00CA767C">
              <w:rPr>
                <w:rFonts w:eastAsia="Times New Roman" w:cstheme="minorHAnsi"/>
                <w:color w:val="auto"/>
                <w:lang w:eastAsia="en-AU"/>
              </w:rPr>
              <w:t>Hon Nicola Roxon</w:t>
            </w:r>
            <w:r w:rsidR="009F0E8C" w:rsidRPr="00CA767C">
              <w:rPr>
                <w:rFonts w:eastAsia="Times New Roman" w:cstheme="minorHAnsi"/>
                <w:color w:val="auto"/>
                <w:lang w:eastAsia="en-AU"/>
              </w:rPr>
              <w:t xml:space="preserve"> (</w:t>
            </w:r>
            <w:r w:rsidR="00C1383C" w:rsidRPr="00CA767C">
              <w:rPr>
                <w:rFonts w:eastAsia="Times New Roman" w:cstheme="minorHAnsi"/>
                <w:color w:val="auto"/>
                <w:lang w:eastAsia="en-AU"/>
              </w:rPr>
              <w:t>former A</w:t>
            </w:r>
            <w:r w:rsidR="007C3981" w:rsidRPr="00CA767C">
              <w:rPr>
                <w:rFonts w:eastAsia="Times New Roman" w:cstheme="minorHAnsi"/>
                <w:color w:val="auto"/>
                <w:lang w:eastAsia="en-AU"/>
              </w:rPr>
              <w:t>ttorney</w:t>
            </w:r>
            <w:r w:rsidR="000004F7" w:rsidRPr="00CA767C">
              <w:rPr>
                <w:rFonts w:eastAsia="Times New Roman" w:cstheme="minorHAnsi"/>
                <w:color w:val="auto"/>
                <w:lang w:eastAsia="en-AU"/>
              </w:rPr>
              <w:t>-</w:t>
            </w:r>
            <w:r w:rsidR="00C1383C" w:rsidRPr="00CA767C">
              <w:rPr>
                <w:rFonts w:eastAsia="Times New Roman" w:cstheme="minorHAnsi"/>
                <w:color w:val="auto"/>
                <w:lang w:eastAsia="en-AU"/>
              </w:rPr>
              <w:t>G</w:t>
            </w:r>
            <w:r w:rsidR="007C3981" w:rsidRPr="00CA767C">
              <w:rPr>
                <w:rFonts w:eastAsia="Times New Roman" w:cstheme="minorHAnsi"/>
                <w:color w:val="auto"/>
                <w:lang w:eastAsia="en-AU"/>
              </w:rPr>
              <w:t>eneral</w:t>
            </w:r>
            <w:r w:rsidR="009F0E8C" w:rsidRPr="00CA767C">
              <w:rPr>
                <w:rFonts w:eastAsia="Times New Roman" w:cstheme="minorHAnsi"/>
                <w:color w:val="auto"/>
                <w:lang w:eastAsia="en-AU"/>
              </w:rPr>
              <w:t>)</w:t>
            </w:r>
            <w:r w:rsidR="00C1383C" w:rsidRPr="00CA767C">
              <w:rPr>
                <w:rFonts w:eastAsia="Times New Roman" w:cstheme="minorHAnsi"/>
                <w:color w:val="auto"/>
                <w:lang w:eastAsia="en-AU"/>
              </w:rPr>
              <w:t xml:space="preserve"> </w:t>
            </w:r>
            <w:r w:rsidR="000274E4" w:rsidRPr="00CA767C">
              <w:rPr>
                <w:rFonts w:eastAsia="Times New Roman" w:cstheme="minorHAnsi"/>
                <w:color w:val="auto"/>
                <w:lang w:eastAsia="en-AU"/>
              </w:rPr>
              <w:t xml:space="preserve">who </w:t>
            </w:r>
            <w:r w:rsidR="00C1383C" w:rsidRPr="00CA767C">
              <w:rPr>
                <w:rFonts w:eastAsia="Times New Roman" w:cstheme="minorHAnsi"/>
                <w:lang w:eastAsia="en-AU"/>
              </w:rPr>
              <w:t xml:space="preserve">spoke on behalf of </w:t>
            </w:r>
            <w:r w:rsidR="00E268B6" w:rsidRPr="00CA767C">
              <w:rPr>
                <w:rFonts w:eastAsia="Times New Roman" w:cstheme="minorHAnsi"/>
                <w:lang w:eastAsia="en-AU"/>
              </w:rPr>
              <w:t xml:space="preserve">the </w:t>
            </w:r>
            <w:r w:rsidR="007C3981" w:rsidRPr="00CA767C">
              <w:rPr>
                <w:rFonts w:eastAsia="Times New Roman" w:cstheme="minorHAnsi"/>
                <w:lang w:eastAsia="en-AU"/>
              </w:rPr>
              <w:t xml:space="preserve">Hon </w:t>
            </w:r>
            <w:r w:rsidR="00C1383C" w:rsidRPr="00CA767C">
              <w:rPr>
                <w:rFonts w:eastAsia="Times New Roman" w:cstheme="minorHAnsi"/>
                <w:lang w:eastAsia="en-AU"/>
              </w:rPr>
              <w:t xml:space="preserve">Julia Gillard </w:t>
            </w:r>
            <w:r w:rsidR="007C3981" w:rsidRPr="00CA767C">
              <w:rPr>
                <w:rFonts w:eastAsia="Times New Roman" w:cstheme="minorHAnsi"/>
                <w:lang w:eastAsia="en-AU"/>
              </w:rPr>
              <w:t xml:space="preserve">AC </w:t>
            </w:r>
            <w:r w:rsidR="00C1383C" w:rsidRPr="00CA767C">
              <w:rPr>
                <w:rFonts w:eastAsia="Times New Roman" w:cstheme="minorHAnsi"/>
                <w:lang w:eastAsia="en-AU"/>
              </w:rPr>
              <w:t>who was in London and unable to attend due to contracting COVID</w:t>
            </w:r>
            <w:r w:rsidR="007C3981" w:rsidRPr="00CA767C">
              <w:rPr>
                <w:rFonts w:eastAsia="Times New Roman" w:cstheme="minorHAnsi"/>
                <w:lang w:eastAsia="en-AU"/>
              </w:rPr>
              <w:t>-19</w:t>
            </w:r>
            <w:r w:rsidR="00D74E36" w:rsidRPr="00CA767C">
              <w:rPr>
                <w:rFonts w:eastAsia="Times New Roman" w:cstheme="minorHAnsi"/>
                <w:lang w:eastAsia="en-AU"/>
              </w:rPr>
              <w:t>,</w:t>
            </w:r>
            <w:r w:rsidR="00C1383C" w:rsidRPr="00CA767C">
              <w:rPr>
                <w:rFonts w:eastAsia="Times New Roman" w:cstheme="minorHAnsi"/>
                <w:lang w:eastAsia="en-AU"/>
              </w:rPr>
              <w:t xml:space="preserve"> and Prof</w:t>
            </w:r>
            <w:r w:rsidR="00E268B6" w:rsidRPr="00CA767C">
              <w:rPr>
                <w:rFonts w:eastAsia="Times New Roman" w:cstheme="minorHAnsi"/>
                <w:lang w:eastAsia="en-AU"/>
              </w:rPr>
              <w:t>essor</w:t>
            </w:r>
            <w:r w:rsidR="00C1383C" w:rsidRPr="00CA767C">
              <w:rPr>
                <w:rFonts w:eastAsia="Times New Roman" w:cstheme="minorHAnsi"/>
                <w:lang w:eastAsia="en-AU"/>
              </w:rPr>
              <w:t xml:space="preserve"> Nahum Mushim</w:t>
            </w:r>
            <w:r w:rsidR="00E268B6" w:rsidRPr="00CA767C">
              <w:rPr>
                <w:rFonts w:eastAsia="Times New Roman" w:cstheme="minorHAnsi"/>
                <w:lang w:eastAsia="en-AU"/>
              </w:rPr>
              <w:t xml:space="preserve"> (</w:t>
            </w:r>
            <w:r w:rsidR="00F71200" w:rsidRPr="00F958B8">
              <w:rPr>
                <w:rFonts w:eastAsia="Calibri" w:cstheme="minorHAnsi"/>
              </w:rPr>
              <w:t>C</w:t>
            </w:r>
            <w:r w:rsidR="00C1383C" w:rsidRPr="00CA767C">
              <w:rPr>
                <w:rFonts w:eastAsia="Calibri" w:cstheme="minorHAnsi"/>
              </w:rPr>
              <w:t>hair of the Apology for Forced Adoptions Reference Group</w:t>
            </w:r>
            <w:r w:rsidR="009F0E8C" w:rsidRPr="00CA767C">
              <w:rPr>
                <w:rFonts w:eastAsia="Calibri" w:cstheme="minorHAnsi"/>
              </w:rPr>
              <w:t>)</w:t>
            </w:r>
            <w:r w:rsidR="00C1383C" w:rsidRPr="00CA767C">
              <w:rPr>
                <w:rFonts w:eastAsia="Calibri" w:cstheme="minorHAnsi"/>
              </w:rPr>
              <w:t xml:space="preserve">. </w:t>
            </w:r>
            <w:r w:rsidR="009F0E8C" w:rsidRPr="00CA767C">
              <w:rPr>
                <w:rFonts w:eastAsia="Calibri" w:cstheme="minorHAnsi"/>
              </w:rPr>
              <w:t xml:space="preserve">Other attendees </w:t>
            </w:r>
            <w:r w:rsidR="00C1383C" w:rsidRPr="00CA767C">
              <w:rPr>
                <w:rFonts w:eastAsia="Calibri" w:cstheme="minorHAnsi"/>
              </w:rPr>
              <w:t>were A</w:t>
            </w:r>
            <w:r w:rsidR="007C3981" w:rsidRPr="00CA767C">
              <w:rPr>
                <w:rFonts w:eastAsia="Calibri" w:cstheme="minorHAnsi"/>
              </w:rPr>
              <w:t>ttorney</w:t>
            </w:r>
            <w:r w:rsidR="00D74E36" w:rsidRPr="00CA767C">
              <w:rPr>
                <w:rFonts w:eastAsia="Calibri" w:cstheme="minorHAnsi"/>
              </w:rPr>
              <w:t>-</w:t>
            </w:r>
            <w:r w:rsidR="00C1383C" w:rsidRPr="00CA767C">
              <w:rPr>
                <w:rFonts w:eastAsia="Calibri" w:cstheme="minorHAnsi"/>
              </w:rPr>
              <w:t>G</w:t>
            </w:r>
            <w:r w:rsidR="007C3981" w:rsidRPr="00CA767C">
              <w:rPr>
                <w:rFonts w:eastAsia="Calibri" w:cstheme="minorHAnsi"/>
              </w:rPr>
              <w:t>eneral</w:t>
            </w:r>
            <w:r w:rsidR="00C1383C" w:rsidRPr="00CA767C">
              <w:rPr>
                <w:rFonts w:eastAsia="Calibri" w:cstheme="minorHAnsi"/>
              </w:rPr>
              <w:t xml:space="preserve"> </w:t>
            </w:r>
            <w:r w:rsidR="00E268B6" w:rsidRPr="00CA767C">
              <w:rPr>
                <w:rFonts w:eastAsia="Calibri" w:cstheme="minorHAnsi"/>
              </w:rPr>
              <w:t xml:space="preserve">the </w:t>
            </w:r>
            <w:r w:rsidR="00C1383C" w:rsidRPr="00CA767C">
              <w:rPr>
                <w:rFonts w:eastAsia="Calibri" w:cstheme="minorHAnsi"/>
              </w:rPr>
              <w:t>Hon Mark Dreyfus KC</w:t>
            </w:r>
            <w:r w:rsidR="00CE098F" w:rsidRPr="00CA767C">
              <w:rPr>
                <w:rFonts w:eastAsia="Calibri" w:cstheme="minorHAnsi"/>
              </w:rPr>
              <w:t xml:space="preserve"> MP</w:t>
            </w:r>
            <w:r w:rsidR="00DB400F" w:rsidRPr="00CA767C">
              <w:rPr>
                <w:rFonts w:eastAsia="Calibri" w:cstheme="minorHAnsi"/>
              </w:rPr>
              <w:t>,</w:t>
            </w:r>
            <w:r w:rsidR="00C1383C" w:rsidRPr="00CA767C">
              <w:rPr>
                <w:rFonts w:eastAsia="Calibri" w:cstheme="minorHAnsi"/>
              </w:rPr>
              <w:t xml:space="preserve"> </w:t>
            </w:r>
            <w:r w:rsidR="00E268B6" w:rsidRPr="00CA767C">
              <w:rPr>
                <w:rFonts w:eastAsia="Calibri" w:cstheme="minorHAnsi"/>
              </w:rPr>
              <w:t xml:space="preserve">the </w:t>
            </w:r>
            <w:r w:rsidR="00C1383C" w:rsidRPr="00CA767C">
              <w:rPr>
                <w:rFonts w:eastAsia="Calibri" w:cstheme="minorHAnsi"/>
              </w:rPr>
              <w:t>Hon Jenny Macklin</w:t>
            </w:r>
            <w:r w:rsidR="00E268B6" w:rsidRPr="00CA767C">
              <w:rPr>
                <w:rFonts w:eastAsia="Calibri" w:cstheme="minorHAnsi"/>
              </w:rPr>
              <w:t xml:space="preserve"> (</w:t>
            </w:r>
            <w:r w:rsidR="00C1383C" w:rsidRPr="00CA767C">
              <w:rPr>
                <w:rFonts w:eastAsia="Calibri" w:cstheme="minorHAnsi"/>
              </w:rPr>
              <w:t>former Minister for Families, Housing, Community Services and Indigenous Affairs</w:t>
            </w:r>
            <w:r w:rsidR="00C87567" w:rsidRPr="00CA767C">
              <w:rPr>
                <w:rFonts w:eastAsia="Calibri" w:cstheme="minorHAnsi"/>
              </w:rPr>
              <w:t>, and Minister for Disability Reform</w:t>
            </w:r>
            <w:r w:rsidR="00E268B6" w:rsidRPr="00CA767C">
              <w:rPr>
                <w:rFonts w:eastAsia="Calibri" w:cstheme="minorHAnsi"/>
              </w:rPr>
              <w:t>)</w:t>
            </w:r>
            <w:r w:rsidR="00C1383C" w:rsidRPr="00CA767C">
              <w:rPr>
                <w:rFonts w:eastAsia="Calibri" w:cstheme="minorHAnsi"/>
              </w:rPr>
              <w:t>, Rachel Siewert</w:t>
            </w:r>
            <w:r w:rsidR="00CE098F" w:rsidRPr="00CA767C">
              <w:rPr>
                <w:rFonts w:eastAsia="Calibri" w:cstheme="minorHAnsi"/>
              </w:rPr>
              <w:t xml:space="preserve"> (former Senator and C</w:t>
            </w:r>
            <w:r w:rsidR="00C1383C" w:rsidRPr="00CA767C">
              <w:rPr>
                <w:rFonts w:eastAsia="Calibri" w:cstheme="minorHAnsi"/>
              </w:rPr>
              <w:t>hair of the Senate Committee at the time of the Apology</w:t>
            </w:r>
            <w:r w:rsidR="00CE098F" w:rsidRPr="00CA767C">
              <w:rPr>
                <w:rFonts w:eastAsia="Calibri" w:cstheme="minorHAnsi"/>
              </w:rPr>
              <w:t>)</w:t>
            </w:r>
            <w:r w:rsidR="00C1383C" w:rsidRPr="00CA767C">
              <w:rPr>
                <w:rFonts w:eastAsia="Calibri" w:cstheme="minorHAnsi"/>
              </w:rPr>
              <w:t xml:space="preserve"> </w:t>
            </w:r>
            <w:r w:rsidR="00DB400F" w:rsidRPr="00CA767C">
              <w:rPr>
                <w:rFonts w:eastAsia="Calibri" w:cstheme="minorHAnsi"/>
              </w:rPr>
              <w:t xml:space="preserve">and </w:t>
            </w:r>
            <w:r w:rsidR="00CE098F" w:rsidRPr="00CA767C">
              <w:rPr>
                <w:rFonts w:eastAsia="Calibri" w:cstheme="minorHAnsi"/>
              </w:rPr>
              <w:t xml:space="preserve">the </w:t>
            </w:r>
            <w:r w:rsidR="00C1383C" w:rsidRPr="00CA767C">
              <w:rPr>
                <w:rFonts w:eastAsia="Calibri" w:cstheme="minorHAnsi"/>
              </w:rPr>
              <w:t>Hon Rachel Stephen</w:t>
            </w:r>
            <w:r w:rsidR="007C3981" w:rsidRPr="00CA767C">
              <w:rPr>
                <w:rFonts w:eastAsia="Calibri" w:cstheme="minorHAnsi"/>
              </w:rPr>
              <w:t>-</w:t>
            </w:r>
            <w:r w:rsidR="00C1383C" w:rsidRPr="00CA767C">
              <w:rPr>
                <w:rFonts w:eastAsia="Calibri" w:cstheme="minorHAnsi"/>
              </w:rPr>
              <w:t xml:space="preserve">Smith </w:t>
            </w:r>
            <w:r w:rsidR="00CE098F" w:rsidRPr="00CA767C">
              <w:rPr>
                <w:rFonts w:eastAsia="Calibri" w:cstheme="minorHAnsi"/>
              </w:rPr>
              <w:t>MLA (</w:t>
            </w:r>
            <w:r w:rsidR="00C1383C" w:rsidRPr="00CA767C">
              <w:rPr>
                <w:rFonts w:eastAsia="Calibri" w:cstheme="minorHAnsi"/>
              </w:rPr>
              <w:t>A</w:t>
            </w:r>
            <w:r w:rsidR="007C3981" w:rsidRPr="00CA767C">
              <w:rPr>
                <w:rFonts w:eastAsia="Calibri" w:cstheme="minorHAnsi"/>
              </w:rPr>
              <w:t xml:space="preserve">ustralian </w:t>
            </w:r>
            <w:r w:rsidR="00C1383C" w:rsidRPr="00CA767C">
              <w:rPr>
                <w:rFonts w:eastAsia="Calibri" w:cstheme="minorHAnsi"/>
              </w:rPr>
              <w:t>C</w:t>
            </w:r>
            <w:r w:rsidR="007C3981" w:rsidRPr="00CA767C">
              <w:rPr>
                <w:rFonts w:eastAsia="Calibri" w:cstheme="minorHAnsi"/>
              </w:rPr>
              <w:t xml:space="preserve">apital </w:t>
            </w:r>
            <w:r w:rsidR="00C1383C" w:rsidRPr="00CA767C">
              <w:rPr>
                <w:rFonts w:eastAsia="Calibri" w:cstheme="minorHAnsi"/>
              </w:rPr>
              <w:t>T</w:t>
            </w:r>
            <w:r w:rsidR="007C3981" w:rsidRPr="00CA767C">
              <w:rPr>
                <w:rFonts w:eastAsia="Calibri" w:cstheme="minorHAnsi"/>
              </w:rPr>
              <w:t>erritory</w:t>
            </w:r>
            <w:r w:rsidR="00C1383C" w:rsidRPr="00CA767C">
              <w:rPr>
                <w:rFonts w:eastAsia="Calibri" w:cstheme="minorHAnsi"/>
              </w:rPr>
              <w:t xml:space="preserve"> Minister for Health, </w:t>
            </w:r>
            <w:r w:rsidR="00CE098F" w:rsidRPr="00CA767C">
              <w:rPr>
                <w:rFonts w:eastAsia="Calibri" w:cstheme="minorHAnsi"/>
              </w:rPr>
              <w:t xml:space="preserve">Minister for </w:t>
            </w:r>
            <w:r w:rsidR="00C1383C" w:rsidRPr="00CA767C">
              <w:rPr>
                <w:rFonts w:eastAsia="Calibri" w:cstheme="minorHAnsi"/>
              </w:rPr>
              <w:t>Families and Communit</w:t>
            </w:r>
            <w:r w:rsidR="00CE098F" w:rsidRPr="00CA767C">
              <w:rPr>
                <w:rFonts w:eastAsia="Calibri" w:cstheme="minorHAnsi"/>
              </w:rPr>
              <w:t>y Services,</w:t>
            </w:r>
            <w:r w:rsidR="00C1383C" w:rsidRPr="00CA767C">
              <w:rPr>
                <w:rFonts w:eastAsia="Calibri" w:cstheme="minorHAnsi"/>
              </w:rPr>
              <w:t xml:space="preserve"> and Minister for Aboriginal and Torres Strait Islander</w:t>
            </w:r>
            <w:r w:rsidR="00CE098F" w:rsidRPr="00CA767C">
              <w:rPr>
                <w:rFonts w:eastAsia="Calibri" w:cstheme="minorHAnsi"/>
              </w:rPr>
              <w:t xml:space="preserve"> Affairs)</w:t>
            </w:r>
            <w:r w:rsidR="00C1383C" w:rsidRPr="00CA767C">
              <w:rPr>
                <w:rFonts w:eastAsia="Calibri" w:cstheme="minorHAnsi"/>
              </w:rPr>
              <w:t>.</w:t>
            </w:r>
            <w:r w:rsidR="00C1383C" w:rsidRPr="00CA767C">
              <w:rPr>
                <w:rFonts w:eastAsia="Calibri" w:cstheme="minorHAnsi"/>
                <w:color w:val="000000" w:themeColor="text1"/>
              </w:rPr>
              <w:t xml:space="preserve"> </w:t>
            </w:r>
          </w:p>
          <w:p w14:paraId="2306BE8F" w14:textId="142D7EBE" w:rsidR="00C1383C" w:rsidRPr="00CA767C" w:rsidRDefault="00C1383C" w:rsidP="00C1383C">
            <w:pPr>
              <w:rPr>
                <w:rFonts w:eastAsia="Calibri" w:cstheme="minorHAnsi"/>
                <w:color w:val="000000" w:themeColor="text1"/>
              </w:rPr>
            </w:pPr>
            <w:r w:rsidRPr="00CA767C">
              <w:rPr>
                <w:rFonts w:eastAsia="Calibri" w:cstheme="minorHAnsi"/>
                <w:color w:val="000000" w:themeColor="text1"/>
              </w:rPr>
              <w:t xml:space="preserve">Prior to the </w:t>
            </w:r>
            <w:r w:rsidR="00342285" w:rsidRPr="00CA767C">
              <w:rPr>
                <w:rFonts w:eastAsia="Calibri" w:cstheme="minorHAnsi"/>
                <w:color w:val="000000" w:themeColor="text1"/>
              </w:rPr>
              <w:t>d</w:t>
            </w:r>
            <w:r w:rsidRPr="00CA767C">
              <w:rPr>
                <w:rFonts w:eastAsia="Calibri" w:cstheme="minorHAnsi"/>
                <w:color w:val="000000" w:themeColor="text1"/>
              </w:rPr>
              <w:t>inner</w:t>
            </w:r>
            <w:r w:rsidR="009F0E8C" w:rsidRPr="00CA767C">
              <w:rPr>
                <w:rFonts w:eastAsia="Calibri" w:cstheme="minorHAnsi"/>
                <w:color w:val="000000" w:themeColor="text1"/>
              </w:rPr>
              <w:t xml:space="preserve">, </w:t>
            </w:r>
            <w:r w:rsidRPr="00CA767C">
              <w:rPr>
                <w:rFonts w:eastAsia="Calibri" w:cstheme="minorHAnsi"/>
                <w:color w:val="000000" w:themeColor="text1"/>
              </w:rPr>
              <w:t xml:space="preserve">a panel discussion arranged by the National Archives of Australia </w:t>
            </w:r>
            <w:r w:rsidR="009F0E8C" w:rsidRPr="00CA767C">
              <w:rPr>
                <w:rFonts w:eastAsia="Calibri" w:cstheme="minorHAnsi"/>
                <w:color w:val="000000" w:themeColor="text1"/>
              </w:rPr>
              <w:t xml:space="preserve">was held </w:t>
            </w:r>
            <w:r w:rsidRPr="00CA767C">
              <w:rPr>
                <w:rFonts w:eastAsia="Calibri" w:cstheme="minorHAnsi"/>
                <w:color w:val="000000" w:themeColor="text1"/>
              </w:rPr>
              <w:t xml:space="preserve">entitled </w:t>
            </w:r>
            <w:r w:rsidR="007C3981" w:rsidRPr="00CA767C">
              <w:rPr>
                <w:rFonts w:eastAsia="Calibri" w:cstheme="minorHAnsi"/>
                <w:color w:val="000000" w:themeColor="text1"/>
              </w:rPr>
              <w:t>‘</w:t>
            </w:r>
            <w:r w:rsidRPr="00CA767C">
              <w:rPr>
                <w:rFonts w:eastAsia="Calibri" w:cstheme="minorHAnsi"/>
                <w:iCs/>
                <w:color w:val="000000" w:themeColor="text1"/>
              </w:rPr>
              <w:t>Saying sorry: Do national apologies change the world</w:t>
            </w:r>
            <w:r w:rsidRPr="00CA767C">
              <w:rPr>
                <w:rFonts w:eastAsia="Calibri" w:cstheme="minorHAnsi"/>
                <w:i/>
                <w:color w:val="000000" w:themeColor="text1"/>
              </w:rPr>
              <w:t>?</w:t>
            </w:r>
            <w:r w:rsidR="007C3981" w:rsidRPr="00CA767C">
              <w:rPr>
                <w:rFonts w:eastAsia="Calibri" w:cstheme="minorHAnsi"/>
                <w:i/>
                <w:color w:val="000000" w:themeColor="text1"/>
              </w:rPr>
              <w:t>’</w:t>
            </w:r>
            <w:r w:rsidR="005D7F76" w:rsidRPr="00CA767C">
              <w:rPr>
                <w:rFonts w:eastAsia="Calibri" w:cstheme="minorHAnsi"/>
                <w:color w:val="000000" w:themeColor="text1"/>
              </w:rPr>
              <w:t>.</w:t>
            </w:r>
            <w:r w:rsidRPr="00CA767C">
              <w:rPr>
                <w:rFonts w:eastAsia="Calibri" w:cstheme="minorHAnsi"/>
                <w:color w:val="000000" w:themeColor="text1"/>
              </w:rPr>
              <w:t xml:space="preserve"> </w:t>
            </w:r>
            <w:r w:rsidR="007C3981" w:rsidRPr="00CA767C">
              <w:rPr>
                <w:rFonts w:eastAsia="Calibri" w:cstheme="minorHAnsi"/>
                <w:color w:val="000000" w:themeColor="text1"/>
              </w:rPr>
              <w:t xml:space="preserve">The </w:t>
            </w:r>
            <w:r w:rsidRPr="00CA767C">
              <w:rPr>
                <w:rFonts w:eastAsia="Calibri" w:cstheme="minorHAnsi"/>
                <w:color w:val="000000" w:themeColor="text1"/>
              </w:rPr>
              <w:t>Welcome</w:t>
            </w:r>
            <w:r w:rsidRPr="00CA767C">
              <w:t xml:space="preserve"> </w:t>
            </w:r>
            <w:r w:rsidRPr="00CA767C">
              <w:rPr>
                <w:rFonts w:eastAsia="Calibri" w:cstheme="minorHAnsi"/>
                <w:color w:val="000000" w:themeColor="text1"/>
              </w:rPr>
              <w:t>to Country</w:t>
            </w:r>
            <w:r w:rsidR="009F0E8C" w:rsidRPr="00CA767C">
              <w:rPr>
                <w:rFonts w:eastAsia="Calibri" w:cstheme="minorHAnsi"/>
                <w:color w:val="000000" w:themeColor="text1"/>
              </w:rPr>
              <w:t>, which</w:t>
            </w:r>
            <w:r w:rsidRPr="00CA767C">
              <w:rPr>
                <w:rFonts w:eastAsia="Calibri" w:cstheme="minorHAnsi"/>
                <w:color w:val="000000" w:themeColor="text1"/>
              </w:rPr>
              <w:t xml:space="preserve"> was given </w:t>
            </w:r>
            <w:r w:rsidR="00F71200" w:rsidRPr="00CA767C">
              <w:rPr>
                <w:rFonts w:eastAsia="Calibri" w:cstheme="minorHAnsi"/>
                <w:color w:val="000000" w:themeColor="text1"/>
              </w:rPr>
              <w:t>by</w:t>
            </w:r>
            <w:r w:rsidRPr="00CA767C">
              <w:rPr>
                <w:rFonts w:eastAsia="Calibri" w:cstheme="minorHAnsi"/>
                <w:color w:val="000000" w:themeColor="text1"/>
              </w:rPr>
              <w:t xml:space="preserve"> Paul Girrawah House at the commencement </w:t>
            </w:r>
            <w:r w:rsidR="000274E4" w:rsidRPr="00CA767C">
              <w:rPr>
                <w:rFonts w:eastAsia="Calibri" w:cstheme="minorHAnsi"/>
                <w:color w:val="auto"/>
              </w:rPr>
              <w:t>of</w:t>
            </w:r>
            <w:r w:rsidR="000274E4" w:rsidRPr="00CA767C">
              <w:rPr>
                <w:rFonts w:eastAsia="Calibri" w:cstheme="minorHAnsi"/>
                <w:color w:val="FF0000"/>
              </w:rPr>
              <w:t xml:space="preserve"> </w:t>
            </w:r>
            <w:r w:rsidRPr="00CA767C">
              <w:rPr>
                <w:rFonts w:eastAsia="Calibri" w:cstheme="minorHAnsi"/>
                <w:color w:val="000000" w:themeColor="text1"/>
              </w:rPr>
              <w:t>the proceedings</w:t>
            </w:r>
            <w:r w:rsidR="007C3981" w:rsidRPr="00CA767C">
              <w:rPr>
                <w:rFonts w:eastAsia="Calibri" w:cstheme="minorHAnsi"/>
                <w:color w:val="000000" w:themeColor="text1"/>
              </w:rPr>
              <w:t>,</w:t>
            </w:r>
            <w:r w:rsidRPr="00CA767C">
              <w:rPr>
                <w:rFonts w:eastAsia="Calibri" w:cstheme="minorHAnsi"/>
                <w:color w:val="000000" w:themeColor="text1"/>
              </w:rPr>
              <w:t xml:space="preserve"> included historical information </w:t>
            </w:r>
            <w:r w:rsidR="007C3981" w:rsidRPr="00CA767C">
              <w:rPr>
                <w:rFonts w:eastAsia="Calibri" w:cstheme="minorHAnsi"/>
                <w:color w:val="000000" w:themeColor="text1"/>
              </w:rPr>
              <w:t>about</w:t>
            </w:r>
            <w:r w:rsidRPr="00CA767C">
              <w:rPr>
                <w:rFonts w:eastAsia="Calibri" w:cstheme="minorHAnsi"/>
                <w:color w:val="000000" w:themeColor="text1"/>
              </w:rPr>
              <w:t xml:space="preserve"> First Australians living in the area prior to and at the time of white settlement.</w:t>
            </w:r>
          </w:p>
          <w:p w14:paraId="54C92686" w14:textId="6548F270" w:rsidR="00C1383C" w:rsidRPr="00CA767C" w:rsidRDefault="00C1383C" w:rsidP="00C1383C">
            <w:pPr>
              <w:rPr>
                <w:rFonts w:eastAsia="Calibri" w:cstheme="minorHAnsi"/>
                <w:color w:val="000000" w:themeColor="text1"/>
              </w:rPr>
            </w:pPr>
            <w:r w:rsidRPr="00CA767C">
              <w:rPr>
                <w:rFonts w:eastAsia="Calibri" w:cstheme="minorHAnsi"/>
                <w:color w:val="000000" w:themeColor="text1"/>
              </w:rPr>
              <w:t xml:space="preserve">The </w:t>
            </w:r>
            <w:r w:rsidR="007C3981" w:rsidRPr="00CA767C">
              <w:rPr>
                <w:rFonts w:eastAsia="Calibri" w:cstheme="minorHAnsi"/>
                <w:color w:val="000000" w:themeColor="text1"/>
              </w:rPr>
              <w:t>p</w:t>
            </w:r>
            <w:r w:rsidRPr="00CA767C">
              <w:rPr>
                <w:rFonts w:eastAsia="Calibri" w:cstheme="minorHAnsi"/>
                <w:color w:val="000000" w:themeColor="text1"/>
              </w:rPr>
              <w:t>anel consisted of</w:t>
            </w:r>
            <w:r w:rsidR="007C3981" w:rsidRPr="00CA767C">
              <w:rPr>
                <w:rFonts w:eastAsia="Calibri" w:cstheme="minorHAnsi"/>
                <w:color w:val="000000" w:themeColor="text1"/>
              </w:rPr>
              <w:t xml:space="preserve"> the</w:t>
            </w:r>
            <w:r w:rsidRPr="00CA767C">
              <w:rPr>
                <w:rFonts w:eastAsia="Calibri" w:cstheme="minorHAnsi"/>
                <w:color w:val="000000" w:themeColor="text1"/>
              </w:rPr>
              <w:t xml:space="preserve"> </w:t>
            </w:r>
            <w:r w:rsidR="003F045B" w:rsidRPr="00CA767C">
              <w:rPr>
                <w:rFonts w:eastAsia="Calibri" w:cstheme="minorHAnsi"/>
                <w:color w:val="000000" w:themeColor="text1"/>
              </w:rPr>
              <w:t xml:space="preserve">Adjunct Professor the </w:t>
            </w:r>
            <w:r w:rsidRPr="00CA767C">
              <w:rPr>
                <w:rFonts w:eastAsia="Calibri" w:cstheme="minorHAnsi"/>
                <w:color w:val="000000" w:themeColor="text1"/>
              </w:rPr>
              <w:t xml:space="preserve">Hon Nahum Mushin AM (Chair of the </w:t>
            </w:r>
            <w:r w:rsidR="004F01B4" w:rsidRPr="00CA767C">
              <w:rPr>
                <w:rFonts w:eastAsia="Calibri" w:cstheme="minorHAnsi"/>
                <w:color w:val="000000" w:themeColor="text1"/>
              </w:rPr>
              <w:t xml:space="preserve">Australian </w:t>
            </w:r>
            <w:r w:rsidRPr="00CA767C">
              <w:rPr>
                <w:rFonts w:eastAsia="Calibri" w:cstheme="minorHAnsi"/>
                <w:color w:val="000000" w:themeColor="text1"/>
              </w:rPr>
              <w:t xml:space="preserve">Government’s Forced Apology Reference Group in June 2012), </w:t>
            </w:r>
            <w:r w:rsidR="004F01B4" w:rsidRPr="00CA767C">
              <w:rPr>
                <w:rFonts w:eastAsia="Calibri" w:cstheme="minorHAnsi"/>
                <w:color w:val="000000" w:themeColor="text1"/>
              </w:rPr>
              <w:t xml:space="preserve">the </w:t>
            </w:r>
            <w:r w:rsidRPr="00CA767C">
              <w:rPr>
                <w:rFonts w:eastAsia="Calibri" w:cstheme="minorHAnsi"/>
                <w:color w:val="000000" w:themeColor="text1"/>
              </w:rPr>
              <w:t>Hon Jenny Macklin (had oversight of the Apologies to the Stolen Generation and Forgotten Australians), Rosemary Baird (Sub-Committee of National Sorry Day Commission) and Prof</w:t>
            </w:r>
            <w:r w:rsidR="007C3981" w:rsidRPr="00CA767C">
              <w:rPr>
                <w:rFonts w:eastAsia="Calibri" w:cstheme="minorHAnsi"/>
                <w:color w:val="000000" w:themeColor="text1"/>
              </w:rPr>
              <w:t>essor</w:t>
            </w:r>
            <w:r w:rsidRPr="00CA767C">
              <w:rPr>
                <w:rFonts w:eastAsia="Calibri" w:cstheme="minorHAnsi"/>
                <w:color w:val="000000" w:themeColor="text1"/>
              </w:rPr>
              <w:t xml:space="preserve"> Michelle Arrow (Vice-President of Australian Historical Association).</w:t>
            </w:r>
          </w:p>
          <w:p w14:paraId="43D7D3D2" w14:textId="46E85308" w:rsidR="00C1383C" w:rsidRPr="00CA767C" w:rsidRDefault="00C1383C" w:rsidP="00C1383C">
            <w:pPr>
              <w:rPr>
                <w:rFonts w:eastAsia="Calibri" w:cstheme="minorHAnsi"/>
                <w:color w:val="000000" w:themeColor="text1"/>
              </w:rPr>
            </w:pPr>
            <w:r w:rsidRPr="00CA767C">
              <w:rPr>
                <w:rFonts w:eastAsia="Calibri" w:cstheme="minorHAnsi"/>
                <w:color w:val="000000" w:themeColor="text1"/>
              </w:rPr>
              <w:t xml:space="preserve">The takeaway message was that </w:t>
            </w:r>
            <w:r w:rsidR="007C3981" w:rsidRPr="00CA767C">
              <w:rPr>
                <w:rFonts w:eastAsia="Calibri" w:cstheme="minorHAnsi"/>
                <w:color w:val="000000" w:themeColor="text1"/>
              </w:rPr>
              <w:t>a</w:t>
            </w:r>
            <w:r w:rsidRPr="00CA767C">
              <w:rPr>
                <w:rFonts w:eastAsia="Calibri" w:cstheme="minorHAnsi"/>
                <w:color w:val="000000" w:themeColor="text1"/>
              </w:rPr>
              <w:t xml:space="preserve">pologies </w:t>
            </w:r>
            <w:r w:rsidR="00E268B6" w:rsidRPr="00CA767C">
              <w:rPr>
                <w:rFonts w:eastAsia="Calibri" w:cstheme="minorHAnsi"/>
                <w:color w:val="000000" w:themeColor="text1"/>
              </w:rPr>
              <w:t xml:space="preserve">are important because they </w:t>
            </w:r>
            <w:r w:rsidRPr="00CA767C">
              <w:rPr>
                <w:rFonts w:eastAsia="Calibri" w:cstheme="minorHAnsi"/>
                <w:color w:val="000000" w:themeColor="text1"/>
              </w:rPr>
              <w:t>acknowledge the experiences</w:t>
            </w:r>
            <w:r w:rsidR="00BF3E3D" w:rsidRPr="00CA767C">
              <w:rPr>
                <w:rFonts w:eastAsia="Calibri" w:cstheme="minorHAnsi"/>
                <w:color w:val="000000" w:themeColor="text1"/>
              </w:rPr>
              <w:t xml:space="preserve"> of</w:t>
            </w:r>
            <w:r w:rsidRPr="00CA767C">
              <w:rPr>
                <w:rFonts w:eastAsia="Calibri" w:cstheme="minorHAnsi"/>
                <w:color w:val="000000" w:themeColor="text1"/>
              </w:rPr>
              <w:t xml:space="preserve"> </w:t>
            </w:r>
            <w:r w:rsidR="007C3981" w:rsidRPr="00CA767C">
              <w:rPr>
                <w:rFonts w:eastAsia="Calibri" w:cstheme="minorHAnsi"/>
                <w:color w:val="000000" w:themeColor="text1"/>
              </w:rPr>
              <w:t xml:space="preserve">people who have been harmed </w:t>
            </w:r>
            <w:r w:rsidRPr="00CA767C">
              <w:rPr>
                <w:rFonts w:eastAsia="Calibri" w:cstheme="minorHAnsi"/>
                <w:color w:val="000000" w:themeColor="text1"/>
              </w:rPr>
              <w:t>and (hopefully) promote healing; possible reparation</w:t>
            </w:r>
            <w:r w:rsidR="007C3981" w:rsidRPr="00CA767C">
              <w:rPr>
                <w:rFonts w:eastAsia="Calibri" w:cstheme="minorHAnsi"/>
                <w:color w:val="000000" w:themeColor="text1"/>
              </w:rPr>
              <w:t xml:space="preserve"> and</w:t>
            </w:r>
            <w:r w:rsidRPr="00CA767C">
              <w:rPr>
                <w:rFonts w:eastAsia="Calibri" w:cstheme="minorHAnsi"/>
                <w:color w:val="000000" w:themeColor="text1"/>
              </w:rPr>
              <w:t xml:space="preserve"> activism – the general public must know the truth of what</w:t>
            </w:r>
            <w:r w:rsidR="007C3981" w:rsidRPr="00CA767C">
              <w:rPr>
                <w:rFonts w:eastAsia="Calibri" w:cstheme="minorHAnsi"/>
                <w:color w:val="000000" w:themeColor="text1"/>
              </w:rPr>
              <w:t xml:space="preserve"> has</w:t>
            </w:r>
            <w:r w:rsidRPr="00CA767C">
              <w:rPr>
                <w:rFonts w:eastAsia="Calibri" w:cstheme="minorHAnsi"/>
                <w:color w:val="000000" w:themeColor="text1"/>
              </w:rPr>
              <w:t xml:space="preserve"> happened. Unfortunately, at the time of the </w:t>
            </w:r>
            <w:r w:rsidR="007C3981" w:rsidRPr="00CA767C">
              <w:rPr>
                <w:rFonts w:eastAsia="Calibri" w:cstheme="minorHAnsi"/>
                <w:color w:val="000000" w:themeColor="text1"/>
              </w:rPr>
              <w:t xml:space="preserve">2013 Apology for Forced </w:t>
            </w:r>
            <w:r w:rsidRPr="00CA767C">
              <w:rPr>
                <w:rFonts w:eastAsia="Calibri" w:cstheme="minorHAnsi"/>
                <w:color w:val="000000" w:themeColor="text1"/>
              </w:rPr>
              <w:t>Adoption</w:t>
            </w:r>
            <w:r w:rsidR="007C3981" w:rsidRPr="00CA767C">
              <w:rPr>
                <w:rFonts w:eastAsia="Calibri" w:cstheme="minorHAnsi"/>
                <w:color w:val="000000" w:themeColor="text1"/>
              </w:rPr>
              <w:t>s,</w:t>
            </w:r>
            <w:r w:rsidRPr="00CA767C">
              <w:rPr>
                <w:rFonts w:eastAsia="Calibri" w:cstheme="minorHAnsi"/>
                <w:color w:val="000000" w:themeColor="text1"/>
              </w:rPr>
              <w:t xml:space="preserve"> it did not get the country-wide publicity/education that it deserved due to the political climate at the time</w:t>
            </w:r>
            <w:r w:rsidR="00071927" w:rsidRPr="00CA767C">
              <w:rPr>
                <w:rFonts w:eastAsia="Calibri" w:cstheme="minorHAnsi"/>
                <w:color w:val="000000" w:themeColor="text1"/>
              </w:rPr>
              <w:t>,</w:t>
            </w:r>
            <w:r w:rsidRPr="00CA767C">
              <w:rPr>
                <w:rFonts w:eastAsia="Calibri" w:cstheme="minorHAnsi"/>
                <w:color w:val="000000" w:themeColor="text1"/>
              </w:rPr>
              <w:t xml:space="preserve"> when there was a push to </w:t>
            </w:r>
            <w:r w:rsidR="007C3981" w:rsidRPr="00CA767C">
              <w:rPr>
                <w:rFonts w:eastAsia="Calibri" w:cstheme="minorHAnsi"/>
                <w:color w:val="000000" w:themeColor="text1"/>
              </w:rPr>
              <w:t>’</w:t>
            </w:r>
            <w:r w:rsidRPr="00CA767C">
              <w:rPr>
                <w:rFonts w:eastAsia="Calibri" w:cstheme="minorHAnsi"/>
                <w:color w:val="000000" w:themeColor="text1"/>
              </w:rPr>
              <w:t>oust</w:t>
            </w:r>
            <w:r w:rsidR="007C3981" w:rsidRPr="00CA767C">
              <w:rPr>
                <w:rFonts w:eastAsia="Calibri" w:cstheme="minorHAnsi"/>
                <w:color w:val="000000" w:themeColor="text1"/>
              </w:rPr>
              <w:t>’</w:t>
            </w:r>
            <w:r w:rsidRPr="00CA767C">
              <w:rPr>
                <w:rFonts w:eastAsia="Calibri" w:cstheme="minorHAnsi"/>
                <w:color w:val="000000" w:themeColor="text1"/>
              </w:rPr>
              <w:t xml:space="preserve"> the</w:t>
            </w:r>
            <w:r w:rsidR="007C3981" w:rsidRPr="00CA767C">
              <w:rPr>
                <w:rFonts w:eastAsia="Calibri" w:cstheme="minorHAnsi"/>
                <w:color w:val="000000" w:themeColor="text1"/>
              </w:rPr>
              <w:t xml:space="preserve"> then </w:t>
            </w:r>
            <w:r w:rsidR="00064F51" w:rsidRPr="00CA767C">
              <w:rPr>
                <w:rFonts w:eastAsia="Calibri" w:cstheme="minorHAnsi"/>
                <w:color w:val="000000" w:themeColor="text1"/>
              </w:rPr>
              <w:t>p</w:t>
            </w:r>
            <w:r w:rsidR="007C3981" w:rsidRPr="00CA767C">
              <w:rPr>
                <w:rFonts w:eastAsia="Calibri" w:cstheme="minorHAnsi"/>
                <w:color w:val="000000" w:themeColor="text1"/>
              </w:rPr>
              <w:t xml:space="preserve">rime </w:t>
            </w:r>
            <w:r w:rsidR="00064F51" w:rsidRPr="00CA767C">
              <w:rPr>
                <w:rFonts w:eastAsia="Calibri" w:cstheme="minorHAnsi"/>
                <w:color w:val="000000" w:themeColor="text1"/>
              </w:rPr>
              <w:t>m</w:t>
            </w:r>
            <w:r w:rsidR="007C3981" w:rsidRPr="00CA767C">
              <w:rPr>
                <w:rFonts w:eastAsia="Calibri" w:cstheme="minorHAnsi"/>
                <w:color w:val="000000" w:themeColor="text1"/>
              </w:rPr>
              <w:t xml:space="preserve">inister </w:t>
            </w:r>
            <w:r w:rsidR="002B458A" w:rsidRPr="00CA767C">
              <w:rPr>
                <w:rFonts w:eastAsia="Calibri" w:cstheme="minorHAnsi"/>
                <w:color w:val="000000" w:themeColor="text1"/>
              </w:rPr>
              <w:t xml:space="preserve">the Hon </w:t>
            </w:r>
            <w:r w:rsidRPr="00CA767C">
              <w:rPr>
                <w:rFonts w:eastAsia="Calibri" w:cstheme="minorHAnsi"/>
                <w:color w:val="000000" w:themeColor="text1"/>
              </w:rPr>
              <w:t>Julia Gillard</w:t>
            </w:r>
            <w:r w:rsidR="002B458A" w:rsidRPr="00CA767C">
              <w:rPr>
                <w:rFonts w:eastAsia="Calibri" w:cstheme="minorHAnsi"/>
                <w:color w:val="000000" w:themeColor="text1"/>
              </w:rPr>
              <w:t xml:space="preserve"> AC</w:t>
            </w:r>
            <w:r w:rsidRPr="00CA767C">
              <w:rPr>
                <w:rFonts w:eastAsia="Calibri" w:cstheme="minorHAnsi"/>
                <w:color w:val="000000" w:themeColor="text1"/>
              </w:rPr>
              <w:t>.</w:t>
            </w:r>
          </w:p>
          <w:p w14:paraId="0223D419" w14:textId="55109D6B" w:rsidR="00F958B8" w:rsidRDefault="00C9304A" w:rsidP="00C1383C">
            <w:pPr>
              <w:rPr>
                <w:rFonts w:eastAsia="Calibri" w:cstheme="minorHAnsi"/>
                <w:color w:val="000000" w:themeColor="text1"/>
              </w:rPr>
            </w:pPr>
            <w:r w:rsidRPr="00CA767C">
              <w:rPr>
                <w:rFonts w:eastAsia="Calibri" w:cstheme="minorHAnsi"/>
                <w:color w:val="000000" w:themeColor="text1"/>
              </w:rPr>
              <w:lastRenderedPageBreak/>
              <w:t xml:space="preserve">On </w:t>
            </w:r>
            <w:r w:rsidR="00C1383C" w:rsidRPr="00CA767C">
              <w:rPr>
                <w:rFonts w:eastAsia="Calibri" w:cstheme="minorHAnsi"/>
                <w:color w:val="000000" w:themeColor="text1"/>
              </w:rPr>
              <w:t>Wednesday morning</w:t>
            </w:r>
            <w:r w:rsidR="00071927" w:rsidRPr="00CA767C">
              <w:rPr>
                <w:rFonts w:eastAsia="Calibri" w:cstheme="minorHAnsi"/>
                <w:color w:val="000000" w:themeColor="text1"/>
              </w:rPr>
              <w:t>,</w:t>
            </w:r>
            <w:r w:rsidR="00C1383C" w:rsidRPr="00CA767C">
              <w:rPr>
                <w:rFonts w:eastAsia="Calibri" w:cstheme="minorHAnsi"/>
                <w:color w:val="000000" w:themeColor="text1"/>
              </w:rPr>
              <w:t xml:space="preserve"> gues</w:t>
            </w:r>
            <w:r w:rsidR="00C1383C" w:rsidRPr="00CA767C">
              <w:rPr>
                <w:rFonts w:eastAsia="Calibri" w:cstheme="minorHAnsi"/>
                <w:color w:val="auto"/>
              </w:rPr>
              <w:t>t</w:t>
            </w:r>
            <w:r w:rsidR="000274E4" w:rsidRPr="00CA767C">
              <w:rPr>
                <w:rFonts w:eastAsia="Calibri" w:cstheme="minorHAnsi"/>
                <w:color w:val="auto"/>
              </w:rPr>
              <w:t>s</w:t>
            </w:r>
            <w:r w:rsidR="00C1383C" w:rsidRPr="00CA767C">
              <w:rPr>
                <w:rFonts w:eastAsia="Calibri" w:cstheme="minorHAnsi"/>
                <w:color w:val="000000" w:themeColor="text1"/>
              </w:rPr>
              <w:t xml:space="preserve"> were transported to Parliament House and admitted to the House of Representatives for a</w:t>
            </w:r>
            <w:r w:rsidR="00F958B8">
              <w:rPr>
                <w:rFonts w:eastAsia="Calibri" w:cstheme="minorHAnsi"/>
                <w:color w:val="000000" w:themeColor="text1"/>
              </w:rPr>
              <w:t xml:space="preserve"> Statement of Significance given by </w:t>
            </w:r>
            <w:r w:rsidR="00E80500">
              <w:rPr>
                <w:rFonts w:eastAsia="Calibri" w:cstheme="minorHAnsi"/>
                <w:color w:val="000000" w:themeColor="text1"/>
              </w:rPr>
              <w:t xml:space="preserve">the </w:t>
            </w:r>
            <w:r w:rsidR="00F958B8">
              <w:rPr>
                <w:rFonts w:eastAsia="Calibri" w:cstheme="minorHAnsi"/>
                <w:color w:val="000000" w:themeColor="text1"/>
              </w:rPr>
              <w:t>Hon Amanda Rishworth MP. The Shadow Minister, Hon Michael Sukkar MP also spoke. It was advised that the Australian</w:t>
            </w:r>
            <w:r w:rsidR="00E80500">
              <w:rPr>
                <w:rFonts w:eastAsia="Calibri" w:cstheme="minorHAnsi"/>
                <w:color w:val="000000" w:themeColor="text1"/>
              </w:rPr>
              <w:t xml:space="preserve"> Government</w:t>
            </w:r>
            <w:r w:rsidR="00F958B8">
              <w:rPr>
                <w:rFonts w:eastAsia="Calibri" w:cstheme="minorHAnsi"/>
                <w:color w:val="000000" w:themeColor="text1"/>
              </w:rPr>
              <w:t xml:space="preserve"> continues to provide $1.8mil annually. An additional $700,000 would be allocated for training for Aged Care, Allied Health and Forced Adoptions Support Services providers. There was a mixed response to this announcement. </w:t>
            </w:r>
          </w:p>
          <w:p w14:paraId="28D45E0A" w14:textId="2B7AF460" w:rsidR="00C1383C" w:rsidRPr="00CA767C" w:rsidRDefault="00C1383C" w:rsidP="00C1383C">
            <w:pPr>
              <w:rPr>
                <w:rFonts w:eastAsia="Calibri" w:cstheme="minorHAnsi"/>
                <w:color w:val="000000" w:themeColor="text1"/>
              </w:rPr>
            </w:pPr>
            <w:r w:rsidRPr="00CA767C">
              <w:rPr>
                <w:rFonts w:eastAsia="Calibri" w:cstheme="minorHAnsi"/>
                <w:color w:val="000000" w:themeColor="text1"/>
              </w:rPr>
              <w:t xml:space="preserve">* The term </w:t>
            </w:r>
            <w:r w:rsidR="002C55B7" w:rsidRPr="00CA767C">
              <w:rPr>
                <w:rFonts w:eastAsia="Calibri" w:cstheme="minorHAnsi"/>
                <w:color w:val="000000" w:themeColor="text1"/>
              </w:rPr>
              <w:t>‘</w:t>
            </w:r>
            <w:r w:rsidRPr="00CA767C">
              <w:rPr>
                <w:rFonts w:eastAsia="Calibri" w:cstheme="minorHAnsi"/>
                <w:color w:val="000000" w:themeColor="text1"/>
              </w:rPr>
              <w:t>Forced Adoption</w:t>
            </w:r>
            <w:r w:rsidR="002C55B7" w:rsidRPr="00CA767C">
              <w:rPr>
                <w:rFonts w:eastAsia="Calibri" w:cstheme="minorHAnsi"/>
                <w:color w:val="000000" w:themeColor="text1"/>
              </w:rPr>
              <w:t>'</w:t>
            </w:r>
            <w:r w:rsidRPr="00CA767C">
              <w:rPr>
                <w:rFonts w:eastAsia="Calibri" w:cstheme="minorHAnsi"/>
                <w:color w:val="000000" w:themeColor="text1"/>
              </w:rPr>
              <w:t xml:space="preserve"> refers to </w:t>
            </w:r>
            <w:r w:rsidR="002C55B7" w:rsidRPr="00CA767C">
              <w:rPr>
                <w:rFonts w:eastAsia="Calibri" w:cstheme="minorHAnsi"/>
                <w:color w:val="000000" w:themeColor="text1"/>
              </w:rPr>
              <w:t xml:space="preserve">adoptions where there was </w:t>
            </w:r>
            <w:r w:rsidRPr="00CA767C">
              <w:rPr>
                <w:rFonts w:eastAsia="Calibri" w:cstheme="minorHAnsi"/>
                <w:color w:val="000000" w:themeColor="text1"/>
              </w:rPr>
              <w:t xml:space="preserve">coercion, manipulation, illegality, </w:t>
            </w:r>
            <w:r w:rsidR="002C55B7" w:rsidRPr="00CA767C">
              <w:rPr>
                <w:rFonts w:eastAsia="Calibri" w:cstheme="minorHAnsi"/>
                <w:color w:val="000000" w:themeColor="text1"/>
              </w:rPr>
              <w:t xml:space="preserve">and/or </w:t>
            </w:r>
            <w:r w:rsidRPr="00CA767C">
              <w:rPr>
                <w:rFonts w:eastAsia="Calibri" w:cstheme="minorHAnsi"/>
                <w:color w:val="000000" w:themeColor="text1"/>
              </w:rPr>
              <w:t>lack of support.</w:t>
            </w:r>
          </w:p>
          <w:p w14:paraId="76287009" w14:textId="0C3F4950" w:rsidR="00C1383C" w:rsidRPr="00CA767C" w:rsidRDefault="00C1383C" w:rsidP="00C1383C">
            <w:pPr>
              <w:rPr>
                <w:rFonts w:eastAsia="Calibri" w:cstheme="minorHAnsi"/>
                <w:color w:val="000000" w:themeColor="text1"/>
              </w:rPr>
            </w:pPr>
            <w:r w:rsidRPr="00CA767C">
              <w:rPr>
                <w:rFonts w:eastAsia="Calibri" w:cstheme="minorHAnsi"/>
                <w:color w:val="000000" w:themeColor="text1"/>
              </w:rPr>
              <w:t xml:space="preserve">Please see </w:t>
            </w:r>
            <w:r w:rsidR="0009583B" w:rsidRPr="00CA767C">
              <w:rPr>
                <w:rFonts w:eastAsia="Calibri" w:cstheme="minorHAnsi"/>
                <w:color w:val="000000" w:themeColor="text1"/>
              </w:rPr>
              <w:t>below information</w:t>
            </w:r>
            <w:r w:rsidRPr="00CA767C">
              <w:rPr>
                <w:rFonts w:eastAsia="Calibri" w:cstheme="minorHAnsi"/>
                <w:color w:val="000000" w:themeColor="text1"/>
              </w:rPr>
              <w:t xml:space="preserve"> relating to the Exceptional Circumstance Fund for Mothers who have lost their child/children to adoption.</w:t>
            </w:r>
          </w:p>
          <w:p w14:paraId="076DFD3C" w14:textId="34843BAF" w:rsidR="00C1383C" w:rsidRPr="00CA767C" w:rsidRDefault="00F01830" w:rsidP="00C1383C">
            <w:r w:rsidRPr="00503860">
              <w:t>Diane</w:t>
            </w:r>
          </w:p>
          <w:p w14:paraId="17FE6B9A" w14:textId="435DD756" w:rsidR="00412B4E" w:rsidRPr="00CA767C" w:rsidRDefault="00412B4E" w:rsidP="00A50C18">
            <w:pPr>
              <w:pStyle w:val="ArticleHeading1"/>
            </w:pPr>
            <w:r w:rsidRPr="00CA767C">
              <w:t>Mothers who lost their children to adoption prior to 1985</w:t>
            </w:r>
          </w:p>
          <w:p w14:paraId="7CE520F7" w14:textId="2F564EB8" w:rsidR="00F17577" w:rsidRPr="00CA767C" w:rsidRDefault="00F17577" w:rsidP="00851781">
            <w:pPr>
              <w:pStyle w:val="Subheading"/>
            </w:pPr>
            <w:r w:rsidRPr="00CA767C">
              <w:t>V</w:t>
            </w:r>
            <w:r w:rsidR="00412B4E" w:rsidRPr="00CA767C">
              <w:t xml:space="preserve">ictorian </w:t>
            </w:r>
            <w:r w:rsidRPr="00CA767C">
              <w:t>Government</w:t>
            </w:r>
            <w:r w:rsidR="00412B4E" w:rsidRPr="00CA767C">
              <w:t xml:space="preserve"> </w:t>
            </w:r>
            <w:r w:rsidRPr="00CA767C">
              <w:t>E</w:t>
            </w:r>
            <w:r w:rsidR="00412B4E" w:rsidRPr="00CA767C">
              <w:t xml:space="preserve">xceptional </w:t>
            </w:r>
            <w:r w:rsidRPr="00CA767C">
              <w:t>C</w:t>
            </w:r>
            <w:r w:rsidR="00412B4E" w:rsidRPr="00CA767C">
              <w:t>ircumstances</w:t>
            </w:r>
            <w:r w:rsidRPr="00CA767C">
              <w:t xml:space="preserve"> F</w:t>
            </w:r>
            <w:r w:rsidR="00412B4E" w:rsidRPr="00CA767C">
              <w:t>und</w:t>
            </w:r>
          </w:p>
          <w:p w14:paraId="7D2EB0E4" w14:textId="5EE64141" w:rsidR="00F17577" w:rsidRPr="00CA767C" w:rsidRDefault="00F17577" w:rsidP="00F17577">
            <w:pPr>
              <w:rPr>
                <w:rFonts w:cstheme="minorHAnsi"/>
              </w:rPr>
            </w:pPr>
            <w:r w:rsidRPr="00CA767C">
              <w:t>The Victorian Government has provided a one-off</w:t>
            </w:r>
            <w:r w:rsidR="00423004" w:rsidRPr="00CA767C">
              <w:t xml:space="preserve"> payment of </w:t>
            </w:r>
            <w:r w:rsidRPr="00CA767C">
              <w:t xml:space="preserve">up to $10,000 to </w:t>
            </w:r>
            <w:r w:rsidR="00423004" w:rsidRPr="00CA767C">
              <w:t>m</w:t>
            </w:r>
            <w:r w:rsidRPr="00CA767C">
              <w:t xml:space="preserve">others affected by forced adoption policies and practices in Victoria. </w:t>
            </w:r>
            <w:r w:rsidRPr="00CA767C">
              <w:rPr>
                <w:rFonts w:cstheme="minorHAnsi"/>
                <w:shd w:val="clear" w:color="auto" w:fill="FFFFFF"/>
              </w:rPr>
              <w:t xml:space="preserve">The Forced Adoption Exceptional Circumstances Fund is designed </w:t>
            </w:r>
            <w:r w:rsidR="00423004" w:rsidRPr="00CA767C">
              <w:rPr>
                <w:rFonts w:cstheme="minorHAnsi"/>
                <w:shd w:val="clear" w:color="auto" w:fill="FFFFFF"/>
              </w:rPr>
              <w:t>to support</w:t>
            </w:r>
            <w:r w:rsidRPr="00CA767C">
              <w:rPr>
                <w:rFonts w:cstheme="minorHAnsi"/>
                <w:shd w:val="clear" w:color="auto" w:fill="FFFFFF"/>
              </w:rPr>
              <w:t xml:space="preserve"> </w:t>
            </w:r>
            <w:r w:rsidR="00423004" w:rsidRPr="00CA767C">
              <w:rPr>
                <w:rFonts w:cstheme="minorHAnsi"/>
                <w:shd w:val="clear" w:color="auto" w:fill="FFFFFF"/>
              </w:rPr>
              <w:t>m</w:t>
            </w:r>
            <w:r w:rsidRPr="00CA767C">
              <w:rPr>
                <w:rFonts w:cstheme="minorHAnsi"/>
                <w:shd w:val="clear" w:color="auto" w:fill="FFFFFF"/>
              </w:rPr>
              <w:t xml:space="preserve">others with exceptional circumstances before </w:t>
            </w:r>
            <w:r w:rsidR="00F958B8">
              <w:rPr>
                <w:rFonts w:cstheme="minorHAnsi"/>
                <w:shd w:val="clear" w:color="auto" w:fill="FFFFFF"/>
              </w:rPr>
              <w:t xml:space="preserve">the </w:t>
            </w:r>
            <w:r w:rsidR="00B54915" w:rsidRPr="00CA767C">
              <w:rPr>
                <w:rFonts w:cstheme="minorHAnsi"/>
                <w:shd w:val="clear" w:color="auto" w:fill="FFFFFF"/>
              </w:rPr>
              <w:t>R</w:t>
            </w:r>
            <w:r w:rsidRPr="00CA767C">
              <w:rPr>
                <w:rFonts w:cstheme="minorHAnsi"/>
                <w:shd w:val="clear" w:color="auto" w:fill="FFFFFF"/>
              </w:rPr>
              <w:t xml:space="preserve">edress </w:t>
            </w:r>
            <w:r w:rsidR="00B54915" w:rsidRPr="00CA767C">
              <w:rPr>
                <w:rFonts w:cstheme="minorHAnsi"/>
                <w:shd w:val="clear" w:color="auto" w:fill="FFFFFF"/>
              </w:rPr>
              <w:t>S</w:t>
            </w:r>
            <w:r w:rsidRPr="00CA767C">
              <w:rPr>
                <w:rFonts w:cstheme="minorHAnsi"/>
                <w:shd w:val="clear" w:color="auto" w:fill="FFFFFF"/>
              </w:rPr>
              <w:t>cheme is established. It will not replace or affect future applications to the scheme.</w:t>
            </w:r>
          </w:p>
          <w:p w14:paraId="03452320" w14:textId="77777777" w:rsidR="00F17577" w:rsidRPr="00CA767C" w:rsidRDefault="00F17577" w:rsidP="00F17577">
            <w:r w:rsidRPr="00CA767C">
              <w:t>Exceptional circumstance can include:</w:t>
            </w:r>
          </w:p>
          <w:p w14:paraId="0E6145B0" w14:textId="77777777" w:rsidR="00F17577" w:rsidRPr="00CA767C" w:rsidRDefault="00F17577" w:rsidP="00F17577">
            <w:pPr>
              <w:pStyle w:val="ListParagraph"/>
              <w:numPr>
                <w:ilvl w:val="0"/>
                <w:numId w:val="25"/>
              </w:numPr>
            </w:pPr>
            <w:r w:rsidRPr="00CA767C">
              <w:t>critical or terminal illness (priority)</w:t>
            </w:r>
          </w:p>
          <w:p w14:paraId="44BB3A38" w14:textId="77777777" w:rsidR="00F17577" w:rsidRPr="00CA767C" w:rsidRDefault="00F17577" w:rsidP="00F17577">
            <w:pPr>
              <w:pStyle w:val="ListParagraph"/>
              <w:numPr>
                <w:ilvl w:val="0"/>
                <w:numId w:val="25"/>
              </w:numPr>
            </w:pPr>
            <w:r w:rsidRPr="00CA767C">
              <w:t>diagnosed mental illness</w:t>
            </w:r>
          </w:p>
          <w:p w14:paraId="5DB5598C" w14:textId="77777777" w:rsidR="00F17577" w:rsidRPr="00CA767C" w:rsidRDefault="00F17577" w:rsidP="00F17577">
            <w:pPr>
              <w:pStyle w:val="ListParagraph"/>
              <w:numPr>
                <w:ilvl w:val="0"/>
                <w:numId w:val="25"/>
              </w:numPr>
            </w:pPr>
            <w:r w:rsidRPr="00CA767C">
              <w:t>having one or more chronic conditions</w:t>
            </w:r>
          </w:p>
          <w:p w14:paraId="11393C95" w14:textId="77777777" w:rsidR="00F17577" w:rsidRPr="00CA767C" w:rsidRDefault="00F17577" w:rsidP="00F17577">
            <w:pPr>
              <w:pStyle w:val="ListParagraph"/>
              <w:numPr>
                <w:ilvl w:val="0"/>
                <w:numId w:val="25"/>
              </w:numPr>
            </w:pPr>
            <w:r w:rsidRPr="00CA767C">
              <w:t>chronic health conditions, surgery for mobility issues or other elective surgery</w:t>
            </w:r>
          </w:p>
          <w:p w14:paraId="5BD5E91C" w14:textId="77777777" w:rsidR="00F17577" w:rsidRPr="00CA767C" w:rsidRDefault="00F17577" w:rsidP="00F17577">
            <w:pPr>
              <w:pStyle w:val="ListParagraph"/>
              <w:numPr>
                <w:ilvl w:val="0"/>
                <w:numId w:val="25"/>
              </w:numPr>
            </w:pPr>
            <w:r w:rsidRPr="00CA767C">
              <w:t>having experienced an injury or other debilitating event that has materially impacted on physical or psychological wellbeing</w:t>
            </w:r>
          </w:p>
          <w:p w14:paraId="385CADDD" w14:textId="77777777" w:rsidR="00F17577" w:rsidRPr="00CA767C" w:rsidRDefault="00F17577" w:rsidP="00F17577">
            <w:pPr>
              <w:pStyle w:val="ListParagraph"/>
              <w:numPr>
                <w:ilvl w:val="0"/>
                <w:numId w:val="25"/>
              </w:numPr>
            </w:pPr>
            <w:r w:rsidRPr="00CA767C">
              <w:t>other exceptional circumstances that are likely to significantly impact you in the next 12 months.</w:t>
            </w:r>
          </w:p>
          <w:p w14:paraId="5686D731" w14:textId="0ECC03A4" w:rsidR="00F17577" w:rsidRPr="00CA767C" w:rsidRDefault="00F958B8" w:rsidP="00F17577">
            <w:r>
              <w:t xml:space="preserve">Any mother who lost her child/children to adoption and would like advice around making an application </w:t>
            </w:r>
            <w:r w:rsidR="00F17577" w:rsidRPr="00CA767C">
              <w:t xml:space="preserve">for the exceptional circumstances fund, please </w:t>
            </w:r>
            <w:r w:rsidR="00B54915" w:rsidRPr="00CA767C">
              <w:t xml:space="preserve">phone 1800 779 379 and </w:t>
            </w:r>
            <w:r w:rsidR="00F17577" w:rsidRPr="00CA767C">
              <w:t>ask to talk with one of</w:t>
            </w:r>
            <w:r w:rsidR="00F71200" w:rsidRPr="00CA767C">
              <w:t xml:space="preserve"> </w:t>
            </w:r>
            <w:r w:rsidR="000A20CA" w:rsidRPr="00CA767C">
              <w:rPr>
                <w:color w:val="auto"/>
              </w:rPr>
              <w:t xml:space="preserve">the Open Place </w:t>
            </w:r>
            <w:r w:rsidR="00F17577" w:rsidRPr="00CA767C">
              <w:t>Coordinated Support Workers</w:t>
            </w:r>
            <w:r w:rsidR="00B54915" w:rsidRPr="00CA767C">
              <w:t>.</w:t>
            </w:r>
          </w:p>
          <w:p w14:paraId="4C97F6D5" w14:textId="77777777" w:rsidR="00F17577" w:rsidRPr="00CA767C" w:rsidRDefault="00F17577" w:rsidP="00C1383C"/>
          <w:p w14:paraId="47A39288" w14:textId="536DEEE5" w:rsidR="00EB509F" w:rsidRPr="00A50C18" w:rsidRDefault="005C2978" w:rsidP="00A50C18">
            <w:pPr>
              <w:pStyle w:val="ArticleHeading1"/>
            </w:pPr>
            <w:r w:rsidRPr="00A50C18">
              <w:t xml:space="preserve">Free </w:t>
            </w:r>
            <w:r w:rsidR="00682891" w:rsidRPr="00A50C18">
              <w:t>Centre for Women’s Economic Safety</w:t>
            </w:r>
            <w:r w:rsidR="00B54915" w:rsidRPr="00A50C18">
              <w:t xml:space="preserve"> (CWES) </w:t>
            </w:r>
            <w:r w:rsidRPr="00A50C18">
              <w:t>M</w:t>
            </w:r>
            <w:r w:rsidR="00B54915" w:rsidRPr="00A50C18">
              <w:t xml:space="preserve">oney </w:t>
            </w:r>
            <w:r w:rsidRPr="00A50C18">
              <w:t>C</w:t>
            </w:r>
            <w:r w:rsidR="00B54915" w:rsidRPr="00A50C18">
              <w:t>linics</w:t>
            </w:r>
          </w:p>
          <w:p w14:paraId="0183D15A" w14:textId="55E21F3A" w:rsidR="00682891" w:rsidRPr="00CA767C" w:rsidRDefault="00682891" w:rsidP="00682891">
            <w:r w:rsidRPr="00CA767C">
              <w:t>Are you feeling overwhelmed by money issues?</w:t>
            </w:r>
          </w:p>
          <w:p w14:paraId="5ED4CB23" w14:textId="223EB61B" w:rsidR="00682891" w:rsidRPr="00CA767C" w:rsidRDefault="00682891" w:rsidP="00682891">
            <w:r w:rsidRPr="00CA767C">
              <w:t>Would you like money information to be provided in a way that suits you and at your pace from someone that understands the impact of financial or economic abuse?</w:t>
            </w:r>
          </w:p>
          <w:p w14:paraId="5ADCF0C4" w14:textId="4EAD9AE1" w:rsidR="00682891" w:rsidRPr="00CA767C" w:rsidRDefault="00682891" w:rsidP="00682891">
            <w:r w:rsidRPr="00CA767C">
              <w:t>Want to know more about your money options so that you can create and reach your goals for you and your children?</w:t>
            </w:r>
          </w:p>
          <w:p w14:paraId="751B8778" w14:textId="39560D89" w:rsidR="00682891" w:rsidRDefault="00682891" w:rsidP="00682891">
            <w:pPr>
              <w:rPr>
                <w:b/>
                <w:bCs/>
              </w:rPr>
            </w:pPr>
            <w:r w:rsidRPr="00CA767C">
              <w:rPr>
                <w:b/>
                <w:bCs/>
              </w:rPr>
              <w:t xml:space="preserve">If your answer is </w:t>
            </w:r>
            <w:r w:rsidR="005C2978" w:rsidRPr="00CA767C">
              <w:rPr>
                <w:b/>
                <w:bCs/>
              </w:rPr>
              <w:t>‘y</w:t>
            </w:r>
            <w:r w:rsidRPr="00CA767C">
              <w:rPr>
                <w:b/>
                <w:bCs/>
              </w:rPr>
              <w:t>es</w:t>
            </w:r>
            <w:r w:rsidR="005C2978" w:rsidRPr="00CA767C">
              <w:rPr>
                <w:b/>
                <w:bCs/>
              </w:rPr>
              <w:t>’</w:t>
            </w:r>
            <w:r w:rsidRPr="00CA767C">
              <w:rPr>
                <w:b/>
                <w:bCs/>
              </w:rPr>
              <w:t>, CWES Money Clinics could be for you.</w:t>
            </w:r>
          </w:p>
          <w:p w14:paraId="72932F58" w14:textId="77777777" w:rsidR="00E80500" w:rsidRPr="00CA767C" w:rsidRDefault="00E80500" w:rsidP="00682891">
            <w:pPr>
              <w:rPr>
                <w:b/>
                <w:bCs/>
              </w:rPr>
            </w:pPr>
          </w:p>
          <w:p w14:paraId="34A8E6DE" w14:textId="56C1E626" w:rsidR="00682891" w:rsidRPr="00CA767C" w:rsidRDefault="00682891" w:rsidP="00B80578">
            <w:pPr>
              <w:pStyle w:val="Subheading"/>
            </w:pPr>
            <w:r w:rsidRPr="00CA767C">
              <w:lastRenderedPageBreak/>
              <w:t>Who are Money Clinics for?</w:t>
            </w:r>
          </w:p>
          <w:p w14:paraId="6D9EE5DB" w14:textId="2CBF3E96" w:rsidR="00682891" w:rsidRPr="00CA767C" w:rsidRDefault="00682891" w:rsidP="00682891">
            <w:pPr>
              <w:rPr>
                <w:b/>
                <w:bCs/>
              </w:rPr>
            </w:pPr>
            <w:r w:rsidRPr="00CA767C">
              <w:rPr>
                <w:b/>
                <w:bCs/>
              </w:rPr>
              <w:t>CWES’s free Money Clinics are for women, gender diverse or non-binary people living in Australia who have experienced family or domestic violence and want to talk about money issues</w:t>
            </w:r>
            <w:r w:rsidR="005C2978" w:rsidRPr="00CA767C">
              <w:rPr>
                <w:b/>
                <w:bCs/>
              </w:rPr>
              <w:t xml:space="preserve"> –</w:t>
            </w:r>
            <w:r w:rsidRPr="00CA767C">
              <w:rPr>
                <w:b/>
                <w:bCs/>
              </w:rPr>
              <w:t xml:space="preserve"> no matter how big or small. </w:t>
            </w:r>
          </w:p>
          <w:p w14:paraId="5E9B4AEA" w14:textId="6A4C4825" w:rsidR="00682891" w:rsidRPr="00CA767C" w:rsidRDefault="00682891" w:rsidP="00682891">
            <w:r w:rsidRPr="00CA767C">
              <w:t xml:space="preserve">There are </w:t>
            </w:r>
            <w:r w:rsidRPr="00CA767C">
              <w:rPr>
                <w:b/>
                <w:bCs/>
              </w:rPr>
              <w:t>NO</w:t>
            </w:r>
            <w:r w:rsidRPr="00CA767C">
              <w:t xml:space="preserve"> residency status requirements, </w:t>
            </w:r>
            <w:r w:rsidR="005C2978" w:rsidRPr="00CA767C">
              <w:t xml:space="preserve">or </w:t>
            </w:r>
            <w:r w:rsidRPr="00CA767C">
              <w:t>income, assets or geographic eligibility criteria.</w:t>
            </w:r>
          </w:p>
          <w:p w14:paraId="6A016D5B" w14:textId="5483CA94" w:rsidR="00682891" w:rsidRPr="00CA767C" w:rsidRDefault="00682891" w:rsidP="00B80578">
            <w:pPr>
              <w:pStyle w:val="Subheading"/>
            </w:pPr>
            <w:r w:rsidRPr="00CA767C">
              <w:t>What is offered?</w:t>
            </w:r>
          </w:p>
          <w:p w14:paraId="5EFF621C" w14:textId="22AC4151" w:rsidR="00682891" w:rsidRPr="00CA767C" w:rsidRDefault="00682891" w:rsidP="00682891">
            <w:pPr>
              <w:pStyle w:val="ListParagraph"/>
              <w:numPr>
                <w:ilvl w:val="0"/>
                <w:numId w:val="20"/>
              </w:numPr>
            </w:pPr>
            <w:r w:rsidRPr="00CA767C">
              <w:t>Up to an hour-long session to work through what is important to you. There is no minimum or maximum number of sessions</w:t>
            </w:r>
            <w:r w:rsidR="005C2978" w:rsidRPr="00CA767C">
              <w:t>.</w:t>
            </w:r>
          </w:p>
          <w:p w14:paraId="0F610CC4" w14:textId="26053030" w:rsidR="00682891" w:rsidRPr="00CA767C" w:rsidRDefault="00682891" w:rsidP="00682891">
            <w:pPr>
              <w:pStyle w:val="ListParagraph"/>
              <w:numPr>
                <w:ilvl w:val="0"/>
                <w:numId w:val="20"/>
              </w:numPr>
            </w:pPr>
            <w:r w:rsidRPr="00CA767C">
              <w:t>Quick access – In most cases</w:t>
            </w:r>
            <w:r w:rsidR="005C2978" w:rsidRPr="00CA767C">
              <w:t>,</w:t>
            </w:r>
            <w:r w:rsidRPr="00CA767C">
              <w:t xml:space="preserve"> </w:t>
            </w:r>
            <w:r w:rsidR="00F71200" w:rsidRPr="00CA767C">
              <w:t>Money Clinics</w:t>
            </w:r>
            <w:r w:rsidRPr="00CA767C">
              <w:t xml:space="preserve"> can</w:t>
            </w:r>
            <w:r w:rsidR="000A20CA" w:rsidRPr="00CA767C">
              <w:t xml:space="preserve"> </w:t>
            </w:r>
            <w:r w:rsidR="000A20CA" w:rsidRPr="00CA767C">
              <w:rPr>
                <w:color w:val="auto"/>
              </w:rPr>
              <w:t>see</w:t>
            </w:r>
            <w:r w:rsidR="00F71200" w:rsidRPr="00CA767C">
              <w:rPr>
                <w:color w:val="auto"/>
              </w:rPr>
              <w:t xml:space="preserve"> </w:t>
            </w:r>
            <w:r w:rsidRPr="00CA767C">
              <w:t xml:space="preserve">you in under </w:t>
            </w:r>
            <w:r w:rsidR="005C2978" w:rsidRPr="00CA767C">
              <w:t xml:space="preserve">one </w:t>
            </w:r>
            <w:r w:rsidRPr="00CA767C">
              <w:t>week</w:t>
            </w:r>
            <w:r w:rsidR="005C2978" w:rsidRPr="00CA767C">
              <w:t>.</w:t>
            </w:r>
          </w:p>
          <w:p w14:paraId="78637516" w14:textId="66176BE8" w:rsidR="00682891" w:rsidRPr="00CA767C" w:rsidRDefault="00682891" w:rsidP="00682891">
            <w:pPr>
              <w:pStyle w:val="ListParagraph"/>
              <w:numPr>
                <w:ilvl w:val="0"/>
                <w:numId w:val="20"/>
              </w:numPr>
            </w:pPr>
            <w:r w:rsidRPr="00CA767C">
              <w:t>Qualified and informed staff – all Money Clinic workers are women who are qualified financial counsellors with training to support victim</w:t>
            </w:r>
            <w:r w:rsidR="005C2978" w:rsidRPr="00CA767C">
              <w:t>-</w:t>
            </w:r>
            <w:r w:rsidRPr="00CA767C">
              <w:t>survivors of family and domestic violence</w:t>
            </w:r>
            <w:r w:rsidR="005C2978" w:rsidRPr="00CA767C">
              <w:t>.</w:t>
            </w:r>
          </w:p>
          <w:p w14:paraId="6480A21C" w14:textId="2B9399F8" w:rsidR="00682891" w:rsidRPr="00CA767C" w:rsidRDefault="00682891" w:rsidP="00682891">
            <w:pPr>
              <w:pStyle w:val="ListParagraph"/>
              <w:numPr>
                <w:ilvl w:val="0"/>
                <w:numId w:val="20"/>
              </w:numPr>
            </w:pPr>
            <w:r w:rsidRPr="00CA767C">
              <w:t>Information, support, and referrals based on your stated needs and goals.</w:t>
            </w:r>
            <w:r w:rsidR="00CC3DEB" w:rsidRPr="00CA767C">
              <w:t xml:space="preserve"> CWES</w:t>
            </w:r>
            <w:r w:rsidRPr="00CA767C">
              <w:t xml:space="preserve"> work with you to understand your money pr</w:t>
            </w:r>
            <w:r w:rsidR="004F1E0C" w:rsidRPr="00CA767C">
              <w:t>iorities</w:t>
            </w:r>
            <w:r w:rsidR="000B79E0" w:rsidRPr="00CA767C">
              <w:t xml:space="preserve"> and </w:t>
            </w:r>
            <w:r w:rsidR="004F1E0C" w:rsidRPr="00CA767C">
              <w:t xml:space="preserve">the pace you want to go </w:t>
            </w:r>
            <w:proofErr w:type="gramStart"/>
            <w:r w:rsidR="004F1E0C" w:rsidRPr="00CA767C">
              <w:t>at</w:t>
            </w:r>
            <w:r w:rsidR="000B79E0" w:rsidRPr="00CA767C">
              <w:t>,</w:t>
            </w:r>
            <w:r w:rsidR="004F1E0C" w:rsidRPr="00CA767C">
              <w:t xml:space="preserve"> and</w:t>
            </w:r>
            <w:proofErr w:type="gramEnd"/>
            <w:r w:rsidR="004F1E0C" w:rsidRPr="00CA767C">
              <w:t xml:space="preserve"> share relevant information to support your goals</w:t>
            </w:r>
            <w:r w:rsidR="000B79E0" w:rsidRPr="00CA767C">
              <w:t>.</w:t>
            </w:r>
          </w:p>
          <w:p w14:paraId="71D5D377" w14:textId="0F117E0B" w:rsidR="004F1E0C" w:rsidRPr="00CA767C" w:rsidRDefault="004F1E0C" w:rsidP="00B80578">
            <w:pPr>
              <w:pStyle w:val="Subheading"/>
            </w:pPr>
            <w:r w:rsidRPr="00CA767C">
              <w:t>Making an appointment</w:t>
            </w:r>
          </w:p>
          <w:p w14:paraId="2D1D20F9" w14:textId="0AD55CCC" w:rsidR="004F1E0C" w:rsidRPr="00CA767C" w:rsidRDefault="004F1E0C" w:rsidP="004F1E0C">
            <w:pPr>
              <w:pStyle w:val="ListParagraph"/>
              <w:numPr>
                <w:ilvl w:val="0"/>
                <w:numId w:val="22"/>
              </w:numPr>
            </w:pPr>
            <w:r w:rsidRPr="00CA767C">
              <w:t>CWES Money Clinics are offered in-person in Sydney and Melbourne, or online via Zoom.</w:t>
            </w:r>
          </w:p>
          <w:p w14:paraId="3655C179" w14:textId="13D1FB7B" w:rsidR="004F1E0C" w:rsidRPr="00CA767C" w:rsidRDefault="004F1E0C" w:rsidP="004F1E0C">
            <w:pPr>
              <w:pStyle w:val="ListParagraph"/>
              <w:numPr>
                <w:ilvl w:val="0"/>
                <w:numId w:val="22"/>
              </w:numPr>
            </w:pPr>
            <w:r w:rsidRPr="00CA767C">
              <w:t>You are welcome to bring a support person to your appointment</w:t>
            </w:r>
            <w:r w:rsidR="000B79E0" w:rsidRPr="00CA767C">
              <w:t>.</w:t>
            </w:r>
          </w:p>
          <w:p w14:paraId="4BE168C4" w14:textId="3948C258" w:rsidR="004F1E0C" w:rsidRPr="00CA767C" w:rsidRDefault="004F1E0C" w:rsidP="004F1E0C">
            <w:pPr>
              <w:pStyle w:val="ListParagraph"/>
              <w:numPr>
                <w:ilvl w:val="0"/>
                <w:numId w:val="22"/>
              </w:numPr>
            </w:pPr>
            <w:r w:rsidRPr="00CA767C">
              <w:t xml:space="preserve">Contact CWES directly to book or </w:t>
            </w:r>
            <w:r w:rsidR="000A20CA" w:rsidRPr="00CA767C">
              <w:t xml:space="preserve">get </w:t>
            </w:r>
            <w:r w:rsidRPr="00CA767C">
              <w:t>more information. Phone: 1800 730 031 (free</w:t>
            </w:r>
            <w:r w:rsidR="00D00FFB" w:rsidRPr="00CA767C">
              <w:t xml:space="preserve"> </w:t>
            </w:r>
            <w:r w:rsidRPr="00CA767C">
              <w:t xml:space="preserve">call), Email: </w:t>
            </w:r>
            <w:hyperlink r:id="rId26" w:history="1">
              <w:r w:rsidRPr="00CA767C">
                <w:rPr>
                  <w:rStyle w:val="Hyperlink"/>
                </w:rPr>
                <w:t>MoneyClinics@cwes.org.au</w:t>
              </w:r>
            </w:hyperlink>
            <w:r w:rsidRPr="00CA767C">
              <w:t xml:space="preserve"> </w:t>
            </w:r>
          </w:p>
          <w:p w14:paraId="0819C125" w14:textId="4E6F1ABF" w:rsidR="004F1E0C" w:rsidRPr="00CA767C" w:rsidRDefault="004F1E0C" w:rsidP="004F1E0C">
            <w:pPr>
              <w:pStyle w:val="ListParagraph"/>
              <w:numPr>
                <w:ilvl w:val="0"/>
                <w:numId w:val="22"/>
              </w:numPr>
            </w:pPr>
            <w:r w:rsidRPr="00CA767C">
              <w:t xml:space="preserve">You do not need to register or record your personal details to access a Money Clinic. </w:t>
            </w:r>
          </w:p>
          <w:p w14:paraId="4DA25AFE" w14:textId="3D07ED1F" w:rsidR="004F1E0C" w:rsidRPr="00CA767C" w:rsidRDefault="004F1E0C" w:rsidP="004F1E0C">
            <w:r w:rsidRPr="00CA767C">
              <w:rPr>
                <w:b/>
                <w:bCs/>
              </w:rPr>
              <w:t xml:space="preserve">About CWES </w:t>
            </w:r>
            <w:r w:rsidRPr="00CA767C">
              <w:t>For more information</w:t>
            </w:r>
            <w:r w:rsidR="000B79E0" w:rsidRPr="00CA767C">
              <w:t>, visit</w:t>
            </w:r>
            <w:r w:rsidRPr="00CA767C">
              <w:t xml:space="preserve"> </w:t>
            </w:r>
            <w:hyperlink r:id="rId27" w:history="1">
              <w:r w:rsidRPr="00CA767C">
                <w:rPr>
                  <w:rStyle w:val="Hyperlink"/>
                </w:rPr>
                <w:t>www.cwes.org.au</w:t>
              </w:r>
            </w:hyperlink>
            <w:r w:rsidRPr="00CA767C">
              <w:t xml:space="preserve"> or </w:t>
            </w:r>
            <w:hyperlink r:id="rId28" w:history="1">
              <w:r w:rsidRPr="00CA767C">
                <w:rPr>
                  <w:rStyle w:val="Hyperlink"/>
                </w:rPr>
                <w:t>www.financialsafety.org.au</w:t>
              </w:r>
            </w:hyperlink>
            <w:r w:rsidRPr="00CA767C">
              <w:t xml:space="preserve"> </w:t>
            </w:r>
          </w:p>
          <w:p w14:paraId="67A7258E" w14:textId="3776AB6D" w:rsidR="00682891" w:rsidRPr="00CA767C" w:rsidRDefault="00682891" w:rsidP="00682891">
            <w:r w:rsidRPr="00CA767C">
              <w:t xml:space="preserve"> </w:t>
            </w:r>
          </w:p>
          <w:p w14:paraId="7C97074F" w14:textId="74208345" w:rsidR="00682891" w:rsidRPr="00CA767C" w:rsidRDefault="008C34E3" w:rsidP="00A50C18">
            <w:pPr>
              <w:pStyle w:val="ArticleHeading1"/>
            </w:pPr>
            <w:r w:rsidRPr="00CA767C">
              <w:t>The Older Persons Advocacy Network</w:t>
            </w:r>
          </w:p>
          <w:p w14:paraId="4229C4B6" w14:textId="59B91158" w:rsidR="00236B40" w:rsidRPr="00CA767C" w:rsidRDefault="00236B40" w:rsidP="008C34E3">
            <w:pPr>
              <w:rPr>
                <w:color w:val="auto"/>
              </w:rPr>
            </w:pPr>
            <w:r w:rsidRPr="00CA767C">
              <w:rPr>
                <w:color w:val="auto"/>
              </w:rPr>
              <w:t>The Older Persons Advocacy Network</w:t>
            </w:r>
            <w:r w:rsidR="0045416C" w:rsidRPr="00CA767C">
              <w:rPr>
                <w:color w:val="auto"/>
              </w:rPr>
              <w:t xml:space="preserve"> (OPAN)</w:t>
            </w:r>
            <w:r w:rsidRPr="00CA767C">
              <w:rPr>
                <w:color w:val="auto"/>
              </w:rPr>
              <w:t xml:space="preserve"> offers free, face</w:t>
            </w:r>
            <w:r w:rsidR="0045416C" w:rsidRPr="00CA767C">
              <w:rPr>
                <w:color w:val="auto"/>
              </w:rPr>
              <w:t>-</w:t>
            </w:r>
            <w:r w:rsidRPr="00CA767C">
              <w:rPr>
                <w:color w:val="auto"/>
              </w:rPr>
              <w:t>to</w:t>
            </w:r>
            <w:r w:rsidR="0045416C" w:rsidRPr="00CA767C">
              <w:rPr>
                <w:color w:val="auto"/>
              </w:rPr>
              <w:t>-f</w:t>
            </w:r>
            <w:r w:rsidRPr="00CA767C">
              <w:rPr>
                <w:color w:val="auto"/>
              </w:rPr>
              <w:t>ace education and information sessions for older people, their friends, family and representatives receiving aged care services</w:t>
            </w:r>
            <w:r w:rsidR="0045416C" w:rsidRPr="00CA767C">
              <w:rPr>
                <w:color w:val="auto"/>
              </w:rPr>
              <w:t>,</w:t>
            </w:r>
            <w:r w:rsidRPr="00CA767C">
              <w:rPr>
                <w:color w:val="auto"/>
              </w:rPr>
              <w:t xml:space="preserve"> to support informed decision making. Their advocates </w:t>
            </w:r>
            <w:r w:rsidR="000B79E0" w:rsidRPr="00CA767C">
              <w:rPr>
                <w:color w:val="auto"/>
              </w:rPr>
              <w:t xml:space="preserve">can </w:t>
            </w:r>
            <w:r w:rsidRPr="00CA767C">
              <w:rPr>
                <w:color w:val="auto"/>
              </w:rPr>
              <w:t>teach you about your rights when receiving Australian Government-funded aged care services</w:t>
            </w:r>
            <w:r w:rsidR="000B79E0" w:rsidRPr="00CA767C">
              <w:rPr>
                <w:color w:val="auto"/>
              </w:rPr>
              <w:t>,</w:t>
            </w:r>
            <w:r w:rsidR="004F0BAE" w:rsidRPr="00CA767C">
              <w:rPr>
                <w:color w:val="auto"/>
              </w:rPr>
              <w:t xml:space="preserve"> and</w:t>
            </w:r>
            <w:r w:rsidRPr="00CA767C">
              <w:rPr>
                <w:color w:val="auto"/>
              </w:rPr>
              <w:t xml:space="preserve"> how OPAN can support you to access aged care and resolve any issues or concerns with your aged care service.</w:t>
            </w:r>
          </w:p>
          <w:p w14:paraId="2AB5AC99" w14:textId="4C765DE0" w:rsidR="00236B40" w:rsidRPr="00CA767C" w:rsidRDefault="00A41453" w:rsidP="008C34E3">
            <w:pPr>
              <w:rPr>
                <w:color w:val="auto"/>
              </w:rPr>
            </w:pPr>
            <w:r w:rsidRPr="00CA767C">
              <w:rPr>
                <w:color w:val="auto"/>
              </w:rPr>
              <w:t xml:space="preserve">Knowing your aged care rights and understanding how to navigate the aged care system supports a better care experience. </w:t>
            </w:r>
          </w:p>
          <w:p w14:paraId="6BD82AA2" w14:textId="2386E4EB" w:rsidR="00A41453" w:rsidRPr="00CA767C" w:rsidRDefault="00A41453" w:rsidP="008C34E3">
            <w:pPr>
              <w:rPr>
                <w:color w:val="auto"/>
              </w:rPr>
            </w:pPr>
            <w:r w:rsidRPr="00CA767C">
              <w:rPr>
                <w:color w:val="auto"/>
              </w:rPr>
              <w:t xml:space="preserve">Book your session via the website </w:t>
            </w:r>
            <w:hyperlink r:id="rId29" w:history="1">
              <w:r w:rsidRPr="00CA767C">
                <w:rPr>
                  <w:rStyle w:val="Hyperlink"/>
                  <w:color w:val="auto"/>
                </w:rPr>
                <w:t>https://opan.org.au</w:t>
              </w:r>
            </w:hyperlink>
            <w:r w:rsidRPr="00CA767C">
              <w:rPr>
                <w:color w:val="auto"/>
              </w:rPr>
              <w:t xml:space="preserve"> or call 1800 700 600 for more information. </w:t>
            </w:r>
          </w:p>
          <w:p w14:paraId="2E072CAC" w14:textId="43EDCA6E" w:rsidR="00236B40" w:rsidRPr="00CA767C" w:rsidRDefault="004A32E9" w:rsidP="008C34E3">
            <w:pPr>
              <w:rPr>
                <w:color w:val="auto"/>
              </w:rPr>
            </w:pPr>
            <w:r w:rsidRPr="00CA767C">
              <w:rPr>
                <w:color w:val="auto"/>
              </w:rPr>
              <w:t>OPAN</w:t>
            </w:r>
            <w:r w:rsidR="00A41453" w:rsidRPr="00CA767C">
              <w:rPr>
                <w:color w:val="auto"/>
              </w:rPr>
              <w:t xml:space="preserve"> can also provide free education sessions to community groups interested in learning more about rights in aged care, including those considering their aged care options. </w:t>
            </w:r>
          </w:p>
          <w:p w14:paraId="3BFCB14B" w14:textId="0908D0FC" w:rsidR="00A41453" w:rsidRPr="00CA767C" w:rsidRDefault="00A41453" w:rsidP="008C34E3">
            <w:pPr>
              <w:rPr>
                <w:b/>
                <w:bCs/>
                <w:color w:val="auto"/>
              </w:rPr>
            </w:pPr>
            <w:r w:rsidRPr="00CA767C">
              <w:rPr>
                <w:b/>
                <w:bCs/>
                <w:color w:val="auto"/>
              </w:rPr>
              <w:t>If you attend a Social Support Group and are interested in having an education session at your group, please call Open Place</w:t>
            </w:r>
            <w:r w:rsidR="008133C5" w:rsidRPr="00CA767C">
              <w:rPr>
                <w:b/>
                <w:bCs/>
                <w:color w:val="auto"/>
              </w:rPr>
              <w:t xml:space="preserve"> on 1800 779 379</w:t>
            </w:r>
            <w:r w:rsidRPr="00CA767C">
              <w:rPr>
                <w:b/>
                <w:bCs/>
                <w:color w:val="auto"/>
              </w:rPr>
              <w:t xml:space="preserve"> and ask to speak to the staff members who attend your group. </w:t>
            </w:r>
          </w:p>
          <w:p w14:paraId="694346F9" w14:textId="3245FD35" w:rsidR="004F0BAE" w:rsidRPr="00CA767C" w:rsidRDefault="004F0BAE" w:rsidP="00A50C18">
            <w:pPr>
              <w:pStyle w:val="ArticleHeading1"/>
            </w:pPr>
            <w:r w:rsidRPr="00CA767C">
              <w:lastRenderedPageBreak/>
              <w:t>Energy relief bonus</w:t>
            </w:r>
          </w:p>
          <w:p w14:paraId="4356478A" w14:textId="68ED0427" w:rsidR="00B854EE" w:rsidRPr="00CA767C" w:rsidRDefault="00D91F28" w:rsidP="00F36983">
            <w:r w:rsidRPr="00CA767C">
              <w:t>The federal budget is providing $500</w:t>
            </w:r>
            <w:r w:rsidR="004F0BAE" w:rsidRPr="00CA767C">
              <w:t xml:space="preserve"> </w:t>
            </w:r>
            <w:r w:rsidRPr="00CA767C">
              <w:t>for energy relief for eligible Victorians</w:t>
            </w:r>
          </w:p>
          <w:p w14:paraId="5F22F03E" w14:textId="77777777" w:rsidR="004F0BAE" w:rsidRPr="00CA767C" w:rsidRDefault="004F0BAE" w:rsidP="00F36983"/>
          <w:p w14:paraId="150DB9B3" w14:textId="5C2F7F0D" w:rsidR="004F0BAE" w:rsidRPr="00CA767C" w:rsidRDefault="004F0BAE" w:rsidP="00F36983">
            <w:pPr>
              <w:pStyle w:val="Subheading"/>
              <w:rPr>
                <w:rFonts w:cstheme="majorHAnsi"/>
                <w:lang w:eastAsia="en-AU"/>
              </w:rPr>
            </w:pPr>
            <w:r w:rsidRPr="00CA767C">
              <w:t>The first part of this funding is a $250 Power Saving Bonus</w:t>
            </w:r>
          </w:p>
          <w:p w14:paraId="4980D363" w14:textId="6D273AF5" w:rsidR="00D91F28" w:rsidRPr="00CA767C" w:rsidRDefault="00D91F28" w:rsidP="00D91F28">
            <w:pPr>
              <w:shd w:val="clear" w:color="auto" w:fill="FFFFFF"/>
              <w:spacing w:after="100" w:afterAutospacing="1"/>
              <w:rPr>
                <w:rFonts w:cstheme="majorHAnsi"/>
                <w:lang w:eastAsia="en-AU"/>
              </w:rPr>
            </w:pPr>
            <w:r w:rsidRPr="00CA767C">
              <w:rPr>
                <w:rFonts w:cstheme="majorHAnsi"/>
                <w:lang w:eastAsia="en-AU"/>
              </w:rPr>
              <w:t>The Power Saving Bonus is a $250 payment for Victorian households to help ease cost-of-living pressures and encourage them to compare energy offers and save money.</w:t>
            </w:r>
          </w:p>
          <w:p w14:paraId="6E3A499D" w14:textId="21893995" w:rsidR="00D91F28" w:rsidRPr="00CA767C" w:rsidRDefault="00D91F28" w:rsidP="00D91F28">
            <w:pPr>
              <w:shd w:val="clear" w:color="auto" w:fill="FFFFFF"/>
              <w:spacing w:after="100" w:afterAutospacing="1"/>
              <w:rPr>
                <w:rFonts w:cstheme="majorHAnsi"/>
                <w:color w:val="515153"/>
                <w:lang w:eastAsia="en-AU"/>
              </w:rPr>
            </w:pPr>
            <w:r w:rsidRPr="00CA767C">
              <w:rPr>
                <w:rFonts w:cstheme="majorHAnsi"/>
                <w:lang w:eastAsia="en-AU"/>
              </w:rPr>
              <w:t xml:space="preserve">The </w:t>
            </w:r>
            <w:r w:rsidR="00C70373" w:rsidRPr="00CA767C">
              <w:rPr>
                <w:rFonts w:cstheme="majorHAnsi"/>
                <w:lang w:eastAsia="en-AU"/>
              </w:rPr>
              <w:t>B</w:t>
            </w:r>
            <w:r w:rsidRPr="00CA767C">
              <w:rPr>
                <w:rFonts w:cstheme="majorHAnsi"/>
                <w:lang w:eastAsia="en-AU"/>
              </w:rPr>
              <w:t>onus is available to all Victorian households who visit the </w:t>
            </w:r>
            <w:r w:rsidR="00B854EE" w:rsidRPr="00CA767C">
              <w:t>Victorian Energy Compare</w:t>
            </w:r>
            <w:r w:rsidRPr="00CA767C">
              <w:rPr>
                <w:rFonts w:cstheme="majorHAnsi"/>
                <w:color w:val="515153"/>
                <w:lang w:eastAsia="en-AU"/>
              </w:rPr>
              <w:t> </w:t>
            </w:r>
            <w:r w:rsidRPr="00CA767C">
              <w:rPr>
                <w:rFonts w:cstheme="majorHAnsi"/>
                <w:lang w:eastAsia="en-AU"/>
              </w:rPr>
              <w:t xml:space="preserve">website </w:t>
            </w:r>
            <w:hyperlink r:id="rId30" w:history="1">
              <w:r w:rsidR="00B854EE" w:rsidRPr="00CA767C">
                <w:rPr>
                  <w:rStyle w:val="Hyperlink"/>
                  <w:rFonts w:cstheme="majorHAnsi"/>
                  <w:lang w:eastAsia="en-AU"/>
                </w:rPr>
                <w:t>https://compare.energy.vic.gov.au</w:t>
              </w:r>
            </w:hyperlink>
            <w:r w:rsidR="00B854EE" w:rsidRPr="00CA767C">
              <w:rPr>
                <w:rFonts w:cstheme="majorHAnsi"/>
                <w:lang w:eastAsia="en-AU"/>
              </w:rPr>
              <w:t xml:space="preserve"> </w:t>
            </w:r>
            <w:r w:rsidRPr="00CA767C">
              <w:rPr>
                <w:rFonts w:cstheme="majorHAnsi"/>
                <w:lang w:eastAsia="en-AU"/>
              </w:rPr>
              <w:t>or engage with an energy affordability service through one of our participating</w:t>
            </w:r>
            <w:r w:rsidRPr="00CA767C">
              <w:rPr>
                <w:rFonts w:cstheme="majorHAnsi"/>
                <w:color w:val="515153"/>
                <w:lang w:eastAsia="en-AU"/>
              </w:rPr>
              <w:t> </w:t>
            </w:r>
            <w:r w:rsidR="00B854EE" w:rsidRPr="00CA767C">
              <w:t>community outreach partners</w:t>
            </w:r>
            <w:r w:rsidR="00B854EE" w:rsidRPr="00CA767C">
              <w:rPr>
                <w:rFonts w:cstheme="majorHAnsi"/>
                <w:color w:val="515153"/>
                <w:lang w:eastAsia="en-AU"/>
              </w:rPr>
              <w:t xml:space="preserve"> </w:t>
            </w:r>
            <w:hyperlink r:id="rId31" w:history="1">
              <w:r w:rsidR="00B854EE" w:rsidRPr="00CA767C">
                <w:rPr>
                  <w:rStyle w:val="Hyperlink"/>
                  <w:rFonts w:cstheme="majorHAnsi"/>
                  <w:lang w:eastAsia="en-AU"/>
                </w:rPr>
                <w:t>https://compare.energy.vic.gov.au/psb-outreach</w:t>
              </w:r>
            </w:hyperlink>
            <w:r w:rsidR="00B854EE" w:rsidRPr="00CA767C">
              <w:rPr>
                <w:rFonts w:cstheme="majorHAnsi"/>
                <w:color w:val="515153"/>
                <w:lang w:eastAsia="en-AU"/>
              </w:rPr>
              <w:t xml:space="preserve"> </w:t>
            </w:r>
          </w:p>
          <w:p w14:paraId="4D270545" w14:textId="77777777" w:rsidR="00D91F28" w:rsidRPr="00503860" w:rsidRDefault="00D91F28" w:rsidP="00F36983">
            <w:pPr>
              <w:pStyle w:val="Heading4"/>
              <w:outlineLvl w:val="3"/>
              <w:rPr>
                <w:b w:val="0"/>
                <w:bCs/>
                <w:sz w:val="26"/>
                <w:szCs w:val="26"/>
                <w:u w:val="single"/>
                <w:lang w:eastAsia="en-AU"/>
              </w:rPr>
            </w:pPr>
            <w:r w:rsidRPr="00503860">
              <w:rPr>
                <w:b w:val="0"/>
                <w:bCs/>
                <w:sz w:val="26"/>
                <w:szCs w:val="26"/>
                <w:u w:val="single"/>
                <w:lang w:eastAsia="en-AU"/>
              </w:rPr>
              <w:t>When can eligible households apply for the next round of the $250 Power Saving Bonus?</w:t>
            </w:r>
          </w:p>
          <w:p w14:paraId="6D01FE02" w14:textId="05B131B2" w:rsidR="00D91F28" w:rsidRPr="00CA767C" w:rsidRDefault="00D91F28" w:rsidP="00D91F28">
            <w:pPr>
              <w:shd w:val="clear" w:color="auto" w:fill="FFFFFF"/>
              <w:spacing w:after="100" w:afterAutospacing="1"/>
              <w:rPr>
                <w:rFonts w:cstheme="majorHAnsi"/>
                <w:color w:val="515153"/>
                <w:lang w:eastAsia="en-AU"/>
              </w:rPr>
            </w:pPr>
            <w:r w:rsidRPr="00503860">
              <w:rPr>
                <w:rFonts w:cstheme="majorHAnsi"/>
                <w:b/>
                <w:bCs/>
                <w:lang w:eastAsia="en-AU"/>
              </w:rPr>
              <w:t>Eligible households can apply for the next round from 24 March 2023</w:t>
            </w:r>
            <w:r w:rsidRPr="00CA767C">
              <w:rPr>
                <w:rFonts w:cstheme="majorHAnsi"/>
                <w:lang w:eastAsia="en-AU"/>
              </w:rPr>
              <w:t xml:space="preserve">. The </w:t>
            </w:r>
            <w:r w:rsidR="00C70373" w:rsidRPr="00CA767C">
              <w:rPr>
                <w:rFonts w:cstheme="majorHAnsi"/>
                <w:lang w:eastAsia="en-AU"/>
              </w:rPr>
              <w:t>B</w:t>
            </w:r>
            <w:r w:rsidRPr="00CA767C">
              <w:rPr>
                <w:rFonts w:cstheme="majorHAnsi"/>
                <w:lang w:eastAsia="en-AU"/>
              </w:rPr>
              <w:t>onus is available to all Victorian households who visit the </w:t>
            </w:r>
            <w:hyperlink r:id="rId32" w:tgtFrame="_blank" w:history="1">
              <w:r w:rsidRPr="00CA767C">
                <w:rPr>
                  <w:rStyle w:val="Hyperlink"/>
                  <w:rFonts w:cstheme="majorHAnsi"/>
                  <w:color w:val="337AB7"/>
                  <w:lang w:eastAsia="en-AU"/>
                </w:rPr>
                <w:t>Victorian Energy Compare</w:t>
              </w:r>
            </w:hyperlink>
            <w:r w:rsidRPr="00CA767C">
              <w:rPr>
                <w:rFonts w:cstheme="majorHAnsi"/>
                <w:color w:val="515153"/>
                <w:lang w:eastAsia="en-AU"/>
              </w:rPr>
              <w:t> </w:t>
            </w:r>
            <w:r w:rsidRPr="00CA767C">
              <w:rPr>
                <w:rFonts w:cstheme="majorHAnsi"/>
                <w:lang w:eastAsia="en-AU"/>
              </w:rPr>
              <w:t>website or engage with an energy affordability service through one of our participating </w:t>
            </w:r>
            <w:hyperlink r:id="rId33" w:tgtFrame="_blank" w:history="1">
              <w:r w:rsidRPr="00CA767C">
                <w:rPr>
                  <w:rStyle w:val="Hyperlink"/>
                  <w:rFonts w:cstheme="majorHAnsi"/>
                  <w:color w:val="337AB7"/>
                  <w:lang w:eastAsia="en-AU"/>
                </w:rPr>
                <w:t>community outreach partners</w:t>
              </w:r>
            </w:hyperlink>
            <w:r w:rsidRPr="00CA767C">
              <w:rPr>
                <w:rFonts w:cstheme="majorHAnsi"/>
                <w:color w:val="515153"/>
                <w:lang w:eastAsia="en-AU"/>
              </w:rPr>
              <w:t>.</w:t>
            </w:r>
          </w:p>
          <w:p w14:paraId="007A79AF" w14:textId="77777777" w:rsidR="00D91F28" w:rsidRPr="00503860" w:rsidRDefault="00D91F28" w:rsidP="00F36983">
            <w:pPr>
              <w:pStyle w:val="Heading4"/>
              <w:outlineLvl w:val="3"/>
              <w:rPr>
                <w:b w:val="0"/>
                <w:bCs/>
                <w:sz w:val="26"/>
                <w:szCs w:val="26"/>
                <w:u w:val="single"/>
                <w:lang w:eastAsia="en-AU"/>
              </w:rPr>
            </w:pPr>
            <w:r w:rsidRPr="00503860">
              <w:rPr>
                <w:b w:val="0"/>
                <w:bCs/>
                <w:sz w:val="26"/>
                <w:szCs w:val="26"/>
                <w:u w:val="single"/>
                <w:lang w:eastAsia="en-AU"/>
              </w:rPr>
              <w:t>Is there a limit on how many $250 Bonuses are available?</w:t>
            </w:r>
          </w:p>
          <w:p w14:paraId="759AD1DD" w14:textId="77777777" w:rsidR="00D91F28" w:rsidRPr="00CA767C" w:rsidRDefault="00D91F28" w:rsidP="00D91F28">
            <w:pPr>
              <w:shd w:val="clear" w:color="auto" w:fill="FFFFFF"/>
              <w:spacing w:after="100" w:afterAutospacing="1"/>
              <w:rPr>
                <w:rFonts w:cstheme="majorHAnsi"/>
                <w:lang w:eastAsia="en-AU"/>
              </w:rPr>
            </w:pPr>
            <w:r w:rsidRPr="00CA767C">
              <w:rPr>
                <w:rFonts w:cstheme="majorHAnsi"/>
                <w:lang w:eastAsia="en-AU"/>
              </w:rPr>
              <w:t xml:space="preserve">During each round of the Power Saving Bonus Program, </w:t>
            </w:r>
            <w:r w:rsidRPr="00503860">
              <w:rPr>
                <w:rFonts w:cstheme="majorHAnsi"/>
                <w:b/>
                <w:bCs/>
                <w:lang w:eastAsia="en-AU"/>
              </w:rPr>
              <w:t>only one payment is available per household.</w:t>
            </w:r>
          </w:p>
          <w:p w14:paraId="4F71FA54" w14:textId="77777777" w:rsidR="00D91F28" w:rsidRPr="00503860" w:rsidRDefault="00D91F28" w:rsidP="00F36983">
            <w:pPr>
              <w:pStyle w:val="Heading4"/>
              <w:outlineLvl w:val="3"/>
              <w:rPr>
                <w:b w:val="0"/>
                <w:bCs/>
                <w:sz w:val="26"/>
                <w:szCs w:val="26"/>
                <w:u w:val="single"/>
                <w:lang w:eastAsia="en-AU"/>
              </w:rPr>
            </w:pPr>
            <w:r w:rsidRPr="00503860">
              <w:rPr>
                <w:b w:val="0"/>
                <w:bCs/>
                <w:sz w:val="26"/>
                <w:szCs w:val="26"/>
                <w:u w:val="single"/>
                <w:lang w:eastAsia="en-AU"/>
              </w:rPr>
              <w:t>Will the $250 Bonus be deducted from my electricity bill?</w:t>
            </w:r>
          </w:p>
          <w:p w14:paraId="629D553C" w14:textId="55BD0C57" w:rsidR="00D91F28" w:rsidRPr="00CA767C" w:rsidRDefault="00D91F28" w:rsidP="00D91F28">
            <w:pPr>
              <w:shd w:val="clear" w:color="auto" w:fill="FFFFFF"/>
              <w:spacing w:after="100" w:afterAutospacing="1"/>
              <w:rPr>
                <w:rFonts w:cstheme="majorHAnsi"/>
                <w:lang w:eastAsia="en-AU"/>
              </w:rPr>
            </w:pPr>
            <w:r w:rsidRPr="00CA767C">
              <w:rPr>
                <w:rFonts w:cstheme="majorHAnsi"/>
                <w:lang w:eastAsia="en-AU"/>
              </w:rPr>
              <w:t xml:space="preserve">No, the </w:t>
            </w:r>
            <w:r w:rsidR="00C70373" w:rsidRPr="00CA767C">
              <w:rPr>
                <w:rFonts w:cstheme="majorHAnsi"/>
                <w:lang w:eastAsia="en-AU"/>
              </w:rPr>
              <w:t>B</w:t>
            </w:r>
            <w:r w:rsidRPr="00CA767C">
              <w:rPr>
                <w:rFonts w:cstheme="majorHAnsi"/>
                <w:lang w:eastAsia="en-AU"/>
              </w:rPr>
              <w:t xml:space="preserve">onus will be paid to your nominated bank account via Electronic Funds Transfer (EFT) or </w:t>
            </w:r>
            <w:r w:rsidR="00B62064" w:rsidRPr="00CA767C">
              <w:rPr>
                <w:rFonts w:cstheme="majorHAnsi"/>
                <w:lang w:eastAsia="en-AU"/>
              </w:rPr>
              <w:t>b</w:t>
            </w:r>
            <w:r w:rsidRPr="00CA767C">
              <w:rPr>
                <w:rFonts w:cstheme="majorHAnsi"/>
                <w:lang w:eastAsia="en-AU"/>
              </w:rPr>
              <w:t xml:space="preserve">ank </w:t>
            </w:r>
            <w:r w:rsidR="00B62064" w:rsidRPr="00CA767C">
              <w:rPr>
                <w:rFonts w:cstheme="majorHAnsi"/>
                <w:lang w:eastAsia="en-AU"/>
              </w:rPr>
              <w:t>c</w:t>
            </w:r>
            <w:r w:rsidRPr="00CA767C">
              <w:rPr>
                <w:rFonts w:cstheme="majorHAnsi"/>
                <w:lang w:eastAsia="en-AU"/>
              </w:rPr>
              <w:t>heque.</w:t>
            </w:r>
          </w:p>
          <w:p w14:paraId="48DBCE24" w14:textId="77777777" w:rsidR="00D91F28" w:rsidRPr="00503860" w:rsidRDefault="00D91F28" w:rsidP="00F36983">
            <w:pPr>
              <w:pStyle w:val="Heading4"/>
              <w:outlineLvl w:val="3"/>
              <w:rPr>
                <w:b w:val="0"/>
                <w:bCs/>
                <w:sz w:val="26"/>
                <w:szCs w:val="26"/>
                <w:u w:val="single"/>
                <w:lang w:eastAsia="en-AU"/>
              </w:rPr>
            </w:pPr>
            <w:r w:rsidRPr="00503860">
              <w:rPr>
                <w:b w:val="0"/>
                <w:bCs/>
                <w:sz w:val="26"/>
                <w:szCs w:val="26"/>
                <w:u w:val="single"/>
                <w:lang w:eastAsia="en-AU"/>
              </w:rPr>
              <w:t>I received payments through previous rounds of the Power Saving Bonus Program, can I apply for the new $250 Power Saving Bonus?</w:t>
            </w:r>
          </w:p>
          <w:p w14:paraId="338011C5" w14:textId="77777777" w:rsidR="00D91F28" w:rsidRPr="00CA767C" w:rsidRDefault="00D91F28" w:rsidP="00D91F28">
            <w:pPr>
              <w:shd w:val="clear" w:color="auto" w:fill="FFFFFF"/>
              <w:spacing w:after="100" w:afterAutospacing="1"/>
              <w:rPr>
                <w:rFonts w:cstheme="majorHAnsi"/>
                <w:lang w:eastAsia="en-AU"/>
              </w:rPr>
            </w:pPr>
            <w:r w:rsidRPr="00CA767C">
              <w:rPr>
                <w:rFonts w:cstheme="majorHAnsi"/>
                <w:lang w:eastAsia="en-AU"/>
              </w:rPr>
              <w:t>Yes, if you received payments under previous rounds of the Power Saving Bonus Program you are still eligible to apply for the new round, provided you meet the eligibility requirements.</w:t>
            </w:r>
          </w:p>
          <w:p w14:paraId="53369279" w14:textId="77777777" w:rsidR="00D91F28" w:rsidRPr="00503860" w:rsidRDefault="00D91F28" w:rsidP="00F36983">
            <w:pPr>
              <w:pStyle w:val="Heading4"/>
              <w:outlineLvl w:val="3"/>
              <w:rPr>
                <w:b w:val="0"/>
                <w:bCs/>
                <w:sz w:val="26"/>
                <w:szCs w:val="26"/>
                <w:u w:val="single"/>
                <w:lang w:eastAsia="en-AU"/>
              </w:rPr>
            </w:pPr>
            <w:r w:rsidRPr="00503860">
              <w:rPr>
                <w:b w:val="0"/>
                <w:bCs/>
                <w:sz w:val="26"/>
                <w:szCs w:val="26"/>
                <w:u w:val="single"/>
                <w:lang w:eastAsia="en-AU"/>
              </w:rPr>
              <w:t>Can my household apply for the $250 Power Saving Bonus more than once?</w:t>
            </w:r>
          </w:p>
          <w:p w14:paraId="6F9E18FA" w14:textId="508F4BBB" w:rsidR="00D91F28" w:rsidRPr="00CA767C" w:rsidRDefault="00D91F28" w:rsidP="00D91F28">
            <w:pPr>
              <w:shd w:val="clear" w:color="auto" w:fill="FFFFFF"/>
              <w:spacing w:after="100" w:afterAutospacing="1"/>
              <w:rPr>
                <w:rFonts w:cstheme="majorHAnsi"/>
                <w:lang w:eastAsia="en-AU"/>
              </w:rPr>
            </w:pPr>
            <w:r w:rsidRPr="00CA767C">
              <w:rPr>
                <w:rFonts w:cstheme="majorHAnsi"/>
                <w:lang w:eastAsia="en-AU"/>
              </w:rPr>
              <w:t xml:space="preserve">Only one payment per household is available for each round of the Power Saving Bonus </w:t>
            </w:r>
            <w:r w:rsidR="00B62064" w:rsidRPr="00CA767C">
              <w:rPr>
                <w:rFonts w:cstheme="majorHAnsi"/>
                <w:lang w:eastAsia="en-AU"/>
              </w:rPr>
              <w:t>P</w:t>
            </w:r>
            <w:r w:rsidRPr="00CA767C">
              <w:rPr>
                <w:rFonts w:cstheme="majorHAnsi"/>
                <w:lang w:eastAsia="en-AU"/>
              </w:rPr>
              <w:t>rogram.</w:t>
            </w:r>
          </w:p>
          <w:p w14:paraId="1F3113AD" w14:textId="77777777" w:rsidR="00D91F28" w:rsidRPr="00CA767C" w:rsidRDefault="00D91F28" w:rsidP="00F36983">
            <w:pPr>
              <w:pStyle w:val="Heading3"/>
              <w:outlineLvl w:val="2"/>
              <w:rPr>
                <w:lang w:eastAsia="en-AU"/>
              </w:rPr>
            </w:pPr>
            <w:r w:rsidRPr="00CA767C">
              <w:t>Eligibility</w:t>
            </w:r>
          </w:p>
          <w:p w14:paraId="38CC9A35" w14:textId="77777777" w:rsidR="00D91F28" w:rsidRPr="00503860" w:rsidRDefault="00D91F28" w:rsidP="00F36983">
            <w:pPr>
              <w:pStyle w:val="Heading4"/>
              <w:outlineLvl w:val="3"/>
              <w:rPr>
                <w:b w:val="0"/>
                <w:bCs/>
                <w:sz w:val="26"/>
                <w:szCs w:val="26"/>
                <w:u w:val="single"/>
                <w:lang w:eastAsia="en-AU"/>
              </w:rPr>
            </w:pPr>
            <w:r w:rsidRPr="00503860">
              <w:rPr>
                <w:b w:val="0"/>
                <w:bCs/>
                <w:sz w:val="26"/>
                <w:szCs w:val="26"/>
                <w:u w:val="single"/>
                <w:lang w:eastAsia="en-AU"/>
              </w:rPr>
              <w:t>Who is eligible for the $250 Power Saving Bonus?</w:t>
            </w:r>
          </w:p>
          <w:p w14:paraId="1C44AC3D" w14:textId="77777777" w:rsidR="00D91F28" w:rsidRPr="00CA767C" w:rsidRDefault="00D91F28" w:rsidP="00D91F28">
            <w:pPr>
              <w:shd w:val="clear" w:color="auto" w:fill="FFFFFF"/>
              <w:spacing w:after="100" w:afterAutospacing="1"/>
              <w:rPr>
                <w:rFonts w:cstheme="majorHAnsi"/>
                <w:lang w:eastAsia="en-AU"/>
              </w:rPr>
            </w:pPr>
            <w:r w:rsidRPr="00503860">
              <w:rPr>
                <w:rFonts w:cstheme="majorHAnsi"/>
                <w:b/>
                <w:bCs/>
                <w:lang w:eastAsia="en-AU"/>
              </w:rPr>
              <w:t>The $250 Power Saving Bonus is available to all Victorian households</w:t>
            </w:r>
            <w:r w:rsidRPr="00CA767C">
              <w:rPr>
                <w:rFonts w:cstheme="majorHAnsi"/>
                <w:lang w:eastAsia="en-AU"/>
              </w:rPr>
              <w:t>. To be eligible for the $250 Power Saving Bonus, Victorian households will need to:</w:t>
            </w:r>
          </w:p>
          <w:p w14:paraId="1190507E" w14:textId="46A6D8E9" w:rsidR="00D91F28" w:rsidRPr="00CA767C" w:rsidRDefault="00D91F28" w:rsidP="00D91F28">
            <w:pPr>
              <w:numPr>
                <w:ilvl w:val="0"/>
                <w:numId w:val="26"/>
              </w:numPr>
              <w:shd w:val="clear" w:color="auto" w:fill="FFFFFF"/>
              <w:spacing w:before="100" w:beforeAutospacing="1" w:after="100" w:afterAutospacing="1" w:line="240" w:lineRule="auto"/>
              <w:rPr>
                <w:rFonts w:eastAsia="Times New Roman" w:cstheme="majorHAnsi"/>
                <w:lang w:eastAsia="en-AU"/>
              </w:rPr>
            </w:pPr>
            <w:r w:rsidRPr="00CA767C">
              <w:rPr>
                <w:rFonts w:eastAsia="Times New Roman" w:cstheme="majorHAnsi"/>
                <w:lang w:eastAsia="en-AU"/>
              </w:rPr>
              <w:t>Have a recent residential electricity bill</w:t>
            </w:r>
            <w:r w:rsidR="00B62064" w:rsidRPr="00CA767C">
              <w:rPr>
                <w:rFonts w:eastAsia="Times New Roman" w:cstheme="majorHAnsi"/>
                <w:lang w:eastAsia="en-AU"/>
              </w:rPr>
              <w:t>.</w:t>
            </w:r>
          </w:p>
          <w:p w14:paraId="686CAB51" w14:textId="09DC3944" w:rsidR="00D91F28" w:rsidRPr="00CA767C" w:rsidRDefault="00D91F28" w:rsidP="00D91F28">
            <w:pPr>
              <w:numPr>
                <w:ilvl w:val="0"/>
                <w:numId w:val="26"/>
              </w:numPr>
              <w:shd w:val="clear" w:color="auto" w:fill="FFFFFF"/>
              <w:spacing w:before="100" w:beforeAutospacing="1" w:after="100" w:afterAutospacing="1" w:line="240" w:lineRule="auto"/>
              <w:rPr>
                <w:rFonts w:eastAsia="Times New Roman" w:cstheme="majorHAnsi"/>
                <w:lang w:eastAsia="en-AU"/>
              </w:rPr>
            </w:pPr>
            <w:r w:rsidRPr="00CA767C">
              <w:rPr>
                <w:rFonts w:eastAsia="Times New Roman" w:cstheme="majorHAnsi"/>
                <w:lang w:eastAsia="en-AU"/>
              </w:rPr>
              <w:t>Be the account holder for that bill</w:t>
            </w:r>
            <w:r w:rsidR="00B62064" w:rsidRPr="00CA767C">
              <w:rPr>
                <w:rFonts w:eastAsia="Times New Roman" w:cstheme="majorHAnsi"/>
                <w:lang w:eastAsia="en-AU"/>
              </w:rPr>
              <w:t>.</w:t>
            </w:r>
          </w:p>
          <w:p w14:paraId="7A1FD47A" w14:textId="71A8EBD9" w:rsidR="00B854EE" w:rsidRPr="00CA767C" w:rsidRDefault="00D91F28" w:rsidP="00B854EE">
            <w:pPr>
              <w:numPr>
                <w:ilvl w:val="0"/>
                <w:numId w:val="26"/>
              </w:numPr>
              <w:shd w:val="clear" w:color="auto" w:fill="FFFFFF"/>
              <w:spacing w:before="100" w:beforeAutospacing="1" w:after="100" w:afterAutospacing="1" w:line="240" w:lineRule="auto"/>
              <w:rPr>
                <w:rFonts w:eastAsia="Times New Roman" w:cstheme="majorHAnsi"/>
                <w:color w:val="515153"/>
                <w:lang w:eastAsia="en-AU"/>
              </w:rPr>
            </w:pPr>
            <w:r w:rsidRPr="00CA767C">
              <w:rPr>
                <w:rFonts w:eastAsia="Times New Roman" w:cstheme="majorHAnsi"/>
                <w:lang w:eastAsia="en-AU"/>
              </w:rPr>
              <w:t>Visit the </w:t>
            </w:r>
            <w:hyperlink r:id="rId34" w:history="1">
              <w:r w:rsidRPr="00CA767C">
                <w:rPr>
                  <w:rStyle w:val="Hyperlink"/>
                  <w:rFonts w:eastAsia="Times New Roman" w:cstheme="majorHAnsi"/>
                  <w:color w:val="337AB7"/>
                  <w:lang w:eastAsia="en-AU"/>
                </w:rPr>
                <w:t>Victorian Energy Compare</w:t>
              </w:r>
            </w:hyperlink>
            <w:r w:rsidRPr="00CA767C">
              <w:rPr>
                <w:rFonts w:eastAsia="Times New Roman" w:cstheme="majorHAnsi"/>
                <w:color w:val="515153"/>
                <w:lang w:eastAsia="en-AU"/>
              </w:rPr>
              <w:t> </w:t>
            </w:r>
            <w:r w:rsidRPr="00CA767C">
              <w:rPr>
                <w:rFonts w:eastAsia="Times New Roman" w:cstheme="majorHAnsi"/>
                <w:lang w:eastAsia="en-AU"/>
              </w:rPr>
              <w:t>website or engage with an energy affordability service through one of our participating community outreach partners.</w:t>
            </w:r>
          </w:p>
          <w:p w14:paraId="782A0D44" w14:textId="245934E1" w:rsidR="00D91F28" w:rsidRPr="00CA767C" w:rsidRDefault="00D91F28" w:rsidP="00D91F28">
            <w:pPr>
              <w:pStyle w:val="Subheading"/>
              <w:rPr>
                <w:color w:val="000000"/>
                <w:lang w:eastAsia="en-AU"/>
              </w:rPr>
            </w:pPr>
            <w:r w:rsidRPr="00CA767C">
              <w:lastRenderedPageBreak/>
              <w:t>The second part of this funding is</w:t>
            </w:r>
            <w:r w:rsidR="00B854EE" w:rsidRPr="00CA767C">
              <w:t xml:space="preserve"> a</w:t>
            </w:r>
            <w:r w:rsidRPr="00CA767C">
              <w:rPr>
                <w:lang w:eastAsia="en-AU"/>
              </w:rPr>
              <w:t xml:space="preserve"> $250 energy relief payment paid directly to your energy provider and deducted from your bill.</w:t>
            </w:r>
          </w:p>
          <w:p w14:paraId="004BD647" w14:textId="77777777" w:rsidR="00D91F28" w:rsidRPr="00503860" w:rsidRDefault="00D91F28" w:rsidP="00D91F28">
            <w:pPr>
              <w:shd w:val="clear" w:color="auto" w:fill="FFFFFF"/>
              <w:spacing w:before="100" w:beforeAutospacing="1" w:after="100" w:afterAutospacing="1" w:line="240" w:lineRule="auto"/>
              <w:rPr>
                <w:rFonts w:cstheme="majorHAnsi"/>
                <w:color w:val="auto"/>
                <w:sz w:val="26"/>
                <w:szCs w:val="26"/>
                <w:u w:val="single"/>
                <w:lang w:eastAsia="en-AU"/>
              </w:rPr>
            </w:pPr>
            <w:r w:rsidRPr="00503860">
              <w:rPr>
                <w:rFonts w:cstheme="majorHAnsi"/>
                <w:sz w:val="26"/>
                <w:szCs w:val="26"/>
                <w:u w:val="single"/>
                <w:lang w:eastAsia="en-AU"/>
              </w:rPr>
              <w:t>Who is eligible for energy relief?</w:t>
            </w:r>
          </w:p>
          <w:p w14:paraId="0118557D" w14:textId="77777777" w:rsidR="00D91F28" w:rsidRPr="00CA767C" w:rsidRDefault="00D91F28" w:rsidP="00F36983">
            <w:pPr>
              <w:rPr>
                <w:color w:val="auto"/>
                <w:lang w:eastAsia="en-AU"/>
              </w:rPr>
            </w:pPr>
            <w:r w:rsidRPr="00CA767C">
              <w:rPr>
                <w:lang w:eastAsia="en-AU"/>
              </w:rPr>
              <w:t xml:space="preserve">Generally speaking, it's for </w:t>
            </w:r>
            <w:r w:rsidRPr="00C905CB">
              <w:rPr>
                <w:lang w:eastAsia="en-AU"/>
              </w:rPr>
              <w:t>people on Centrelink payments</w:t>
            </w:r>
            <w:r w:rsidRPr="00CA767C">
              <w:rPr>
                <w:lang w:eastAsia="en-AU"/>
              </w:rPr>
              <w:t xml:space="preserve"> and small businesses. </w:t>
            </w:r>
          </w:p>
          <w:p w14:paraId="4D29FC8C" w14:textId="3EEC0F6B" w:rsidR="00D91F28" w:rsidRPr="00CA767C" w:rsidRDefault="00D91F28" w:rsidP="00D91F28">
            <w:pPr>
              <w:shd w:val="clear" w:color="auto" w:fill="FFFFFF"/>
              <w:spacing w:before="100" w:beforeAutospacing="1" w:after="100" w:afterAutospacing="1" w:line="240" w:lineRule="auto"/>
              <w:rPr>
                <w:rFonts w:cstheme="majorHAnsi"/>
                <w:color w:val="auto"/>
                <w:lang w:eastAsia="en-AU"/>
              </w:rPr>
            </w:pPr>
            <w:r w:rsidRPr="00CA767C">
              <w:rPr>
                <w:rFonts w:cstheme="majorHAnsi"/>
                <w:lang w:eastAsia="en-AU"/>
              </w:rPr>
              <w:t>People will be eligible for energy bill relief through this measure if they:</w:t>
            </w:r>
          </w:p>
          <w:p w14:paraId="5ECA7048" w14:textId="77777777" w:rsidR="00D91F28" w:rsidRPr="00CA767C" w:rsidRDefault="00D91F28" w:rsidP="00D91F28">
            <w:pPr>
              <w:pStyle w:val="ListParagraph"/>
              <w:numPr>
                <w:ilvl w:val="0"/>
                <w:numId w:val="27"/>
              </w:numPr>
              <w:shd w:val="clear" w:color="auto" w:fill="FFFFFF"/>
              <w:spacing w:before="100" w:beforeAutospacing="1" w:after="100" w:afterAutospacing="1" w:line="240" w:lineRule="auto"/>
              <w:contextualSpacing w:val="0"/>
              <w:rPr>
                <w:rFonts w:eastAsia="Times New Roman" w:cstheme="majorHAnsi"/>
                <w:color w:val="auto"/>
                <w:lang w:eastAsia="en-AU"/>
              </w:rPr>
            </w:pPr>
            <w:r w:rsidRPr="00CA767C">
              <w:rPr>
                <w:rFonts w:eastAsia="Times New Roman" w:cstheme="majorHAnsi"/>
                <w:lang w:eastAsia="en-AU"/>
              </w:rPr>
              <w:t>have a Pensioner Concession Card, (including those issued by the Department of Veterans' Affairs) (DVA)</w:t>
            </w:r>
          </w:p>
          <w:p w14:paraId="174269CD" w14:textId="77777777" w:rsidR="00D91F28" w:rsidRPr="00CA767C" w:rsidRDefault="00D91F28" w:rsidP="00D91F28">
            <w:pPr>
              <w:pStyle w:val="ListParagraph"/>
              <w:numPr>
                <w:ilvl w:val="0"/>
                <w:numId w:val="27"/>
              </w:numPr>
              <w:shd w:val="clear" w:color="auto" w:fill="FFFFFF"/>
              <w:spacing w:before="100" w:beforeAutospacing="1" w:after="100" w:afterAutospacing="1" w:line="240" w:lineRule="auto"/>
              <w:contextualSpacing w:val="0"/>
              <w:rPr>
                <w:rFonts w:eastAsia="Times New Roman" w:cstheme="majorHAnsi"/>
                <w:color w:val="auto"/>
                <w:lang w:eastAsia="en-AU"/>
              </w:rPr>
            </w:pPr>
            <w:r w:rsidRPr="00CA767C">
              <w:rPr>
                <w:rFonts w:eastAsia="Times New Roman" w:cstheme="majorHAnsi"/>
                <w:lang w:eastAsia="en-AU"/>
              </w:rPr>
              <w:t>have a Health Care Card (including Low Income Health Care Card)</w:t>
            </w:r>
          </w:p>
          <w:p w14:paraId="69E1A9AC" w14:textId="77777777" w:rsidR="00D91F28" w:rsidRPr="00CA767C" w:rsidRDefault="00D91F28" w:rsidP="00D91F28">
            <w:pPr>
              <w:pStyle w:val="ListParagraph"/>
              <w:numPr>
                <w:ilvl w:val="0"/>
                <w:numId w:val="27"/>
              </w:numPr>
              <w:shd w:val="clear" w:color="auto" w:fill="FFFFFF"/>
              <w:spacing w:before="100" w:beforeAutospacing="1" w:after="100" w:afterAutospacing="1" w:line="240" w:lineRule="auto"/>
              <w:contextualSpacing w:val="0"/>
              <w:rPr>
                <w:rFonts w:eastAsia="Times New Roman" w:cstheme="majorHAnsi"/>
                <w:color w:val="auto"/>
                <w:lang w:eastAsia="en-AU"/>
              </w:rPr>
            </w:pPr>
            <w:r w:rsidRPr="00CA767C">
              <w:rPr>
                <w:rFonts w:eastAsia="Times New Roman" w:cstheme="majorHAnsi"/>
                <w:lang w:eastAsia="en-AU"/>
              </w:rPr>
              <w:t>have a DVA Gold Card</w:t>
            </w:r>
          </w:p>
          <w:p w14:paraId="11372146" w14:textId="77777777" w:rsidR="00D91F28" w:rsidRPr="00CA767C" w:rsidRDefault="00D91F28" w:rsidP="00D91F28">
            <w:pPr>
              <w:pStyle w:val="ListParagraph"/>
              <w:numPr>
                <w:ilvl w:val="0"/>
                <w:numId w:val="27"/>
              </w:numPr>
              <w:shd w:val="clear" w:color="auto" w:fill="FFFFFF"/>
              <w:spacing w:before="100" w:beforeAutospacing="1" w:after="100" w:afterAutospacing="1" w:line="240" w:lineRule="auto"/>
              <w:contextualSpacing w:val="0"/>
              <w:rPr>
                <w:rFonts w:eastAsia="Times New Roman" w:cstheme="majorHAnsi"/>
                <w:color w:val="auto"/>
                <w:lang w:eastAsia="en-AU"/>
              </w:rPr>
            </w:pPr>
            <w:r w:rsidRPr="00CA767C">
              <w:rPr>
                <w:rFonts w:eastAsia="Times New Roman" w:cstheme="majorHAnsi"/>
                <w:lang w:eastAsia="en-AU"/>
              </w:rPr>
              <w:t>have a Commonwealth Seniors Health Card (including those issued by DVA)</w:t>
            </w:r>
          </w:p>
          <w:p w14:paraId="0B044297" w14:textId="77777777" w:rsidR="00D91F28" w:rsidRPr="00CA767C" w:rsidRDefault="00D91F28" w:rsidP="00D91F28">
            <w:pPr>
              <w:pStyle w:val="ListParagraph"/>
              <w:numPr>
                <w:ilvl w:val="0"/>
                <w:numId w:val="27"/>
              </w:numPr>
              <w:shd w:val="clear" w:color="auto" w:fill="FFFFFF"/>
              <w:spacing w:before="100" w:beforeAutospacing="1" w:after="100" w:afterAutospacing="1" w:line="240" w:lineRule="auto"/>
              <w:contextualSpacing w:val="0"/>
              <w:rPr>
                <w:rFonts w:eastAsia="Times New Roman" w:cstheme="majorHAnsi"/>
                <w:color w:val="auto"/>
                <w:lang w:eastAsia="en-AU"/>
              </w:rPr>
            </w:pPr>
            <w:r w:rsidRPr="00CA767C">
              <w:rPr>
                <w:rFonts w:eastAsia="Times New Roman" w:cstheme="majorHAnsi"/>
                <w:lang w:eastAsia="en-AU"/>
              </w:rPr>
              <w:t>get Family Tax Benefit (FTB) Part A or B</w:t>
            </w:r>
          </w:p>
          <w:p w14:paraId="3D7B4B42" w14:textId="020D20DC" w:rsidR="00D91F28" w:rsidRPr="00CA767C" w:rsidRDefault="00D91F28" w:rsidP="00D91F28">
            <w:pPr>
              <w:pStyle w:val="ListParagraph"/>
              <w:numPr>
                <w:ilvl w:val="0"/>
                <w:numId w:val="27"/>
              </w:numPr>
              <w:shd w:val="clear" w:color="auto" w:fill="FFFFFF"/>
              <w:spacing w:before="100" w:beforeAutospacing="1" w:after="100" w:afterAutospacing="1" w:line="240" w:lineRule="auto"/>
              <w:contextualSpacing w:val="0"/>
              <w:rPr>
                <w:rFonts w:eastAsia="Times New Roman" w:cstheme="majorHAnsi"/>
                <w:color w:val="auto"/>
                <w:lang w:eastAsia="en-AU"/>
              </w:rPr>
            </w:pPr>
            <w:r w:rsidRPr="00CA767C">
              <w:rPr>
                <w:rFonts w:eastAsia="Times New Roman" w:cstheme="majorHAnsi"/>
                <w:lang w:eastAsia="en-AU"/>
              </w:rPr>
              <w:t xml:space="preserve">get </w:t>
            </w:r>
            <w:r w:rsidR="009F5143" w:rsidRPr="00CA767C">
              <w:rPr>
                <w:rFonts w:eastAsia="Times New Roman" w:cstheme="majorHAnsi"/>
                <w:lang w:eastAsia="en-AU"/>
              </w:rPr>
              <w:t xml:space="preserve">a </w:t>
            </w:r>
            <w:r w:rsidRPr="00CA767C">
              <w:rPr>
                <w:rFonts w:eastAsia="Times New Roman" w:cstheme="majorHAnsi"/>
                <w:lang w:eastAsia="en-AU"/>
              </w:rPr>
              <w:t>Carer Allowance.</w:t>
            </w:r>
          </w:p>
          <w:p w14:paraId="3E0309DB" w14:textId="77777777" w:rsidR="00D91F28" w:rsidRPr="00CA767C" w:rsidRDefault="00D91F28" w:rsidP="00D91F28">
            <w:pPr>
              <w:shd w:val="clear" w:color="auto" w:fill="FFFFFF"/>
              <w:spacing w:before="100" w:beforeAutospacing="1" w:after="100" w:afterAutospacing="1" w:line="240" w:lineRule="auto"/>
              <w:rPr>
                <w:rFonts w:cstheme="majorHAnsi"/>
                <w:color w:val="auto"/>
                <w:lang w:eastAsia="en-AU"/>
              </w:rPr>
            </w:pPr>
            <w:r w:rsidRPr="00CA767C">
              <w:rPr>
                <w:rFonts w:cstheme="majorHAnsi"/>
                <w:lang w:eastAsia="en-AU"/>
              </w:rPr>
              <w:t xml:space="preserve">If you're not currently on these payments, it's worth checking out if you're eligible for them. </w:t>
            </w:r>
          </w:p>
          <w:p w14:paraId="159DD919" w14:textId="77777777" w:rsidR="00D91F28" w:rsidRPr="00503860" w:rsidRDefault="00D91F28" w:rsidP="00D91F28">
            <w:pPr>
              <w:shd w:val="clear" w:color="auto" w:fill="FFFFFF"/>
              <w:spacing w:before="100" w:beforeAutospacing="1" w:after="100" w:afterAutospacing="1" w:line="240" w:lineRule="auto"/>
              <w:rPr>
                <w:rFonts w:cstheme="majorHAnsi"/>
                <w:color w:val="auto"/>
                <w:sz w:val="26"/>
                <w:szCs w:val="26"/>
                <w:u w:val="single"/>
                <w:lang w:eastAsia="en-AU"/>
              </w:rPr>
            </w:pPr>
            <w:r w:rsidRPr="00503860">
              <w:rPr>
                <w:rFonts w:cstheme="majorHAnsi"/>
                <w:sz w:val="26"/>
                <w:szCs w:val="26"/>
                <w:u w:val="single"/>
                <w:lang w:eastAsia="en-AU"/>
              </w:rPr>
              <w:t>Do you have to apply for energy bill relief?</w:t>
            </w:r>
          </w:p>
          <w:p w14:paraId="7D901BEE" w14:textId="1E17F149" w:rsidR="00D91F28" w:rsidRPr="00CA767C" w:rsidRDefault="00D91F28" w:rsidP="00D91F28">
            <w:pPr>
              <w:shd w:val="clear" w:color="auto" w:fill="FFFFFF"/>
              <w:spacing w:before="100" w:beforeAutospacing="1" w:after="100" w:afterAutospacing="1" w:line="240" w:lineRule="auto"/>
              <w:rPr>
                <w:rFonts w:cstheme="majorHAnsi"/>
                <w:color w:val="auto"/>
                <w:lang w:eastAsia="en-AU"/>
              </w:rPr>
            </w:pPr>
            <w:r w:rsidRPr="00503860">
              <w:rPr>
                <w:rFonts w:cstheme="majorHAnsi"/>
                <w:b/>
                <w:bCs/>
                <w:lang w:eastAsia="en-AU"/>
              </w:rPr>
              <w:t>This will be automatic and customers do not have to do anything</w:t>
            </w:r>
            <w:r w:rsidRPr="00CA767C">
              <w:rPr>
                <w:rFonts w:cstheme="majorHAnsi"/>
                <w:lang w:eastAsia="en-AU"/>
              </w:rPr>
              <w:t>.</w:t>
            </w:r>
            <w:r w:rsidR="009F5143" w:rsidRPr="00CA767C">
              <w:rPr>
                <w:rFonts w:cstheme="majorHAnsi"/>
                <w:lang w:eastAsia="en-AU"/>
              </w:rPr>
              <w:t xml:space="preserve"> </w:t>
            </w:r>
            <w:r w:rsidRPr="00CA767C">
              <w:rPr>
                <w:rFonts w:cstheme="majorHAnsi"/>
                <w:lang w:eastAsia="en-AU"/>
              </w:rPr>
              <w:t>However, it</w:t>
            </w:r>
            <w:r w:rsidR="009F5143" w:rsidRPr="00CA767C">
              <w:rPr>
                <w:rFonts w:cstheme="majorHAnsi"/>
                <w:lang w:eastAsia="en-AU"/>
              </w:rPr>
              <w:t>’</w:t>
            </w:r>
            <w:r w:rsidRPr="00CA767C">
              <w:rPr>
                <w:rFonts w:cstheme="majorHAnsi"/>
                <w:lang w:eastAsia="en-AU"/>
              </w:rPr>
              <w:t>s possible some people and businesses may need to have their eligibility confirmed. </w:t>
            </w:r>
          </w:p>
          <w:p w14:paraId="106F2E89" w14:textId="5F45385C" w:rsidR="00D91F28" w:rsidRPr="00CA767C" w:rsidRDefault="00D91F28" w:rsidP="00D91F28">
            <w:pPr>
              <w:shd w:val="clear" w:color="auto" w:fill="FFFFFF"/>
              <w:spacing w:before="100" w:beforeAutospacing="1" w:after="100" w:afterAutospacing="1" w:line="240" w:lineRule="auto"/>
              <w:rPr>
                <w:rFonts w:cstheme="majorHAnsi"/>
                <w:color w:val="auto"/>
                <w:lang w:eastAsia="en-AU"/>
              </w:rPr>
            </w:pPr>
            <w:r w:rsidRPr="00CA767C">
              <w:rPr>
                <w:rFonts w:cstheme="majorHAnsi"/>
                <w:lang w:eastAsia="en-AU"/>
              </w:rPr>
              <w:t>Services Australia will contact customers from September 2023 if any action is required.</w:t>
            </w:r>
          </w:p>
          <w:p w14:paraId="1458F837" w14:textId="77777777" w:rsidR="00D91F28" w:rsidRPr="00503860" w:rsidRDefault="00D91F28" w:rsidP="00D91F28">
            <w:pPr>
              <w:shd w:val="clear" w:color="auto" w:fill="FFFFFF"/>
              <w:spacing w:before="100" w:beforeAutospacing="1" w:after="100" w:afterAutospacing="1" w:line="240" w:lineRule="auto"/>
              <w:rPr>
                <w:rFonts w:cstheme="majorHAnsi"/>
                <w:color w:val="auto"/>
                <w:sz w:val="26"/>
                <w:szCs w:val="26"/>
                <w:u w:val="single"/>
                <w:lang w:eastAsia="en-AU"/>
              </w:rPr>
            </w:pPr>
            <w:r w:rsidRPr="00503860">
              <w:rPr>
                <w:rFonts w:cstheme="majorHAnsi"/>
                <w:sz w:val="26"/>
                <w:szCs w:val="26"/>
                <w:u w:val="single"/>
                <w:lang w:eastAsia="en-AU"/>
              </w:rPr>
              <w:t>When will this come into effect?</w:t>
            </w:r>
          </w:p>
          <w:p w14:paraId="670F4FB9" w14:textId="245A53A0" w:rsidR="00D91F28" w:rsidRPr="00CA767C" w:rsidRDefault="00D91F28" w:rsidP="00D91F28">
            <w:pPr>
              <w:shd w:val="clear" w:color="auto" w:fill="FFFFFF"/>
              <w:spacing w:before="100" w:beforeAutospacing="1" w:after="100" w:afterAutospacing="1" w:line="240" w:lineRule="auto"/>
              <w:rPr>
                <w:rFonts w:cstheme="majorHAnsi"/>
                <w:color w:val="auto"/>
                <w:lang w:eastAsia="en-AU"/>
              </w:rPr>
            </w:pPr>
            <w:r w:rsidRPr="00CA767C">
              <w:rPr>
                <w:rFonts w:cstheme="majorHAnsi"/>
                <w:lang w:eastAsia="en-AU"/>
              </w:rPr>
              <w:t>The measure takes effect in the new financial year, on </w:t>
            </w:r>
            <w:r w:rsidR="009F5143" w:rsidRPr="00CA767C">
              <w:rPr>
                <w:rFonts w:cstheme="majorHAnsi"/>
                <w:lang w:eastAsia="en-AU"/>
              </w:rPr>
              <w:t xml:space="preserve">1 </w:t>
            </w:r>
            <w:r w:rsidRPr="00CA767C">
              <w:rPr>
                <w:rFonts w:cstheme="majorHAnsi"/>
                <w:lang w:eastAsia="en-AU"/>
              </w:rPr>
              <w:t>July</w:t>
            </w:r>
            <w:r w:rsidR="00C70373" w:rsidRPr="00CA767C">
              <w:rPr>
                <w:rFonts w:cstheme="majorHAnsi"/>
                <w:lang w:eastAsia="en-AU"/>
              </w:rPr>
              <w:t xml:space="preserve"> </w:t>
            </w:r>
            <w:r w:rsidR="00FC262D" w:rsidRPr="00CA767C">
              <w:rPr>
                <w:rFonts w:cstheme="majorHAnsi"/>
                <w:color w:val="auto"/>
                <w:lang w:eastAsia="en-AU"/>
              </w:rPr>
              <w:t>2023</w:t>
            </w:r>
            <w:r w:rsidRPr="00CA767C">
              <w:rPr>
                <w:rFonts w:cstheme="majorHAnsi"/>
                <w:lang w:eastAsia="en-AU"/>
              </w:rPr>
              <w:t>. </w:t>
            </w:r>
          </w:p>
          <w:p w14:paraId="25966DBB" w14:textId="14E1F3B6" w:rsidR="003E26FF" w:rsidRPr="00CA767C" w:rsidRDefault="00D91F28" w:rsidP="00D91F28">
            <w:pPr>
              <w:shd w:val="clear" w:color="auto" w:fill="FFFFFF"/>
              <w:spacing w:before="100" w:beforeAutospacing="1" w:after="100" w:afterAutospacing="1" w:line="240" w:lineRule="auto"/>
              <w:rPr>
                <w:rFonts w:cstheme="majorHAnsi"/>
                <w:color w:val="auto"/>
                <w:lang w:eastAsia="en-AU"/>
              </w:rPr>
            </w:pPr>
            <w:r w:rsidRPr="00CA767C">
              <w:rPr>
                <w:rFonts w:cstheme="majorHAnsi"/>
                <w:lang w:eastAsia="en-AU"/>
              </w:rPr>
              <w:t xml:space="preserve">Other states and </w:t>
            </w:r>
            <w:r w:rsidR="009F5143" w:rsidRPr="00CA767C">
              <w:rPr>
                <w:rFonts w:cstheme="majorHAnsi"/>
                <w:lang w:eastAsia="en-AU"/>
              </w:rPr>
              <w:t>t</w:t>
            </w:r>
            <w:r w:rsidRPr="00CA767C">
              <w:rPr>
                <w:rFonts w:cstheme="majorHAnsi"/>
                <w:lang w:eastAsia="en-AU"/>
              </w:rPr>
              <w:t>erritories have similar schemes and Coordinated Support workers can provide this information if you request it.</w:t>
            </w:r>
          </w:p>
          <w:p w14:paraId="758C06FC" w14:textId="17389C81" w:rsidR="0030443A" w:rsidRPr="00CA767C" w:rsidRDefault="0030443A" w:rsidP="00A50C18">
            <w:pPr>
              <w:pStyle w:val="ArticleHeading1"/>
            </w:pPr>
            <w:r w:rsidRPr="00CA767C">
              <w:t xml:space="preserve">Former </w:t>
            </w:r>
            <w:r w:rsidR="00F01830" w:rsidRPr="00CA767C">
              <w:t>residents’</w:t>
            </w:r>
            <w:r w:rsidRPr="00CA767C">
              <w:t xml:space="preserve"> </w:t>
            </w:r>
            <w:r w:rsidR="00BE048F" w:rsidRPr="00CA767C">
              <w:t>r</w:t>
            </w:r>
            <w:r w:rsidRPr="00CA767C">
              <w:t xml:space="preserve">eunions </w:t>
            </w:r>
          </w:p>
          <w:p w14:paraId="17F4EEFB" w14:textId="3BF0FD4F" w:rsidR="0030443A" w:rsidRPr="00CA767C" w:rsidRDefault="0030443A" w:rsidP="0030443A">
            <w:pPr>
              <w:pStyle w:val="Subheading"/>
            </w:pPr>
            <w:r w:rsidRPr="00CA767C">
              <w:t>Calling all Victorian Children’s Aid Society care leavers</w:t>
            </w:r>
          </w:p>
          <w:p w14:paraId="2A80C95C" w14:textId="59282C99" w:rsidR="0030443A" w:rsidRPr="00CA767C" w:rsidRDefault="0030443A" w:rsidP="0030443A">
            <w:r w:rsidRPr="00CA767C">
              <w:t xml:space="preserve">OzChild is committed to the ongoing support of all those who have been in </w:t>
            </w:r>
            <w:r w:rsidR="00A03A6C" w:rsidRPr="00CA767C">
              <w:t>their</w:t>
            </w:r>
            <w:r w:rsidRPr="00CA767C">
              <w:t xml:space="preserve"> care throughout </w:t>
            </w:r>
            <w:r w:rsidR="00A03A6C" w:rsidRPr="00CA767C">
              <w:t xml:space="preserve">their </w:t>
            </w:r>
            <w:r w:rsidRPr="00CA767C">
              <w:t>170+ year history.</w:t>
            </w:r>
          </w:p>
          <w:p w14:paraId="29B98E6A" w14:textId="77777777" w:rsidR="0030443A" w:rsidRPr="00CA767C" w:rsidRDefault="0030443A" w:rsidP="0030443A">
            <w:r w:rsidRPr="00CA767C">
              <w:t>For several years, the organisation has held an annual reunion event for those who resided at the Melbourne Orphanage and are seeking to hear from care leavers from the Victorian Children’s Aid Society for expressions of interest in establishing a reunion event for those interested in connecting with old friends.</w:t>
            </w:r>
          </w:p>
          <w:p w14:paraId="7E0CB87E" w14:textId="77777777" w:rsidR="00A03A6C" w:rsidRPr="00CA767C" w:rsidRDefault="00A03A6C" w:rsidP="00A03A6C">
            <w:r w:rsidRPr="00CA767C">
              <w:t>Please contact Judi Vanderheiden, Administration Officer at OzChild via phone or email to express your interest.</w:t>
            </w:r>
          </w:p>
          <w:p w14:paraId="09D7B7A3" w14:textId="32A03EDC" w:rsidR="00A50C18" w:rsidRDefault="00A50C18">
            <w:r w:rsidRPr="00CA767C">
              <w:t>Phone (03) 9695 2205 or e</w:t>
            </w:r>
            <w:r>
              <w:t>m</w:t>
            </w:r>
            <w:r w:rsidRPr="00CA767C">
              <w:t xml:space="preserve">ail </w:t>
            </w:r>
            <w:hyperlink r:id="rId35" w:history="1">
              <w:r w:rsidRPr="00CA767C">
                <w:rPr>
                  <w:rStyle w:val="Hyperlink"/>
                </w:rPr>
                <w:t>jvanderheiden@ozchild.org.au</w:t>
              </w:r>
            </w:hyperlink>
          </w:p>
          <w:p w14:paraId="188B92D9" w14:textId="691625F3" w:rsidR="00D44B18" w:rsidRPr="00CA767C" w:rsidRDefault="00833700" w:rsidP="00A50C18">
            <w:pPr>
              <w:pStyle w:val="ArticleHeading1"/>
            </w:pPr>
            <w:r w:rsidRPr="00CA767C">
              <w:lastRenderedPageBreak/>
              <w:t xml:space="preserve">Updates from the Uniting Heritage Service </w:t>
            </w:r>
          </w:p>
          <w:p w14:paraId="1EFC7806" w14:textId="1A3411E1" w:rsidR="00D44B18" w:rsidRPr="00CA767C" w:rsidRDefault="00450046" w:rsidP="00F71200">
            <w:pPr>
              <w:pStyle w:val="Subheading"/>
            </w:pPr>
            <w:r w:rsidRPr="00CA767C">
              <w:t>Tally Ho reunion – help need</w:t>
            </w:r>
            <w:r w:rsidR="00F71200" w:rsidRPr="00CA767C">
              <w:t>e</w:t>
            </w:r>
            <w:r w:rsidRPr="00CA767C">
              <w:t>d</w:t>
            </w:r>
          </w:p>
          <w:p w14:paraId="6EE9BC8A" w14:textId="6B92052F" w:rsidR="00450046" w:rsidRPr="00CA767C" w:rsidRDefault="00450046" w:rsidP="00450046">
            <w:pPr>
              <w:rPr>
                <w:b/>
                <w:bCs/>
              </w:rPr>
            </w:pPr>
            <w:r w:rsidRPr="00CA767C">
              <w:rPr>
                <w:b/>
                <w:bCs/>
              </w:rPr>
              <w:t xml:space="preserve">The Heritage Service is planning a reunion in 2024 for people, and their families, who lived at Tally Ho in Burwood. </w:t>
            </w:r>
          </w:p>
          <w:p w14:paraId="5BDDC605" w14:textId="160D1931" w:rsidR="00450046" w:rsidRPr="00CA767C" w:rsidRDefault="00450046" w:rsidP="00450046">
            <w:r w:rsidRPr="00CA767C">
              <w:t>Uniting Heritage Service highly value</w:t>
            </w:r>
            <w:r w:rsidR="00F71200" w:rsidRPr="00CA767C">
              <w:rPr>
                <w:color w:val="auto"/>
              </w:rPr>
              <w:t>s</w:t>
            </w:r>
            <w:r w:rsidRPr="00CA767C">
              <w:t xml:space="preserve"> the participation of former residents in reunions and other events. Recognising that living at Tally Ho was a difficult and traumatic time for some people, they are committed to making it a safe, respectful and meaningful event. </w:t>
            </w:r>
          </w:p>
          <w:p w14:paraId="75C51895" w14:textId="43518E33" w:rsidR="00450046" w:rsidRPr="00CA767C" w:rsidRDefault="00450046" w:rsidP="00450046">
            <w:r w:rsidRPr="00CA767C">
              <w:t xml:space="preserve">If you lived at Tally Ho before August 1986 and are interested in helping with this reunion, please contact either Chris Wade or Catriona Milne. </w:t>
            </w:r>
          </w:p>
          <w:p w14:paraId="5B2A16EF" w14:textId="6F2D5F15" w:rsidR="00450046" w:rsidRPr="00CA767C" w:rsidRDefault="00450046" w:rsidP="00450046">
            <w:r w:rsidRPr="00CA767C">
              <w:t>Chris Wade – 0481 469 899 | Catriona Milne – 0402 969 621</w:t>
            </w:r>
          </w:p>
          <w:p w14:paraId="3AA59ABF" w14:textId="1A87A590" w:rsidR="00450046" w:rsidRPr="00CA767C" w:rsidRDefault="00450046" w:rsidP="00450046">
            <w:r w:rsidRPr="00CA767C">
              <w:t xml:space="preserve">They are happy to talk with you about the event as involvement of those who lived there is important in its success. </w:t>
            </w:r>
          </w:p>
          <w:p w14:paraId="1CBBD219" w14:textId="7A672F16" w:rsidR="00B855C8" w:rsidRPr="00CA767C" w:rsidRDefault="00F7295F" w:rsidP="00450046">
            <w:r w:rsidRPr="00CA767C">
              <w:rPr>
                <w:noProof/>
                <w:sz w:val="28"/>
                <w:szCs w:val="28"/>
              </w:rPr>
              <w:drawing>
                <wp:anchor distT="0" distB="0" distL="114300" distR="114300" simplePos="0" relativeHeight="251997230" behindDoc="0" locked="0" layoutInCell="1" allowOverlap="1" wp14:anchorId="57E53913" wp14:editId="1C265667">
                  <wp:simplePos x="0" y="0"/>
                  <wp:positionH relativeFrom="column">
                    <wp:posOffset>1943100</wp:posOffset>
                  </wp:positionH>
                  <wp:positionV relativeFrom="paragraph">
                    <wp:posOffset>200527</wp:posOffset>
                  </wp:positionV>
                  <wp:extent cx="4532630" cy="2513330"/>
                  <wp:effectExtent l="0" t="0" r="127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2630" cy="2513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4C281" w14:textId="34F7341E" w:rsidR="00450046" w:rsidRPr="00CA767C" w:rsidRDefault="00450046" w:rsidP="00450046">
            <w:pPr>
              <w:pStyle w:val="VolumeandMonth"/>
              <w:rPr>
                <w:sz w:val="28"/>
                <w:szCs w:val="28"/>
              </w:rPr>
            </w:pPr>
            <w:r w:rsidRPr="00CA767C">
              <w:rPr>
                <w:sz w:val="28"/>
                <w:szCs w:val="28"/>
              </w:rPr>
              <w:t>Do you know these people?</w:t>
            </w:r>
          </w:p>
          <w:p w14:paraId="68A00464" w14:textId="2F2D5D75" w:rsidR="00450046" w:rsidRPr="00CA767C" w:rsidRDefault="00450046" w:rsidP="00450046">
            <w:r w:rsidRPr="00CA767C">
              <w:t xml:space="preserve">The Uniting Heritage Service recently </w:t>
            </w:r>
            <w:r w:rsidR="00667AE6" w:rsidRPr="00CA767C">
              <w:rPr>
                <w:color w:val="auto"/>
              </w:rPr>
              <w:t xml:space="preserve">were </w:t>
            </w:r>
            <w:r w:rsidRPr="00CA767C">
              <w:rPr>
                <w:color w:val="auto"/>
              </w:rPr>
              <w:t xml:space="preserve">given a photo from Tally Ho taken around 1963 or 1964 (pictured). If anyone recognises themselves or others, please </w:t>
            </w:r>
            <w:r w:rsidR="00667AE6" w:rsidRPr="00CA767C">
              <w:rPr>
                <w:color w:val="auto"/>
              </w:rPr>
              <w:t xml:space="preserve">contact </w:t>
            </w:r>
            <w:r w:rsidRPr="00CA767C">
              <w:rPr>
                <w:color w:val="auto"/>
              </w:rPr>
              <w:t>Catriona</w:t>
            </w:r>
            <w:r w:rsidR="00667AE6" w:rsidRPr="00CA767C">
              <w:rPr>
                <w:color w:val="auto"/>
              </w:rPr>
              <w:t xml:space="preserve"> Milne</w:t>
            </w:r>
            <w:r w:rsidR="006E1E81" w:rsidRPr="00CA767C">
              <w:rPr>
                <w:color w:val="auto"/>
              </w:rPr>
              <w:t xml:space="preserve"> on</w:t>
            </w:r>
            <w:r w:rsidR="00667AE6" w:rsidRPr="00CA767C">
              <w:rPr>
                <w:color w:val="auto"/>
              </w:rPr>
              <w:t xml:space="preserve"> </w:t>
            </w:r>
            <w:r w:rsidR="00667AE6" w:rsidRPr="00CA767C">
              <w:t>0402 969 621 with</w:t>
            </w:r>
            <w:r w:rsidR="00F71200" w:rsidRPr="00CA767C">
              <w:t xml:space="preserve"> </w:t>
            </w:r>
            <w:r w:rsidRPr="00CA767C">
              <w:t xml:space="preserve">their names.  </w:t>
            </w:r>
          </w:p>
          <w:p w14:paraId="0F5BEFB4" w14:textId="741CAAF3" w:rsidR="00D44B18" w:rsidRPr="00CA767C" w:rsidRDefault="00D44B18" w:rsidP="00450046"/>
        </w:tc>
        <w:tc>
          <w:tcPr>
            <w:tcW w:w="20" w:type="dxa"/>
          </w:tcPr>
          <w:p w14:paraId="158232A4" w14:textId="77777777" w:rsidR="00D44B18" w:rsidRPr="00CA767C" w:rsidRDefault="00D44B18" w:rsidP="00A50C18">
            <w:pPr>
              <w:pStyle w:val="ArticleHeading1"/>
            </w:pPr>
          </w:p>
        </w:tc>
      </w:tr>
      <w:tr w:rsidR="00D44B18" w:rsidRPr="00CA767C" w14:paraId="70360EA4" w14:textId="0A06A222" w:rsidTr="00945556">
        <w:trPr>
          <w:trHeight w:val="3929"/>
        </w:trPr>
        <w:tc>
          <w:tcPr>
            <w:tcW w:w="10470" w:type="dxa"/>
          </w:tcPr>
          <w:p w14:paraId="09BF97EE" w14:textId="400EA540" w:rsidR="00D44B18" w:rsidRPr="00CA767C" w:rsidRDefault="00D44B18" w:rsidP="00267ACB">
            <w:pPr>
              <w:pStyle w:val="BodyText"/>
              <w:rPr>
                <w:sz w:val="24"/>
                <w:szCs w:val="24"/>
              </w:rPr>
            </w:pPr>
          </w:p>
          <w:p w14:paraId="5E009A79" w14:textId="404B2FEB" w:rsidR="00450046" w:rsidRPr="00CA767C" w:rsidRDefault="00450046" w:rsidP="00450046">
            <w:pPr>
              <w:pStyle w:val="Subheading"/>
              <w:rPr>
                <w:rFonts w:ascii="Calibri" w:hAnsi="Calibri"/>
                <w:color w:val="auto"/>
                <w:sz w:val="22"/>
                <w:szCs w:val="22"/>
              </w:rPr>
            </w:pPr>
            <w:r w:rsidRPr="00CA767C">
              <w:t xml:space="preserve">Kilmany Park </w:t>
            </w:r>
            <w:r w:rsidR="00CE6F9E" w:rsidRPr="00CA767C">
              <w:t>c</w:t>
            </w:r>
            <w:r w:rsidRPr="00CA767C">
              <w:t xml:space="preserve">ommemoration </w:t>
            </w:r>
            <w:r w:rsidR="00CE6F9E" w:rsidRPr="00CA767C">
              <w:t>e</w:t>
            </w:r>
            <w:r w:rsidRPr="00CA767C">
              <w:t>vent</w:t>
            </w:r>
          </w:p>
          <w:p w14:paraId="7270CC01" w14:textId="77777777" w:rsidR="0028583C" w:rsidRPr="00CA767C" w:rsidRDefault="0028583C" w:rsidP="005A2855">
            <w:pPr>
              <w:pStyle w:val="NormalAC"/>
              <w:rPr>
                <w:rFonts w:asciiTheme="majorHAnsi" w:hAnsiTheme="majorHAnsi" w:cstheme="majorHAnsi"/>
                <w:sz w:val="24"/>
                <w:lang w:val="en-AU"/>
              </w:rPr>
            </w:pPr>
            <w:r w:rsidRPr="00CA767C">
              <w:rPr>
                <w:rFonts w:asciiTheme="majorHAnsi" w:hAnsiTheme="majorHAnsi" w:cstheme="majorHAnsi"/>
                <w:sz w:val="24"/>
                <w:lang w:val="en-AU"/>
              </w:rPr>
              <w:t xml:space="preserve">A group of men who lived at Kilmany Park Farm Home for Boys is working with the Uniting Heritage Service to create a commemorative plaque. </w:t>
            </w:r>
          </w:p>
          <w:p w14:paraId="33279AFC" w14:textId="7ADB9816" w:rsidR="0028583C" w:rsidRPr="00CA767C" w:rsidRDefault="0028583C" w:rsidP="005A2855">
            <w:pPr>
              <w:pStyle w:val="NormalAC"/>
              <w:rPr>
                <w:rFonts w:asciiTheme="majorHAnsi" w:hAnsiTheme="majorHAnsi" w:cstheme="majorHAnsi"/>
                <w:sz w:val="24"/>
                <w:lang w:val="en-AU"/>
              </w:rPr>
            </w:pPr>
            <w:r w:rsidRPr="00CA767C">
              <w:rPr>
                <w:rFonts w:asciiTheme="majorHAnsi" w:hAnsiTheme="majorHAnsi" w:cstheme="majorHAnsi"/>
                <w:sz w:val="24"/>
                <w:lang w:val="en-AU"/>
              </w:rPr>
              <w:t xml:space="preserve">This </w:t>
            </w:r>
            <w:r w:rsidR="00B855C8" w:rsidRPr="00CA767C">
              <w:rPr>
                <w:rFonts w:asciiTheme="majorHAnsi" w:hAnsiTheme="majorHAnsi" w:cstheme="majorHAnsi"/>
                <w:sz w:val="24"/>
                <w:lang w:val="en-AU"/>
              </w:rPr>
              <w:t>p</w:t>
            </w:r>
            <w:r w:rsidRPr="00CA767C">
              <w:rPr>
                <w:rFonts w:asciiTheme="majorHAnsi" w:hAnsiTheme="majorHAnsi" w:cstheme="majorHAnsi"/>
                <w:sz w:val="24"/>
                <w:lang w:val="en-AU"/>
              </w:rPr>
              <w:t xml:space="preserve">resbyterian </w:t>
            </w:r>
            <w:r w:rsidR="00B855C8" w:rsidRPr="00CA767C">
              <w:rPr>
                <w:rFonts w:asciiTheme="majorHAnsi" w:hAnsiTheme="majorHAnsi" w:cstheme="majorHAnsi"/>
                <w:sz w:val="24"/>
                <w:lang w:val="en-AU"/>
              </w:rPr>
              <w:t>h</w:t>
            </w:r>
            <w:r w:rsidRPr="00CA767C">
              <w:rPr>
                <w:rFonts w:asciiTheme="majorHAnsi" w:hAnsiTheme="majorHAnsi" w:cstheme="majorHAnsi"/>
                <w:sz w:val="24"/>
                <w:lang w:val="en-AU"/>
              </w:rPr>
              <w:t xml:space="preserve">ome was just outside Sale, in Victoria, and operated from 1925 until the late 1970s. The plan is to unveil the plaque at an event for past residents and their families towards the end of 2023. </w:t>
            </w:r>
          </w:p>
          <w:p w14:paraId="36E4524C" w14:textId="556671B0" w:rsidR="00D44B18" w:rsidRPr="00CA767C" w:rsidRDefault="0028583C" w:rsidP="00F36983">
            <w:pPr>
              <w:pStyle w:val="NormalAC"/>
              <w:rPr>
                <w:lang w:val="en-AU"/>
              </w:rPr>
            </w:pPr>
            <w:r w:rsidRPr="00CA767C">
              <w:rPr>
                <w:rFonts w:asciiTheme="majorHAnsi" w:hAnsiTheme="majorHAnsi" w:cstheme="majorHAnsi"/>
                <w:sz w:val="24"/>
                <w:lang w:val="en-AU"/>
              </w:rPr>
              <w:t xml:space="preserve">Any past residents or their families who may be interested to attend are very welcome to call Catriona Milne on 0402969621, or email her on </w:t>
            </w:r>
            <w:hyperlink r:id="rId37" w:history="1">
              <w:r w:rsidRPr="00CA767C">
                <w:rPr>
                  <w:rStyle w:val="Hyperlink"/>
                  <w:rFonts w:asciiTheme="majorHAnsi" w:hAnsiTheme="majorHAnsi" w:cstheme="majorHAnsi"/>
                  <w:sz w:val="24"/>
                  <w:lang w:val="en-AU"/>
                </w:rPr>
                <w:t>Catriona.milne@vt.uniting.org</w:t>
              </w:r>
            </w:hyperlink>
          </w:p>
        </w:tc>
        <w:tc>
          <w:tcPr>
            <w:tcW w:w="20" w:type="dxa"/>
          </w:tcPr>
          <w:p w14:paraId="3B86A501" w14:textId="77777777" w:rsidR="00D44B18" w:rsidRPr="00CA767C" w:rsidRDefault="00D44B18" w:rsidP="00267ACB">
            <w:pPr>
              <w:pStyle w:val="BodyText"/>
              <w:rPr>
                <w:sz w:val="24"/>
                <w:szCs w:val="24"/>
              </w:rPr>
            </w:pPr>
          </w:p>
        </w:tc>
      </w:tr>
    </w:tbl>
    <w:p w14:paraId="18927E6D" w14:textId="77777777" w:rsidR="00643F0F" w:rsidRPr="00CA767C" w:rsidRDefault="00643F0F">
      <w:bookmarkStart w:id="2" w:name="Before_you_access_a_service,_please_cont"/>
      <w:bookmarkEnd w:id="2"/>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6"/>
      </w:tblGrid>
      <w:tr w:rsidR="00716954" w:rsidRPr="00CA767C" w14:paraId="5E1415AE" w14:textId="77777777" w:rsidTr="00A50C18">
        <w:trPr>
          <w:trHeight w:val="6123"/>
        </w:trPr>
        <w:tc>
          <w:tcPr>
            <w:tcW w:w="10206" w:type="dxa"/>
          </w:tcPr>
          <w:p w14:paraId="1E2B0B8F" w14:textId="48491723" w:rsidR="00716954" w:rsidRPr="00CA767C" w:rsidRDefault="00716954" w:rsidP="00A50C18">
            <w:pPr>
              <w:pStyle w:val="ArticleHeading1"/>
            </w:pPr>
            <w:r w:rsidRPr="00CA767C">
              <w:lastRenderedPageBreak/>
              <w:t>Counselling and Redress Support</w:t>
            </w:r>
            <w:r w:rsidR="008D1008" w:rsidRPr="00CA767C">
              <w:t xml:space="preserve"> updates</w:t>
            </w:r>
          </w:p>
          <w:p w14:paraId="74673AF2" w14:textId="37097E7F" w:rsidR="00716954" w:rsidRPr="00CA767C" w:rsidRDefault="00716954" w:rsidP="00F36983">
            <w:pPr>
              <w:pStyle w:val="Subheading"/>
            </w:pPr>
            <w:r w:rsidRPr="00CA767C">
              <w:t>Wait times</w:t>
            </w:r>
          </w:p>
          <w:p w14:paraId="374D597D" w14:textId="02468D61" w:rsidR="00716954" w:rsidRPr="00CA767C" w:rsidRDefault="00716954" w:rsidP="00716954">
            <w:pPr>
              <w:rPr>
                <w:color w:val="auto"/>
              </w:rPr>
            </w:pPr>
            <w:r w:rsidRPr="00CA767C">
              <w:rPr>
                <w:color w:val="auto"/>
              </w:rPr>
              <w:t xml:space="preserve">Due to a large demand for both Counselling and Redress Support, there is currently a waitlist for both services. We do acknowledge that people have faced significant wait times in recent months and appreciate people’s patience. We do our best to connect people with a </w:t>
            </w:r>
            <w:r w:rsidR="008B3749" w:rsidRPr="00CA767C">
              <w:rPr>
                <w:color w:val="auto"/>
              </w:rPr>
              <w:t>C</w:t>
            </w:r>
            <w:r w:rsidRPr="00CA767C">
              <w:rPr>
                <w:color w:val="auto"/>
              </w:rPr>
              <w:t xml:space="preserve">ounsellor or a Redress </w:t>
            </w:r>
            <w:r w:rsidR="00667AE6" w:rsidRPr="00CA767C">
              <w:rPr>
                <w:color w:val="auto"/>
              </w:rPr>
              <w:t>S</w:t>
            </w:r>
            <w:r w:rsidRPr="00CA767C">
              <w:rPr>
                <w:color w:val="auto"/>
              </w:rPr>
              <w:t xml:space="preserve">upport </w:t>
            </w:r>
            <w:r w:rsidR="00667AE6" w:rsidRPr="00CA767C">
              <w:rPr>
                <w:color w:val="auto"/>
              </w:rPr>
              <w:t>W</w:t>
            </w:r>
            <w:r w:rsidRPr="00CA767C">
              <w:rPr>
                <w:color w:val="auto"/>
              </w:rPr>
              <w:t xml:space="preserve">orker as soon as we can with the staff and resources we have. We understand it can be frustrating, and we welcome people calling in to check their progress on the waitlist. We appreciate you treating our staff with respect despite these frustrations.  </w:t>
            </w:r>
          </w:p>
          <w:p w14:paraId="313A8E7E" w14:textId="77777777" w:rsidR="008D1008" w:rsidRPr="00CA767C" w:rsidRDefault="008D1008" w:rsidP="00716954">
            <w:pPr>
              <w:rPr>
                <w:color w:val="auto"/>
              </w:rPr>
            </w:pPr>
          </w:p>
          <w:p w14:paraId="2D6EE8C1" w14:textId="67AA8167" w:rsidR="00716954" w:rsidRPr="00CA767C" w:rsidRDefault="00716954" w:rsidP="00F36983">
            <w:pPr>
              <w:pStyle w:val="Subheading"/>
            </w:pPr>
            <w:r w:rsidRPr="00CA767C">
              <w:t>Staff news</w:t>
            </w:r>
          </w:p>
          <w:p w14:paraId="12E3ED83" w14:textId="13332AFC" w:rsidR="00716954" w:rsidRPr="00CA767C" w:rsidRDefault="00716954" w:rsidP="00716954">
            <w:r w:rsidRPr="00CA767C">
              <w:t>There have been quite a few changes to the team in recent months, so you might talk to or meet some new staff next time you call</w:t>
            </w:r>
            <w:r w:rsidR="008D1008" w:rsidRPr="00CA767C">
              <w:t>.</w:t>
            </w:r>
          </w:p>
          <w:p w14:paraId="4D1B734F" w14:textId="5AAF4419" w:rsidR="00716954" w:rsidRPr="00CA767C" w:rsidRDefault="00716954" w:rsidP="00716954">
            <w:r w:rsidRPr="00CA767C">
              <w:rPr>
                <w:b/>
                <w:bCs/>
              </w:rPr>
              <w:t>Sue Kilfeather</w:t>
            </w:r>
            <w:r w:rsidRPr="00CA767C">
              <w:t xml:space="preserve"> finished up in her role as a Counsellor with Open Place. Sue worked in several teams across Open Place for many years, before settling into the counselling role. Sue is a highly experienced and skilled counsellor; as one Forgotten Australian commented</w:t>
            </w:r>
            <w:r w:rsidR="008D1008" w:rsidRPr="00CA767C">
              <w:t>,</w:t>
            </w:r>
            <w:r w:rsidRPr="00CA767C">
              <w:t xml:space="preserve"> </w:t>
            </w:r>
            <w:r w:rsidR="008D1008" w:rsidRPr="00CA767C">
              <w:t>‘</w:t>
            </w:r>
            <w:r w:rsidRPr="00CA767C">
              <w:t>Sue allows you to come to a point of recognising your own self. She really hears you… and that is really rare</w:t>
            </w:r>
            <w:r w:rsidR="008D1008" w:rsidRPr="00CA767C">
              <w:t>’</w:t>
            </w:r>
            <w:r w:rsidR="008B3749" w:rsidRPr="00CA767C">
              <w:t>.</w:t>
            </w:r>
            <w:r w:rsidRPr="00CA767C">
              <w:t xml:space="preserve"> Sue will be greatly missed by the team and the people she supported during her time as an Open Place counsellor; we wish her all the best.</w:t>
            </w:r>
          </w:p>
          <w:p w14:paraId="31238ACC" w14:textId="3AB7957F" w:rsidR="00716954" w:rsidRPr="00CA767C" w:rsidRDefault="00716954" w:rsidP="00716954">
            <w:r w:rsidRPr="00CA767C">
              <w:rPr>
                <w:b/>
                <w:bCs/>
              </w:rPr>
              <w:t>Virginia Carey</w:t>
            </w:r>
            <w:r w:rsidRPr="00CA767C">
              <w:t xml:space="preserve"> has also finished up at Open Place. Many, many Forgotten Australians would know Virginia from her work at Open Place over the years, including supporting people who gave evidence at the Royal Commission into Institutional Responses to Child Sexual Abuse, and later assisting Forgotten Australians apply to the National Redress Scheme. Virginia is highly respected for her down</w:t>
            </w:r>
            <w:r w:rsidR="008D1008" w:rsidRPr="00CA767C">
              <w:t>-</w:t>
            </w:r>
            <w:r w:rsidRPr="00CA767C">
              <w:t>to</w:t>
            </w:r>
            <w:r w:rsidR="008D1008" w:rsidRPr="00CA767C">
              <w:t>-</w:t>
            </w:r>
            <w:r w:rsidRPr="00CA767C">
              <w:t>earth approach and her commitment to seeking justice and acknowledgement for people who suffered under the ‘care’ of institutions and the State. We hope Virginia is enjoying a well-deserved break while she plans her next move.</w:t>
            </w:r>
          </w:p>
          <w:p w14:paraId="3B907992" w14:textId="77187096" w:rsidR="00716954" w:rsidRPr="00CA767C" w:rsidRDefault="00C13E6F" w:rsidP="00716954">
            <w:r w:rsidRPr="00CA767C">
              <w:rPr>
                <w:b/>
                <w:bCs/>
              </w:rPr>
              <w:t>Lejla Arnautovic</w:t>
            </w:r>
            <w:r w:rsidRPr="00CA767C">
              <w:t xml:space="preserve"> has joined us as </w:t>
            </w:r>
            <w:r w:rsidR="00716954" w:rsidRPr="00CA767C">
              <w:t xml:space="preserve">Senior Counsellor. Lejla brings a wealth of experience supporting people who have experienced significant childhood trauma and will be providing counselling to Forgotten Australians and supervising the counselling team. She is looking forward to getting to know Open Place and Forgotten Australians over the coming months. </w:t>
            </w:r>
          </w:p>
          <w:p w14:paraId="30949821" w14:textId="22018302" w:rsidR="00716954" w:rsidRPr="00CA767C" w:rsidRDefault="00716954" w:rsidP="00716954">
            <w:r w:rsidRPr="00CA767C">
              <w:t xml:space="preserve">We also have </w:t>
            </w:r>
            <w:r w:rsidR="00787D42" w:rsidRPr="00CA767C">
              <w:t xml:space="preserve">2 </w:t>
            </w:r>
            <w:r w:rsidRPr="00CA767C">
              <w:t xml:space="preserve">new staff </w:t>
            </w:r>
            <w:r w:rsidR="00C33FE5" w:rsidRPr="00C905CB">
              <w:t xml:space="preserve">who have just </w:t>
            </w:r>
            <w:r w:rsidRPr="00C905CB">
              <w:t>join</w:t>
            </w:r>
            <w:r w:rsidR="00726BA4" w:rsidRPr="00C905CB">
              <w:t>ed</w:t>
            </w:r>
            <w:r w:rsidRPr="00CA767C">
              <w:t xml:space="preserve"> the Redress Support team</w:t>
            </w:r>
            <w:r w:rsidR="008F5B56" w:rsidRPr="00CA767C">
              <w:t xml:space="preserve"> -</w:t>
            </w:r>
            <w:r w:rsidRPr="00CA767C">
              <w:t xml:space="preserve"> Janelle Hess and Rose Pearce</w:t>
            </w:r>
            <w:r w:rsidR="008F5B56" w:rsidRPr="00CA767C">
              <w:t xml:space="preserve"> -</w:t>
            </w:r>
            <w:r w:rsidR="005C0A49" w:rsidRPr="00CA767C">
              <w:t xml:space="preserve"> who you can read about on page 3 of this newsletter</w:t>
            </w:r>
            <w:r w:rsidRPr="00CA767C">
              <w:t xml:space="preserve">. They are both looking forward to settling into the team and will be ready to offer support with National Redress </w:t>
            </w:r>
            <w:r w:rsidR="005C0A49" w:rsidRPr="00CA767C">
              <w:t>a</w:t>
            </w:r>
            <w:r w:rsidRPr="00CA767C">
              <w:t>pplications before you know it!</w:t>
            </w:r>
          </w:p>
          <w:p w14:paraId="4F9CE568" w14:textId="77777777" w:rsidR="00716954" w:rsidRPr="00CA767C" w:rsidRDefault="00716954" w:rsidP="00716954">
            <w:pPr>
              <w:pStyle w:val="Subheading"/>
            </w:pPr>
          </w:p>
          <w:p w14:paraId="5119A231" w14:textId="098927B6" w:rsidR="00716954" w:rsidRPr="00CA767C" w:rsidRDefault="00716954" w:rsidP="008D1008">
            <w:pPr>
              <w:pStyle w:val="Subheading"/>
            </w:pPr>
            <w:r w:rsidRPr="00CA767C">
              <w:t xml:space="preserve">Redress </w:t>
            </w:r>
            <w:r w:rsidR="00787D42" w:rsidRPr="00CA767C">
              <w:t>Support t</w:t>
            </w:r>
            <w:r w:rsidRPr="00CA767C">
              <w:t xml:space="preserve">eam </w:t>
            </w:r>
            <w:r w:rsidR="00787D42" w:rsidRPr="00CA767C">
              <w:t>u</w:t>
            </w:r>
            <w:r w:rsidRPr="00CA767C">
              <w:t>pdate</w:t>
            </w:r>
          </w:p>
          <w:p w14:paraId="5F7022B7" w14:textId="77777777" w:rsidR="00716954" w:rsidRPr="00CA767C" w:rsidRDefault="00716954" w:rsidP="00716954">
            <w:r w:rsidRPr="00CA767C">
              <w:t xml:space="preserve">Our Redress Support team assists Forgotten Australians to apply for the National Redress Scheme, for people who experienced childhood sexual abuse in institutional ‘care’. Any Forgotten Australian considering making an application to the National Redress Scheme is strongly encouraged to get support, to ensure you get the best outcome. Redress Support Workers can visit regional areas in Victoria to meet people who would like in-person support with their Redress application. </w:t>
            </w:r>
          </w:p>
          <w:p w14:paraId="6BF0BC6A" w14:textId="3FC34543" w:rsidR="00716954" w:rsidRPr="00CA767C" w:rsidRDefault="00716954" w:rsidP="00716954">
            <w:r w:rsidRPr="00CA767C">
              <w:lastRenderedPageBreak/>
              <w:t xml:space="preserve">The </w:t>
            </w:r>
            <w:r w:rsidR="00B85F74" w:rsidRPr="00CA767C">
              <w:t xml:space="preserve">Australian </w:t>
            </w:r>
            <w:r w:rsidRPr="00CA767C">
              <w:t xml:space="preserve">Government has released its response to the Recommendations that came out of the </w:t>
            </w:r>
            <w:r w:rsidR="00C1383C" w:rsidRPr="00CA767C">
              <w:t>second-year</w:t>
            </w:r>
            <w:r w:rsidRPr="00CA767C">
              <w:t xml:space="preserve"> review of the </w:t>
            </w:r>
            <w:r w:rsidR="00B85F74" w:rsidRPr="00CA767C">
              <w:t>S</w:t>
            </w:r>
            <w:r w:rsidRPr="00CA767C">
              <w:t xml:space="preserve">cheme. The full response can be found online: </w:t>
            </w:r>
            <w:hyperlink r:id="rId38" w:history="1">
              <w:r w:rsidRPr="00CA767C">
                <w:rPr>
                  <w:rStyle w:val="Hyperlink"/>
                </w:rPr>
                <w:t>https://www.nationalredress.gov.au/document/1626</w:t>
              </w:r>
            </w:hyperlink>
          </w:p>
          <w:p w14:paraId="0D792AF8" w14:textId="77777777" w:rsidR="00716954" w:rsidRPr="00CA767C" w:rsidRDefault="00716954" w:rsidP="00716954">
            <w:r w:rsidRPr="00CA767C">
              <w:t>Some of the key changes that will be made to the Scheme include:</w:t>
            </w:r>
          </w:p>
          <w:p w14:paraId="7C721454" w14:textId="77777777" w:rsidR="00716954" w:rsidRPr="00CA767C" w:rsidRDefault="00716954" w:rsidP="00716954">
            <w:pPr>
              <w:pStyle w:val="ListParagraph"/>
              <w:numPr>
                <w:ilvl w:val="0"/>
                <w:numId w:val="19"/>
              </w:numPr>
              <w:spacing w:after="0" w:line="240" w:lineRule="auto"/>
              <w:rPr>
                <w:rFonts w:cstheme="majorHAnsi"/>
              </w:rPr>
            </w:pPr>
            <w:r w:rsidRPr="00CA767C">
              <w:rPr>
                <w:rFonts w:cstheme="majorHAnsi"/>
              </w:rPr>
              <w:t>allowing applications to be reassessed where a relevant institution has since joined the Scheme or been listed under Funder of Last Resort arrangements;</w:t>
            </w:r>
          </w:p>
          <w:p w14:paraId="3F82C91C" w14:textId="4144E7D8" w:rsidR="00716954" w:rsidRPr="00CA767C" w:rsidRDefault="00716954" w:rsidP="00716954">
            <w:pPr>
              <w:pStyle w:val="ListParagraph"/>
              <w:numPr>
                <w:ilvl w:val="0"/>
                <w:numId w:val="19"/>
              </w:numPr>
              <w:spacing w:after="0" w:line="240" w:lineRule="auto"/>
              <w:rPr>
                <w:rFonts w:cstheme="majorHAnsi"/>
              </w:rPr>
            </w:pPr>
            <w:r w:rsidRPr="00CA767C">
              <w:rPr>
                <w:rFonts w:cstheme="majorHAnsi"/>
              </w:rPr>
              <w:t xml:space="preserve">removing the restriction on people applying from </w:t>
            </w:r>
            <w:r w:rsidR="00A74286" w:rsidRPr="00CA767C">
              <w:rPr>
                <w:rFonts w:cstheme="majorHAnsi"/>
              </w:rPr>
              <w:t>prison</w:t>
            </w:r>
            <w:r w:rsidRPr="00CA767C">
              <w:rPr>
                <w:rFonts w:cstheme="majorHAnsi"/>
              </w:rPr>
              <w:t>;</w:t>
            </w:r>
          </w:p>
          <w:p w14:paraId="176A14E9" w14:textId="77777777" w:rsidR="00716954" w:rsidRPr="00CA767C" w:rsidRDefault="00716954" w:rsidP="00716954">
            <w:pPr>
              <w:pStyle w:val="ListParagraph"/>
              <w:numPr>
                <w:ilvl w:val="0"/>
                <w:numId w:val="19"/>
              </w:numPr>
              <w:spacing w:after="0" w:line="240" w:lineRule="auto"/>
              <w:rPr>
                <w:rFonts w:cstheme="majorHAnsi"/>
              </w:rPr>
            </w:pPr>
            <w:r w:rsidRPr="00CA767C">
              <w:rPr>
                <w:rFonts w:cstheme="majorHAnsi"/>
              </w:rPr>
              <w:t>making changes to the process related to Serious Criminal Convictions to reduce the number of people required to go through the full special assessment process;</w:t>
            </w:r>
          </w:p>
          <w:p w14:paraId="5BB0EB09" w14:textId="77777777" w:rsidR="00716954" w:rsidRPr="00CA767C" w:rsidRDefault="00716954" w:rsidP="00716954">
            <w:pPr>
              <w:pStyle w:val="ListParagraph"/>
              <w:numPr>
                <w:ilvl w:val="0"/>
                <w:numId w:val="19"/>
              </w:numPr>
              <w:spacing w:after="0" w:line="240" w:lineRule="auto"/>
              <w:rPr>
                <w:rFonts w:cstheme="majorHAnsi"/>
              </w:rPr>
            </w:pPr>
            <w:r w:rsidRPr="00CA767C">
              <w:rPr>
                <w:rFonts w:cstheme="majorHAnsi"/>
              </w:rPr>
              <w:t xml:space="preserve">combining the impact of sexual abuse payment with the recognition for sexual abuse payment; </w:t>
            </w:r>
          </w:p>
          <w:p w14:paraId="2D35A18C" w14:textId="77777777" w:rsidR="00716954" w:rsidRPr="00CA767C" w:rsidRDefault="00716954" w:rsidP="00716954">
            <w:pPr>
              <w:pStyle w:val="ListParagraph"/>
              <w:numPr>
                <w:ilvl w:val="0"/>
                <w:numId w:val="19"/>
              </w:numPr>
              <w:spacing w:after="0" w:line="240" w:lineRule="auto"/>
              <w:rPr>
                <w:rFonts w:cstheme="majorHAnsi"/>
              </w:rPr>
            </w:pPr>
            <w:r w:rsidRPr="00CA767C">
              <w:rPr>
                <w:rFonts w:cstheme="majorHAnsi"/>
              </w:rPr>
              <w:t xml:space="preserve">changing internal review processes to allow new information to be provided as part of a review; and </w:t>
            </w:r>
          </w:p>
          <w:p w14:paraId="7D833333" w14:textId="77777777" w:rsidR="00716954" w:rsidRPr="00CA767C" w:rsidRDefault="00716954" w:rsidP="00716954">
            <w:pPr>
              <w:pStyle w:val="ListParagraph"/>
              <w:numPr>
                <w:ilvl w:val="0"/>
                <w:numId w:val="19"/>
              </w:numPr>
              <w:spacing w:after="0" w:line="240" w:lineRule="auto"/>
              <w:rPr>
                <w:rFonts w:cstheme="majorHAnsi"/>
              </w:rPr>
            </w:pPr>
            <w:r w:rsidRPr="00CA767C">
              <w:rPr>
                <w:rFonts w:cstheme="majorHAnsi"/>
              </w:rPr>
              <w:t>enabling eligibility for former child migrants who are not Australian citizens or permanent residents at the time they apply to the Scheme.</w:t>
            </w:r>
          </w:p>
          <w:p w14:paraId="2D502656" w14:textId="77777777" w:rsidR="00716954" w:rsidRPr="00CA767C" w:rsidRDefault="00716954" w:rsidP="00716954">
            <w:pPr>
              <w:spacing w:after="0" w:line="240" w:lineRule="auto"/>
              <w:rPr>
                <w:rFonts w:ascii="Calibri" w:hAnsi="Calibri" w:cs="Calibri"/>
              </w:rPr>
            </w:pPr>
          </w:p>
          <w:p w14:paraId="76DB7FFD" w14:textId="77777777" w:rsidR="00716954" w:rsidRPr="00CA767C" w:rsidRDefault="00716954" w:rsidP="00716954">
            <w:pPr>
              <w:spacing w:after="0" w:line="240" w:lineRule="auto"/>
              <w:rPr>
                <w:rFonts w:cstheme="majorHAnsi"/>
              </w:rPr>
            </w:pPr>
            <w:r w:rsidRPr="00CA767C">
              <w:rPr>
                <w:rFonts w:cstheme="majorHAnsi"/>
              </w:rPr>
              <w:t xml:space="preserve">If you’re not sure how these changes will affect you or your application, please give the Open Place Redress Support team a call. </w:t>
            </w:r>
          </w:p>
          <w:p w14:paraId="5DCA0971" w14:textId="77777777" w:rsidR="00716954" w:rsidRPr="00CA767C" w:rsidRDefault="00716954" w:rsidP="00716954">
            <w:pPr>
              <w:spacing w:after="0" w:line="240" w:lineRule="auto"/>
              <w:rPr>
                <w:rFonts w:cstheme="majorHAnsi"/>
              </w:rPr>
            </w:pPr>
          </w:p>
          <w:p w14:paraId="2AD909B2" w14:textId="19303B93" w:rsidR="00716954" w:rsidRPr="00CA767C" w:rsidRDefault="00716954" w:rsidP="00716954">
            <w:r w:rsidRPr="00CA767C">
              <w:t xml:space="preserve">Some people may have heard that the Victorian </w:t>
            </w:r>
            <w:r w:rsidR="00787D42" w:rsidRPr="00CA767C">
              <w:t>G</w:t>
            </w:r>
            <w:r w:rsidRPr="00CA767C">
              <w:t xml:space="preserve">overnment is establishing a State Redress </w:t>
            </w:r>
            <w:r w:rsidR="00A74286" w:rsidRPr="00CA767C">
              <w:t>S</w:t>
            </w:r>
            <w:r w:rsidRPr="00CA767C">
              <w:t xml:space="preserve">cheme. This will be separate from the National Redress Scheme. The State </w:t>
            </w:r>
            <w:r w:rsidR="00A74286" w:rsidRPr="00CA767C">
              <w:t>S</w:t>
            </w:r>
            <w:r w:rsidRPr="00CA767C">
              <w:t xml:space="preserve">cheme has not yet been set up and we are waiting on more details to be announced. You can keep up to date on the Open Place website, or read more directly on the DFFH website here: </w:t>
            </w:r>
            <w:hyperlink r:id="rId39" w:history="1">
              <w:r w:rsidRPr="00CA767C">
                <w:rPr>
                  <w:rStyle w:val="Hyperlink"/>
                </w:rPr>
                <w:t>https://services.dffh.vic.gov.au/pre-1990-care-leavers</w:t>
              </w:r>
            </w:hyperlink>
          </w:p>
          <w:p w14:paraId="6355BCBE" w14:textId="6A6A3351" w:rsidR="00716954" w:rsidRPr="00CA767C" w:rsidRDefault="00716954" w:rsidP="00716954">
            <w:r w:rsidRPr="00CA767C">
              <w:t>If you would like to discuss the National Redress Scheme, who is eligible to apply and what support we can offer, please get in touch with Open Place</w:t>
            </w:r>
            <w:r w:rsidR="00787D42" w:rsidRPr="00CA767C">
              <w:t xml:space="preserve"> by calling 1800 779 379.</w:t>
            </w:r>
          </w:p>
          <w:p w14:paraId="6B369F03" w14:textId="77777777" w:rsidR="00716954" w:rsidRPr="00CA767C" w:rsidRDefault="00716954" w:rsidP="00716954"/>
          <w:p w14:paraId="297F15B3" w14:textId="2EA1A9C2" w:rsidR="00716954" w:rsidRPr="00CA767C" w:rsidRDefault="00716954" w:rsidP="008D1008">
            <w:pPr>
              <w:pStyle w:val="Subheading"/>
            </w:pPr>
            <w:r w:rsidRPr="00CA767C">
              <w:t xml:space="preserve">Counselling </w:t>
            </w:r>
            <w:r w:rsidR="00787D42" w:rsidRPr="00CA767C">
              <w:t>t</w:t>
            </w:r>
            <w:r w:rsidRPr="00CA767C">
              <w:t xml:space="preserve">eam </w:t>
            </w:r>
            <w:r w:rsidR="00787D42" w:rsidRPr="00CA767C">
              <w:t>u</w:t>
            </w:r>
            <w:r w:rsidRPr="00CA767C">
              <w:t>pdate</w:t>
            </w:r>
          </w:p>
          <w:p w14:paraId="0B70452E" w14:textId="745382AD" w:rsidR="00716954" w:rsidRPr="00CA767C" w:rsidRDefault="00716954" w:rsidP="00716954">
            <w:r w:rsidRPr="00CA767C">
              <w:t xml:space="preserve">Open Place continues to provide and fund counselling support for Forgotten Australians and family members. Open Place can help you find a suitable counsellor in most regions of Australia or even overseas, or you might already have found a counsellor you want to work with. We also have a small team of Open Place counsellors based </w:t>
            </w:r>
            <w:r w:rsidR="00787D42" w:rsidRPr="00CA767C">
              <w:t xml:space="preserve">at our </w:t>
            </w:r>
            <w:r w:rsidRPr="00CA767C">
              <w:t xml:space="preserve">offices </w:t>
            </w:r>
            <w:r w:rsidR="00787D42" w:rsidRPr="00CA767C">
              <w:t xml:space="preserve">in </w:t>
            </w:r>
            <w:r w:rsidRPr="00CA767C">
              <w:t xml:space="preserve">Richmond. If you would like to arrange counselling or find out more, please </w:t>
            </w:r>
            <w:r w:rsidR="00787D42" w:rsidRPr="00CA767C">
              <w:t xml:space="preserve">phone </w:t>
            </w:r>
            <w:r w:rsidR="00A74286" w:rsidRPr="00CA767C">
              <w:t xml:space="preserve">us on </w:t>
            </w:r>
            <w:r w:rsidR="00787D42" w:rsidRPr="00CA767C">
              <w:t>1800 779 379</w:t>
            </w:r>
            <w:r w:rsidRPr="00CA767C">
              <w:t xml:space="preserve">. </w:t>
            </w:r>
          </w:p>
          <w:p w14:paraId="3932A3B8" w14:textId="38698193" w:rsidR="00787D42" w:rsidRPr="00CA767C" w:rsidRDefault="00787D42" w:rsidP="00F36983">
            <w:pPr>
              <w:pStyle w:val="Heading3"/>
              <w:outlineLvl w:val="2"/>
            </w:pPr>
            <w:r w:rsidRPr="00CA767C">
              <w:t>Crisis support</w:t>
            </w:r>
          </w:p>
          <w:p w14:paraId="1B028242" w14:textId="42C9282D" w:rsidR="00787D42" w:rsidRPr="00CA767C" w:rsidRDefault="00716954" w:rsidP="00667AE6">
            <w:r w:rsidRPr="00CA767C">
              <w:t>Please note that our counselling service is appointment</w:t>
            </w:r>
            <w:r w:rsidR="00BA0271" w:rsidRPr="00CA767C">
              <w:t>-</w:t>
            </w:r>
            <w:r w:rsidRPr="00CA767C">
              <w:t xml:space="preserve">based and operates during business hours. Unfortunately, there is not always an Open Place counsellor available to provide an immediate crisis response. </w:t>
            </w:r>
          </w:p>
          <w:p w14:paraId="028773F3" w14:textId="77777777" w:rsidR="00E80500" w:rsidRDefault="00716954" w:rsidP="00667AE6">
            <w:r w:rsidRPr="00CA767C">
              <w:t xml:space="preserve">The </w:t>
            </w:r>
            <w:r w:rsidR="00BA0271" w:rsidRPr="00CA767C">
              <w:t xml:space="preserve">2 </w:t>
            </w:r>
            <w:r w:rsidRPr="00CA767C">
              <w:t xml:space="preserve">main crisis services for 24/7 mental health support are </w:t>
            </w:r>
            <w:r w:rsidRPr="00CA767C">
              <w:rPr>
                <w:b/>
                <w:bCs/>
              </w:rPr>
              <w:t>Lifeline</w:t>
            </w:r>
            <w:r w:rsidR="00BA0271" w:rsidRPr="00CA767C">
              <w:rPr>
                <w:b/>
                <w:bCs/>
              </w:rPr>
              <w:t>, phone</w:t>
            </w:r>
            <w:r w:rsidRPr="00CA767C">
              <w:rPr>
                <w:b/>
                <w:bCs/>
              </w:rPr>
              <w:t xml:space="preserve"> 13 11 14</w:t>
            </w:r>
            <w:r w:rsidRPr="00CA767C">
              <w:t xml:space="preserve">, and </w:t>
            </w:r>
            <w:r w:rsidRPr="00CA767C">
              <w:rPr>
                <w:b/>
                <w:bCs/>
              </w:rPr>
              <w:t>Beyond Blue</w:t>
            </w:r>
            <w:r w:rsidR="00BA0271" w:rsidRPr="00CA767C">
              <w:rPr>
                <w:b/>
                <w:bCs/>
              </w:rPr>
              <w:t>, phone</w:t>
            </w:r>
            <w:r w:rsidRPr="00CA767C">
              <w:rPr>
                <w:b/>
                <w:bCs/>
              </w:rPr>
              <w:t xml:space="preserve"> 1300 224 636</w:t>
            </w:r>
            <w:r w:rsidRPr="00CA767C">
              <w:t xml:space="preserve">. </w:t>
            </w:r>
          </w:p>
          <w:p w14:paraId="060AC377" w14:textId="138C2581" w:rsidR="00667AE6" w:rsidRPr="00CA767C" w:rsidRDefault="00716954" w:rsidP="00667AE6">
            <w:r w:rsidRPr="00CA767C">
              <w:t xml:space="preserve">You can </w:t>
            </w:r>
            <w:r w:rsidR="00BA0271" w:rsidRPr="00CA767C">
              <w:t xml:space="preserve">also </w:t>
            </w:r>
            <w:r w:rsidRPr="00CA767C">
              <w:t xml:space="preserve">find an extensive list of telephone and online support services at </w:t>
            </w:r>
            <w:hyperlink r:id="rId40" w:history="1">
              <w:r w:rsidR="00837C1C" w:rsidRPr="00CA767C">
                <w:rPr>
                  <w:rStyle w:val="Hyperlink"/>
                </w:rPr>
                <w:t>www.rav.org.au/resources/mental-health-services</w:t>
              </w:r>
            </w:hyperlink>
            <w:r w:rsidRPr="00CA767C">
              <w:t xml:space="preserve"> if you need immediate support.</w:t>
            </w:r>
          </w:p>
          <w:p w14:paraId="6889B17C" w14:textId="056ADD15" w:rsidR="001C5311" w:rsidRPr="00CA767C" w:rsidRDefault="001C5311" w:rsidP="00667AE6"/>
          <w:p w14:paraId="20397C02" w14:textId="0D584261" w:rsidR="00716954" w:rsidRPr="00CA767C" w:rsidRDefault="00716954" w:rsidP="00A50C18">
            <w:pPr>
              <w:pStyle w:val="ArticleHeading1"/>
            </w:pPr>
            <w:r w:rsidRPr="00CA767C">
              <w:lastRenderedPageBreak/>
              <w:t xml:space="preserve">Records </w:t>
            </w:r>
            <w:r w:rsidR="00837C1C" w:rsidRPr="00CA767C">
              <w:t>t</w:t>
            </w:r>
            <w:r w:rsidRPr="00CA767C">
              <w:t xml:space="preserve">eam </w:t>
            </w:r>
            <w:r w:rsidR="00837C1C" w:rsidRPr="00CA767C">
              <w:t>u</w:t>
            </w:r>
            <w:r w:rsidRPr="00CA767C">
              <w:t>pdate</w:t>
            </w:r>
          </w:p>
          <w:p w14:paraId="57C71FA0" w14:textId="606FE4C0" w:rsidR="00837C1C" w:rsidRPr="00CA767C" w:rsidRDefault="00716954" w:rsidP="00716954">
            <w:r w:rsidRPr="00CA767C">
              <w:t xml:space="preserve">The records team welcomed Siobhan McGuinness back from maternity leave in March. </w:t>
            </w:r>
            <w:r w:rsidR="0009583B" w:rsidRPr="00CA767C">
              <w:t xml:space="preserve">With </w:t>
            </w:r>
            <w:r w:rsidR="00837C1C" w:rsidRPr="00CA767C">
              <w:t xml:space="preserve">2 </w:t>
            </w:r>
            <w:r w:rsidR="0009583B" w:rsidRPr="00CA767C">
              <w:t xml:space="preserve">little cherubs to care for, Siobhan has reduced her hours to 3 days per week and as such is no longer the </w:t>
            </w:r>
            <w:r w:rsidR="00BA0271" w:rsidRPr="00CA767C">
              <w:t>C</w:t>
            </w:r>
            <w:r w:rsidR="0009583B" w:rsidRPr="00CA767C">
              <w:t xml:space="preserve">oordinator of the program. This position will be advertised in </w:t>
            </w:r>
            <w:r w:rsidR="00BA0271" w:rsidRPr="00CA767C">
              <w:t xml:space="preserve">the </w:t>
            </w:r>
            <w:r w:rsidR="0009583B" w:rsidRPr="00CA767C">
              <w:t>coming weeks.</w:t>
            </w:r>
            <w:r w:rsidRPr="00CA767C">
              <w:t> </w:t>
            </w:r>
          </w:p>
          <w:p w14:paraId="58572C45" w14:textId="166ED501" w:rsidR="00716954" w:rsidRPr="00CA767C" w:rsidRDefault="00716954" w:rsidP="00716954">
            <w:r w:rsidRPr="00CA767C">
              <w:t xml:space="preserve">Siobhan has a wealth of experience in all aspects of records </w:t>
            </w:r>
            <w:r w:rsidR="00BA0271" w:rsidRPr="00CA767C">
              <w:t>work,</w:t>
            </w:r>
            <w:r w:rsidRPr="00CA767C">
              <w:t xml:space="preserve"> and we are grateful to have her knowledge and experience in the team. The records team </w:t>
            </w:r>
            <w:r w:rsidR="0009583B" w:rsidRPr="00CA767C">
              <w:t>currently</w:t>
            </w:r>
            <w:r w:rsidRPr="00CA767C">
              <w:t xml:space="preserve"> consists of Sharon Guy, Dianne Jacobson, Lydia Wasilenko, Siobhan McGuinness and Emma Kitson. </w:t>
            </w:r>
          </w:p>
          <w:p w14:paraId="1F100B84" w14:textId="7C7B56D4" w:rsidR="006F71F1" w:rsidRPr="00CA767C" w:rsidRDefault="006F71F1" w:rsidP="00F36983">
            <w:pPr>
              <w:pStyle w:val="Heading3"/>
              <w:outlineLvl w:val="2"/>
              <w:rPr>
                <w:rFonts w:ascii="Calibri" w:hAnsi="Calibri"/>
                <w:sz w:val="22"/>
                <w:szCs w:val="22"/>
              </w:rPr>
            </w:pPr>
            <w:r w:rsidRPr="00CA767C">
              <w:t>What the team can help with</w:t>
            </w:r>
          </w:p>
          <w:p w14:paraId="5C7A388A" w14:textId="45E8DFE4" w:rsidR="006F71F1" w:rsidRPr="00CA767C" w:rsidRDefault="00716954" w:rsidP="00716954">
            <w:r w:rsidRPr="00CA767C">
              <w:t xml:space="preserve">As well as helping our </w:t>
            </w:r>
            <w:r w:rsidR="006F71F1" w:rsidRPr="00CA767C">
              <w:t>s</w:t>
            </w:r>
            <w:r w:rsidRPr="00CA767C">
              <w:t xml:space="preserve">ervice </w:t>
            </w:r>
            <w:r w:rsidR="006F71F1" w:rsidRPr="00CA767C">
              <w:t>u</w:t>
            </w:r>
            <w:r w:rsidRPr="00CA767C">
              <w:t xml:space="preserve">sers confirm their eligibility with Open Place, our team </w:t>
            </w:r>
            <w:r w:rsidR="006F71F1" w:rsidRPr="00CA767C">
              <w:t xml:space="preserve">can </w:t>
            </w:r>
            <w:r w:rsidRPr="00CA767C">
              <w:t>help</w:t>
            </w:r>
            <w:r w:rsidR="006F71F1" w:rsidRPr="00CA767C">
              <w:t>:</w:t>
            </w:r>
          </w:p>
          <w:p w14:paraId="3F49571A" w14:textId="0D144951" w:rsidR="006F71F1" w:rsidRPr="00CA767C" w:rsidRDefault="006F71F1" w:rsidP="006F71F1">
            <w:pPr>
              <w:pStyle w:val="ListParagraph"/>
              <w:numPr>
                <w:ilvl w:val="0"/>
                <w:numId w:val="30"/>
              </w:numPr>
            </w:pPr>
            <w:r w:rsidRPr="00CA767C">
              <w:t xml:space="preserve">to </w:t>
            </w:r>
            <w:r w:rsidR="00716954" w:rsidRPr="00CA767C">
              <w:t xml:space="preserve">find </w:t>
            </w:r>
            <w:r w:rsidR="00837C1C" w:rsidRPr="00CA767C">
              <w:t>‘</w:t>
            </w:r>
            <w:r w:rsidR="00716954" w:rsidRPr="00CA767C">
              <w:t>childhood out of home care records</w:t>
            </w:r>
            <w:r w:rsidR="00837C1C" w:rsidRPr="00CA767C">
              <w:t>’</w:t>
            </w:r>
          </w:p>
          <w:p w14:paraId="74DF0579" w14:textId="5E4D6232" w:rsidR="006F71F1" w:rsidRPr="00CA767C" w:rsidRDefault="00716954" w:rsidP="006F71F1">
            <w:pPr>
              <w:pStyle w:val="ListParagraph"/>
              <w:numPr>
                <w:ilvl w:val="0"/>
                <w:numId w:val="30"/>
              </w:numPr>
            </w:pPr>
            <w:r w:rsidRPr="00CA767C">
              <w:t>with family searching and family reunions (conditions apply)</w:t>
            </w:r>
          </w:p>
          <w:p w14:paraId="234A4137" w14:textId="40DEFF10" w:rsidR="00716954" w:rsidRPr="00CA767C" w:rsidRDefault="006F71F1" w:rsidP="00F36983">
            <w:pPr>
              <w:pStyle w:val="ListParagraph"/>
              <w:numPr>
                <w:ilvl w:val="0"/>
                <w:numId w:val="30"/>
              </w:numPr>
            </w:pPr>
            <w:r w:rsidRPr="00CA767C">
              <w:t>with</w:t>
            </w:r>
            <w:r w:rsidR="00716954" w:rsidRPr="00CA767C">
              <w:t xml:space="preserve"> the Find and Connect enquiries </w:t>
            </w:r>
            <w:r w:rsidR="00BA0271" w:rsidRPr="00CA767C">
              <w:t xml:space="preserve">that </w:t>
            </w:r>
            <w:r w:rsidR="00716954" w:rsidRPr="00CA767C">
              <w:t xml:space="preserve">come through the </w:t>
            </w:r>
            <w:r w:rsidR="0009583B" w:rsidRPr="00CA767C">
              <w:t>F</w:t>
            </w:r>
            <w:r w:rsidR="00716954" w:rsidRPr="00CA767C">
              <w:t>ind and Connect web page</w:t>
            </w:r>
            <w:r w:rsidR="00EC1367" w:rsidRPr="00CA767C">
              <w:t xml:space="preserve"> on the Open Place website</w:t>
            </w:r>
            <w:r w:rsidR="00716954" w:rsidRPr="00CA767C">
              <w:t>.</w:t>
            </w:r>
          </w:p>
          <w:p w14:paraId="3441DEFB" w14:textId="45EBD025" w:rsidR="001C5311" w:rsidRPr="00CA767C" w:rsidRDefault="00716954" w:rsidP="006E79D3">
            <w:r w:rsidRPr="00CA767C">
              <w:t>Please note that there are still very long delays in receiving records from the Care Leaver Record Service at DFFH. If you are waiting for records and your situation has become urgent, please give your worker a call to see if we can speed up the process.  </w:t>
            </w:r>
          </w:p>
        </w:tc>
      </w:tr>
    </w:tbl>
    <w:tbl>
      <w:tblPr>
        <w:tblStyle w:val="TableGrid"/>
        <w:tblpPr w:leftFromText="180" w:rightFromText="180" w:vertAnchor="text" w:horzAnchor="margin" w:tblpY="222"/>
        <w:tblOverlap w:val="never"/>
        <w:tblW w:w="15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5"/>
        <w:gridCol w:w="2013"/>
        <w:gridCol w:w="3743"/>
      </w:tblGrid>
      <w:tr w:rsidR="0039298A" w:rsidRPr="00CA767C" w14:paraId="0F1AC5B2" w14:textId="77777777" w:rsidTr="0039298A">
        <w:trPr>
          <w:gridAfter w:val="2"/>
          <w:wAfter w:w="5756" w:type="dxa"/>
          <w:trHeight w:val="810"/>
        </w:trPr>
        <w:tc>
          <w:tcPr>
            <w:tcW w:w="10205" w:type="dxa"/>
          </w:tcPr>
          <w:p w14:paraId="3ED0124F" w14:textId="40D3A860" w:rsidR="0039298A" w:rsidRDefault="00FA3D65" w:rsidP="00A50C18">
            <w:pPr>
              <w:pStyle w:val="ArticleHeading1"/>
            </w:pPr>
            <w:r>
              <w:lastRenderedPageBreak/>
              <w:t>D</w:t>
            </w:r>
            <w:r w:rsidR="0039298A" w:rsidRPr="00CA767C">
              <w:t>rop</w:t>
            </w:r>
            <w:r w:rsidR="00FD665D" w:rsidRPr="00CA767C">
              <w:t>-</w:t>
            </w:r>
            <w:r w:rsidR="0039298A" w:rsidRPr="00CA767C">
              <w:t xml:space="preserve">in </w:t>
            </w:r>
            <w:r w:rsidR="006F71F1" w:rsidRPr="00CA767C">
              <w:t>c</w:t>
            </w:r>
            <w:r w:rsidR="0039298A" w:rsidRPr="00CA767C">
              <w:t>entre</w:t>
            </w:r>
          </w:p>
          <w:p w14:paraId="2ADA7E1F" w14:textId="77777777" w:rsidR="00503860" w:rsidRDefault="00503860" w:rsidP="00503860">
            <w:pPr>
              <w:rPr>
                <w:rFonts w:cstheme="majorHAnsi"/>
              </w:rPr>
            </w:pPr>
            <w:r w:rsidRPr="00FA3D65">
              <w:rPr>
                <w:rFonts w:cstheme="majorHAnsi"/>
              </w:rPr>
              <w:t xml:space="preserve">If you need to </w:t>
            </w:r>
            <w:r>
              <w:rPr>
                <w:rFonts w:cstheme="majorHAnsi"/>
              </w:rPr>
              <w:t>come to the drop-in centre and speak</w:t>
            </w:r>
            <w:r w:rsidRPr="00FA3D65">
              <w:rPr>
                <w:rFonts w:cstheme="majorHAnsi"/>
              </w:rPr>
              <w:t xml:space="preserve"> to anyone from our Records, Coordinated Support, Health, Counselling or Redress teams, during the days the Drop In isn’t open, please</w:t>
            </w:r>
            <w:r>
              <w:rPr>
                <w:rFonts w:cstheme="majorHAnsi"/>
              </w:rPr>
              <w:t xml:space="preserve"> know you can by appointment only. C</w:t>
            </w:r>
            <w:r w:rsidRPr="00FA3D65">
              <w:rPr>
                <w:rFonts w:cstheme="majorHAnsi"/>
              </w:rPr>
              <w:t xml:space="preserve">all 1800 779 379 </w:t>
            </w:r>
            <w:r>
              <w:rPr>
                <w:rFonts w:cstheme="majorHAnsi"/>
              </w:rPr>
              <w:t>to</w:t>
            </w:r>
            <w:r w:rsidRPr="00FA3D65">
              <w:rPr>
                <w:rFonts w:cstheme="majorHAnsi"/>
              </w:rPr>
              <w:t xml:space="preserve"> make an appointment. </w:t>
            </w:r>
          </w:p>
          <w:p w14:paraId="1B252735" w14:textId="77777777" w:rsidR="00503860" w:rsidRPr="00FA3D65" w:rsidRDefault="00503860" w:rsidP="00503860">
            <w:pPr>
              <w:rPr>
                <w:rFonts w:cstheme="majorHAnsi"/>
                <w:color w:val="auto"/>
              </w:rPr>
            </w:pPr>
            <w:r w:rsidRPr="00FA3D65">
              <w:rPr>
                <w:rFonts w:cstheme="majorHAnsi"/>
              </w:rPr>
              <w:t>We’re happy to have you come in and</w:t>
            </w:r>
            <w:r>
              <w:rPr>
                <w:rFonts w:cstheme="majorHAnsi"/>
              </w:rPr>
              <w:t xml:space="preserve"> </w:t>
            </w:r>
            <w:r w:rsidRPr="00FA3D65">
              <w:rPr>
                <w:rFonts w:cstheme="majorHAnsi"/>
              </w:rPr>
              <w:t xml:space="preserve">have a chat with you. </w:t>
            </w:r>
          </w:p>
          <w:p w14:paraId="7B5DDBB7" w14:textId="77777777" w:rsidR="00503860" w:rsidRPr="00F7295F" w:rsidRDefault="00503860" w:rsidP="00503860">
            <w:pPr>
              <w:rPr>
                <w:rFonts w:ascii="Arial" w:hAnsi="Arial" w:cs="Arial"/>
              </w:rPr>
            </w:pPr>
            <w:r w:rsidRPr="00FA3D65">
              <w:rPr>
                <w:rFonts w:cstheme="majorHAnsi"/>
              </w:rPr>
              <w:t>Don’t forget the Drop In is open on Tuesday and our Friday cook up lunch is held each Friday which all registered Open Place people are welcome to attend</w:t>
            </w:r>
            <w:r w:rsidRPr="00FA3D65">
              <w:rPr>
                <w:rFonts w:ascii="Arial" w:hAnsi="Arial" w:cs="Arial"/>
              </w:rPr>
              <w:t>.</w:t>
            </w:r>
          </w:p>
          <w:p w14:paraId="61CA361F" w14:textId="5A228F6B" w:rsidR="00503860" w:rsidRDefault="00503860" w:rsidP="00503860">
            <w:pPr>
              <w:pStyle w:val="Subheading"/>
            </w:pPr>
            <w:r w:rsidRPr="00CA767C">
              <mc:AlternateContent>
                <mc:Choice Requires="wpg">
                  <w:drawing>
                    <wp:anchor distT="0" distB="0" distL="114300" distR="114300" simplePos="0" relativeHeight="251996206" behindDoc="0" locked="0" layoutInCell="1" allowOverlap="1" wp14:anchorId="1CB434DB" wp14:editId="6E15B047">
                      <wp:simplePos x="0" y="0"/>
                      <wp:positionH relativeFrom="column">
                        <wp:posOffset>2723515</wp:posOffset>
                      </wp:positionH>
                      <wp:positionV relativeFrom="paragraph">
                        <wp:posOffset>166370</wp:posOffset>
                      </wp:positionV>
                      <wp:extent cx="3756660" cy="2115820"/>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3756660" cy="2115820"/>
                                <a:chOff x="0" y="0"/>
                                <a:chExt cx="4781551" cy="2693669"/>
                              </a:xfrm>
                            </wpg:grpSpPr>
                            <pic:pic xmlns:pic="http://schemas.openxmlformats.org/drawingml/2006/picture">
                              <pic:nvPicPr>
                                <pic:cNvPr id="93" name="Picture 93"/>
                                <pic:cNvPicPr>
                                  <a:picLocks noChangeAspect="1"/>
                                </pic:cNvPicPr>
                              </pic:nvPicPr>
                              <pic:blipFill rotWithShape="1">
                                <a:blip r:embed="rId41" r:link="rId42" cstate="print">
                                  <a:extLst>
                                    <a:ext uri="{28A0092B-C50C-407E-A947-70E740481C1C}">
                                      <a14:useLocalDpi xmlns:a14="http://schemas.microsoft.com/office/drawing/2010/main" val="0"/>
                                    </a:ext>
                                  </a:extLst>
                                </a:blip>
                                <a:srcRect l="11246" t="6170" r="15515" b="11508"/>
                                <a:stretch>
                                  <a:fillRect/>
                                </a:stretch>
                              </pic:blipFill>
                              <pic:spPr bwMode="auto">
                                <a:xfrm rot="5400000">
                                  <a:off x="2315528" y="227647"/>
                                  <a:ext cx="2676525" cy="2255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43" r:link="rId44" cstate="print">
                                  <a:extLst>
                                    <a:ext uri="{28A0092B-C50C-407E-A947-70E740481C1C}">
                                      <a14:useLocalDpi xmlns:a14="http://schemas.microsoft.com/office/drawing/2010/main" val="0"/>
                                    </a:ext>
                                  </a:extLst>
                                </a:blip>
                                <a:srcRect l="8034" t="8777" r="10952"/>
                                <a:stretch>
                                  <a:fillRect/>
                                </a:stretch>
                              </pic:blipFill>
                              <pic:spPr bwMode="auto">
                                <a:xfrm rot="5400000">
                                  <a:off x="-208597" y="208597"/>
                                  <a:ext cx="2677160" cy="22599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2A70DB" id="Group 23" o:spid="_x0000_s1026" style="position:absolute;margin-left:214.45pt;margin-top:13.1pt;width:295.8pt;height:166.6pt;z-index:251996206;mso-width-relative:margin;mso-height-relative:margin" coordsize="47815,26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">
                      <v:shape id="Picture 93" o:spid="_x0000_s1027" type="#_x0000_t75" style="position:absolute;left:23155;top:2276;width:26765;height:225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">
                        <v:imagedata r:id="rId45" r:href="rId46" croptop="4044f" cropbottom="7542f" cropleft="7370f" cropright="10168f"/>
                      </v:shape>
                      <v:shape id="Picture 18" o:spid="_x0000_s1028" type="#_x0000_t75" style="position:absolute;left:-2086;top:2086;width:26771;height:225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">
                        <v:imagedata r:id="rId47" r:href="rId48" croptop="5752f" cropleft="5265f" cropright="7178f"/>
                      </v:shape>
                      <w10:wrap type="square"/>
                    </v:group>
                  </w:pict>
                </mc:Fallback>
              </mc:AlternateContent>
            </w:r>
          </w:p>
          <w:p w14:paraId="0460E45C" w14:textId="46D7A6B0" w:rsidR="00503860" w:rsidRPr="00CA767C" w:rsidRDefault="00503860" w:rsidP="00503860">
            <w:pPr>
              <w:pStyle w:val="Subheading"/>
            </w:pPr>
            <w:r>
              <w:t xml:space="preserve">Free Haircuts </w:t>
            </w:r>
          </w:p>
          <w:p w14:paraId="3354E82A" w14:textId="7A7CBFC8" w:rsidR="006444AC" w:rsidRPr="00CA767C" w:rsidRDefault="006444AC" w:rsidP="006444AC">
            <w:pPr>
              <w:pStyle w:val="NormalAC"/>
              <w:rPr>
                <w:rFonts w:asciiTheme="majorHAnsi" w:hAnsiTheme="majorHAnsi" w:cstheme="majorHAnsi"/>
                <w:sz w:val="24"/>
                <w:lang w:val="en-AU"/>
              </w:rPr>
            </w:pPr>
            <w:r w:rsidRPr="00CA767C">
              <w:rPr>
                <w:rFonts w:asciiTheme="majorHAnsi" w:hAnsiTheme="majorHAnsi" w:cstheme="majorHAnsi"/>
                <w:sz w:val="24"/>
                <w:lang w:val="en-AU"/>
              </w:rPr>
              <w:t xml:space="preserve">We have recently linked up with a local barber who is attending Open Place </w:t>
            </w:r>
            <w:r w:rsidR="00BA0271" w:rsidRPr="00CA767C">
              <w:rPr>
                <w:rFonts w:asciiTheme="majorHAnsi" w:hAnsiTheme="majorHAnsi" w:cstheme="majorHAnsi"/>
                <w:sz w:val="24"/>
                <w:lang w:val="en-AU"/>
              </w:rPr>
              <w:t>D</w:t>
            </w:r>
            <w:r w:rsidRPr="00CA767C">
              <w:rPr>
                <w:rFonts w:asciiTheme="majorHAnsi" w:hAnsiTheme="majorHAnsi" w:cstheme="majorHAnsi"/>
                <w:sz w:val="24"/>
                <w:lang w:val="en-AU"/>
              </w:rPr>
              <w:t>rop</w:t>
            </w:r>
            <w:r w:rsidR="006F71F1" w:rsidRPr="00CA767C">
              <w:rPr>
                <w:rFonts w:asciiTheme="majorHAnsi" w:hAnsiTheme="majorHAnsi" w:cstheme="majorHAnsi"/>
                <w:sz w:val="24"/>
                <w:lang w:val="en-AU"/>
              </w:rPr>
              <w:t>-</w:t>
            </w:r>
            <w:r w:rsidR="00BA0271" w:rsidRPr="00CA767C">
              <w:rPr>
                <w:rFonts w:asciiTheme="majorHAnsi" w:hAnsiTheme="majorHAnsi" w:cstheme="majorHAnsi"/>
                <w:sz w:val="24"/>
                <w:lang w:val="en-AU"/>
              </w:rPr>
              <w:t>I</w:t>
            </w:r>
            <w:r w:rsidR="00C62218" w:rsidRPr="00CA767C">
              <w:rPr>
                <w:rFonts w:asciiTheme="majorHAnsi" w:hAnsiTheme="majorHAnsi" w:cstheme="majorHAnsi"/>
                <w:sz w:val="24"/>
                <w:lang w:val="en-AU"/>
              </w:rPr>
              <w:t>n</w:t>
            </w:r>
            <w:r w:rsidR="006F71F1" w:rsidRPr="00CA767C">
              <w:rPr>
                <w:rFonts w:asciiTheme="majorHAnsi" w:hAnsiTheme="majorHAnsi" w:cstheme="majorHAnsi"/>
                <w:sz w:val="24"/>
                <w:lang w:val="en-AU"/>
              </w:rPr>
              <w:t xml:space="preserve"> </w:t>
            </w:r>
            <w:r w:rsidR="00BA0271" w:rsidRPr="00CA767C">
              <w:rPr>
                <w:rFonts w:asciiTheme="majorHAnsi" w:hAnsiTheme="majorHAnsi" w:cstheme="majorHAnsi"/>
                <w:sz w:val="24"/>
                <w:lang w:val="en-AU"/>
              </w:rPr>
              <w:t>C</w:t>
            </w:r>
            <w:r w:rsidR="006F71F1" w:rsidRPr="00CA767C">
              <w:rPr>
                <w:rFonts w:asciiTheme="majorHAnsi" w:hAnsiTheme="majorHAnsi" w:cstheme="majorHAnsi"/>
                <w:sz w:val="24"/>
                <w:lang w:val="en-AU"/>
              </w:rPr>
              <w:t>entre</w:t>
            </w:r>
            <w:r w:rsidR="00C62218" w:rsidRPr="00CA767C">
              <w:rPr>
                <w:rFonts w:asciiTheme="majorHAnsi" w:hAnsiTheme="majorHAnsi" w:cstheme="majorHAnsi"/>
                <w:sz w:val="24"/>
                <w:lang w:val="en-AU"/>
              </w:rPr>
              <w:t xml:space="preserve"> </w:t>
            </w:r>
            <w:r w:rsidRPr="00CA767C">
              <w:rPr>
                <w:rFonts w:asciiTheme="majorHAnsi" w:hAnsiTheme="majorHAnsi" w:cstheme="majorHAnsi"/>
                <w:sz w:val="24"/>
                <w:lang w:val="en-AU"/>
              </w:rPr>
              <w:t>Tuesday</w:t>
            </w:r>
            <w:r w:rsidR="005E14DA" w:rsidRPr="00CA767C">
              <w:rPr>
                <w:rFonts w:asciiTheme="majorHAnsi" w:hAnsiTheme="majorHAnsi" w:cstheme="majorHAnsi"/>
                <w:sz w:val="24"/>
                <w:lang w:val="en-AU"/>
              </w:rPr>
              <w:t>s</w:t>
            </w:r>
            <w:r w:rsidRPr="00CA767C">
              <w:rPr>
                <w:rFonts w:asciiTheme="majorHAnsi" w:hAnsiTheme="majorHAnsi" w:cstheme="majorHAnsi"/>
                <w:sz w:val="24"/>
                <w:lang w:val="en-AU"/>
              </w:rPr>
              <w:t xml:space="preserve"> every 6 weeks. He will be available between the hours of 10am</w:t>
            </w:r>
            <w:r w:rsidR="006F71F1" w:rsidRPr="00CA767C">
              <w:rPr>
                <w:rFonts w:asciiTheme="majorHAnsi" w:hAnsiTheme="majorHAnsi" w:cstheme="majorHAnsi"/>
                <w:sz w:val="24"/>
                <w:lang w:val="en-AU"/>
              </w:rPr>
              <w:t xml:space="preserve"> and </w:t>
            </w:r>
            <w:r w:rsidRPr="00CA767C">
              <w:rPr>
                <w:rFonts w:asciiTheme="majorHAnsi" w:hAnsiTheme="majorHAnsi" w:cstheme="majorHAnsi"/>
                <w:sz w:val="24"/>
                <w:lang w:val="en-AU"/>
              </w:rPr>
              <w:t>12pm to provide</w:t>
            </w:r>
            <w:r w:rsidR="006F71F1" w:rsidRPr="00CA767C">
              <w:rPr>
                <w:rFonts w:asciiTheme="majorHAnsi" w:hAnsiTheme="majorHAnsi" w:cstheme="majorHAnsi"/>
                <w:sz w:val="24"/>
                <w:lang w:val="en-AU"/>
              </w:rPr>
              <w:t xml:space="preserve"> free</w:t>
            </w:r>
            <w:r w:rsidRPr="00CA767C">
              <w:rPr>
                <w:rFonts w:asciiTheme="majorHAnsi" w:hAnsiTheme="majorHAnsi" w:cstheme="majorHAnsi"/>
                <w:sz w:val="24"/>
                <w:lang w:val="en-AU"/>
              </w:rPr>
              <w:t xml:space="preserve"> </w:t>
            </w:r>
            <w:r w:rsidR="00C62218" w:rsidRPr="00CA767C">
              <w:rPr>
                <w:rFonts w:asciiTheme="majorHAnsi" w:hAnsiTheme="majorHAnsi" w:cstheme="majorHAnsi"/>
                <w:sz w:val="24"/>
                <w:lang w:val="en-AU"/>
              </w:rPr>
              <w:t>haircuts to</w:t>
            </w:r>
            <w:r w:rsidRPr="00CA767C">
              <w:rPr>
                <w:rFonts w:asciiTheme="majorHAnsi" w:hAnsiTheme="majorHAnsi" w:cstheme="majorHAnsi"/>
                <w:sz w:val="24"/>
                <w:lang w:val="en-AU"/>
              </w:rPr>
              <w:t xml:space="preserve"> </w:t>
            </w:r>
            <w:r w:rsidRPr="00CA767C">
              <w:rPr>
                <w:rFonts w:asciiTheme="majorHAnsi" w:hAnsiTheme="majorHAnsi" w:cstheme="majorHAnsi"/>
                <w:sz w:val="24"/>
                <w:u w:val="single"/>
                <w:lang w:val="en-AU"/>
              </w:rPr>
              <w:t>anyone</w:t>
            </w:r>
            <w:r w:rsidRPr="00CA767C">
              <w:rPr>
                <w:rFonts w:asciiTheme="majorHAnsi" w:hAnsiTheme="majorHAnsi" w:cstheme="majorHAnsi"/>
                <w:sz w:val="24"/>
                <w:lang w:val="en-AU"/>
              </w:rPr>
              <w:t xml:space="preserve"> registered</w:t>
            </w:r>
            <w:r w:rsidR="006F71F1" w:rsidRPr="00CA767C">
              <w:rPr>
                <w:rFonts w:asciiTheme="majorHAnsi" w:hAnsiTheme="majorHAnsi" w:cstheme="majorHAnsi"/>
                <w:sz w:val="24"/>
                <w:lang w:val="en-AU"/>
              </w:rPr>
              <w:t xml:space="preserve"> with Open Place</w:t>
            </w:r>
            <w:r w:rsidRPr="00CA767C">
              <w:rPr>
                <w:rFonts w:asciiTheme="majorHAnsi" w:hAnsiTheme="majorHAnsi" w:cstheme="majorHAnsi"/>
                <w:sz w:val="24"/>
                <w:lang w:val="en-AU"/>
              </w:rPr>
              <w:t>.</w:t>
            </w:r>
            <w:r w:rsidR="003279CD" w:rsidRPr="00CA767C">
              <w:rPr>
                <w:rFonts w:asciiTheme="majorHAnsi" w:hAnsiTheme="majorHAnsi" w:cstheme="majorHAnsi"/>
                <w:sz w:val="24"/>
                <w:lang w:val="en-AU"/>
              </w:rPr>
              <w:t xml:space="preserve"> </w:t>
            </w:r>
          </w:p>
          <w:p w14:paraId="5506E29D" w14:textId="00807E63" w:rsidR="003279CD" w:rsidRPr="00CA767C" w:rsidRDefault="0067150F" w:rsidP="006444AC">
            <w:pPr>
              <w:pStyle w:val="NormalAC"/>
              <w:rPr>
                <w:rFonts w:asciiTheme="majorHAnsi" w:hAnsiTheme="majorHAnsi" w:cstheme="majorHAnsi"/>
                <w:sz w:val="24"/>
                <w:lang w:val="en-AU"/>
              </w:rPr>
            </w:pPr>
            <w:r w:rsidRPr="00CA767C">
              <w:rPr>
                <w:rFonts w:asciiTheme="majorHAnsi" w:hAnsiTheme="majorHAnsi" w:cstheme="majorHAnsi"/>
                <w:sz w:val="24"/>
                <w:lang w:val="en-AU"/>
              </w:rPr>
              <w:t>Samson the barber</w:t>
            </w:r>
            <w:r w:rsidR="006444AC" w:rsidRPr="00CA767C">
              <w:rPr>
                <w:rFonts w:asciiTheme="majorHAnsi" w:hAnsiTheme="majorHAnsi" w:cstheme="majorHAnsi"/>
                <w:sz w:val="24"/>
                <w:lang w:val="en-AU"/>
              </w:rPr>
              <w:t xml:space="preserve"> attended on 14 March </w:t>
            </w:r>
            <w:r w:rsidR="006E79D3" w:rsidRPr="00CA767C">
              <w:rPr>
                <w:rFonts w:asciiTheme="majorHAnsi" w:hAnsiTheme="majorHAnsi" w:cstheme="majorHAnsi"/>
                <w:sz w:val="24"/>
                <w:lang w:val="en-AU"/>
              </w:rPr>
              <w:t xml:space="preserve">and 2 May </w:t>
            </w:r>
            <w:r w:rsidR="006444AC" w:rsidRPr="00CA767C">
              <w:rPr>
                <w:rFonts w:asciiTheme="majorHAnsi" w:hAnsiTheme="majorHAnsi" w:cstheme="majorHAnsi"/>
                <w:sz w:val="24"/>
                <w:lang w:val="en-AU"/>
              </w:rPr>
              <w:t xml:space="preserve">and some of the regulars enjoyed having a chat </w:t>
            </w:r>
            <w:r w:rsidR="003279CD" w:rsidRPr="00CA767C">
              <w:rPr>
                <w:rFonts w:asciiTheme="majorHAnsi" w:hAnsiTheme="majorHAnsi" w:cstheme="majorHAnsi"/>
                <w:sz w:val="24"/>
                <w:lang w:val="en-AU"/>
              </w:rPr>
              <w:t xml:space="preserve">while getting a trim. </w:t>
            </w:r>
          </w:p>
          <w:p w14:paraId="5DCBBAB3" w14:textId="404676A5" w:rsidR="006444AC" w:rsidRPr="00CA767C" w:rsidRDefault="006444AC" w:rsidP="006444AC">
            <w:pPr>
              <w:pStyle w:val="NormalAC"/>
              <w:rPr>
                <w:rFonts w:asciiTheme="majorHAnsi" w:hAnsiTheme="majorHAnsi" w:cstheme="majorHAnsi"/>
                <w:sz w:val="24"/>
                <w:lang w:val="en-AU"/>
              </w:rPr>
            </w:pPr>
            <w:r w:rsidRPr="00CA767C">
              <w:rPr>
                <w:rFonts w:asciiTheme="majorHAnsi" w:hAnsiTheme="majorHAnsi" w:cstheme="majorHAnsi"/>
                <w:sz w:val="24"/>
                <w:lang w:val="en-AU"/>
              </w:rPr>
              <w:t xml:space="preserve">If you are interested or would like to know more, please call Open Place and ask to speak with Shaye. </w:t>
            </w:r>
            <w:r w:rsidR="00C62218" w:rsidRPr="00CA767C">
              <w:rPr>
                <w:rFonts w:asciiTheme="majorHAnsi" w:hAnsiTheme="majorHAnsi" w:cstheme="majorHAnsi"/>
                <w:sz w:val="24"/>
                <w:lang w:val="en-AU"/>
              </w:rPr>
              <w:t xml:space="preserve">We will </w:t>
            </w:r>
            <w:r w:rsidR="006E79D3" w:rsidRPr="00CA767C">
              <w:rPr>
                <w:rFonts w:asciiTheme="majorHAnsi" w:hAnsiTheme="majorHAnsi" w:cstheme="majorHAnsi"/>
                <w:sz w:val="24"/>
                <w:lang w:val="en-AU"/>
              </w:rPr>
              <w:t xml:space="preserve">also </w:t>
            </w:r>
            <w:r w:rsidR="00C62218" w:rsidRPr="00CA767C">
              <w:rPr>
                <w:rFonts w:asciiTheme="majorHAnsi" w:hAnsiTheme="majorHAnsi" w:cstheme="majorHAnsi"/>
                <w:sz w:val="24"/>
                <w:lang w:val="en-AU"/>
              </w:rPr>
              <w:t xml:space="preserve">update the </w:t>
            </w:r>
            <w:r w:rsidR="006E79D3" w:rsidRPr="00CA767C">
              <w:rPr>
                <w:rFonts w:asciiTheme="majorHAnsi" w:hAnsiTheme="majorHAnsi" w:cstheme="majorHAnsi"/>
                <w:sz w:val="24"/>
                <w:lang w:val="en-AU"/>
              </w:rPr>
              <w:t xml:space="preserve">Open Place </w:t>
            </w:r>
            <w:r w:rsidR="00C62218" w:rsidRPr="00CA767C">
              <w:rPr>
                <w:rFonts w:asciiTheme="majorHAnsi" w:hAnsiTheme="majorHAnsi" w:cstheme="majorHAnsi"/>
                <w:sz w:val="24"/>
                <w:lang w:val="en-AU"/>
              </w:rPr>
              <w:t>website</w:t>
            </w:r>
            <w:r w:rsidR="006E79D3" w:rsidRPr="00CA767C">
              <w:rPr>
                <w:rFonts w:asciiTheme="majorHAnsi" w:hAnsiTheme="majorHAnsi" w:cstheme="majorHAnsi"/>
                <w:sz w:val="24"/>
                <w:lang w:val="en-AU"/>
              </w:rPr>
              <w:t xml:space="preserve"> events page </w:t>
            </w:r>
            <w:hyperlink r:id="rId49" w:history="1">
              <w:r w:rsidR="006E79D3" w:rsidRPr="00CA767C">
                <w:rPr>
                  <w:rStyle w:val="Hyperlink"/>
                  <w:rFonts w:asciiTheme="majorHAnsi" w:hAnsiTheme="majorHAnsi" w:cstheme="majorHAnsi"/>
                  <w:sz w:val="24"/>
                  <w:lang w:val="en-AU"/>
                </w:rPr>
                <w:t>www.openplace.org.au/events</w:t>
              </w:r>
            </w:hyperlink>
            <w:r w:rsidR="006E79D3" w:rsidRPr="00CA767C">
              <w:rPr>
                <w:rFonts w:asciiTheme="majorHAnsi" w:hAnsiTheme="majorHAnsi" w:cstheme="majorHAnsi"/>
                <w:sz w:val="24"/>
                <w:lang w:val="en-AU"/>
              </w:rPr>
              <w:t xml:space="preserve"> </w:t>
            </w:r>
            <w:r w:rsidR="00C62218" w:rsidRPr="00CA767C">
              <w:rPr>
                <w:rFonts w:asciiTheme="majorHAnsi" w:hAnsiTheme="majorHAnsi" w:cstheme="majorHAnsi"/>
                <w:sz w:val="24"/>
                <w:lang w:val="en-AU"/>
              </w:rPr>
              <w:t xml:space="preserve"> with </w:t>
            </w:r>
            <w:r w:rsidR="00533A15" w:rsidRPr="00CA767C">
              <w:rPr>
                <w:rFonts w:asciiTheme="majorHAnsi" w:hAnsiTheme="majorHAnsi" w:cstheme="majorHAnsi"/>
                <w:sz w:val="24"/>
                <w:lang w:val="en-AU"/>
              </w:rPr>
              <w:t>the</w:t>
            </w:r>
            <w:r w:rsidR="00C62218" w:rsidRPr="00CA767C">
              <w:rPr>
                <w:rFonts w:asciiTheme="majorHAnsi" w:hAnsiTheme="majorHAnsi" w:cstheme="majorHAnsi"/>
                <w:sz w:val="24"/>
                <w:lang w:val="en-AU"/>
              </w:rPr>
              <w:t xml:space="preserve"> upcoming date</w:t>
            </w:r>
            <w:r w:rsidR="00533A15" w:rsidRPr="00CA767C">
              <w:rPr>
                <w:rFonts w:asciiTheme="majorHAnsi" w:hAnsiTheme="majorHAnsi" w:cstheme="majorHAnsi"/>
                <w:sz w:val="24"/>
                <w:lang w:val="en-AU"/>
              </w:rPr>
              <w:t xml:space="preserve">s. </w:t>
            </w:r>
          </w:p>
          <w:p w14:paraId="1172C77B" w14:textId="23B359B8" w:rsidR="0039298A" w:rsidRPr="00CA767C" w:rsidRDefault="0039298A" w:rsidP="00E80500">
            <w:pPr>
              <w:pStyle w:val="ArticleHeading1"/>
            </w:pPr>
            <w:r w:rsidRPr="00CA767C">
              <w:lastRenderedPageBreak/>
              <w:t>Social support groups (SSGs)</w:t>
            </w:r>
          </w:p>
          <w:p w14:paraId="7B5B8595" w14:textId="68FDAF23" w:rsidR="0039298A" w:rsidRPr="00CA767C" w:rsidRDefault="0039298A" w:rsidP="00DD1640">
            <w:pPr>
              <w:pStyle w:val="Subheading"/>
            </w:pPr>
            <w:r w:rsidRPr="00CA767C">
              <w:t>Gippsland/Sale SSG</w:t>
            </w:r>
          </w:p>
          <w:p w14:paraId="1293FDF9" w14:textId="3568BA27" w:rsidR="00A34F26" w:rsidRPr="00CA767C" w:rsidRDefault="0023150E" w:rsidP="00A34F26">
            <w:pPr>
              <w:rPr>
                <w:color w:val="auto"/>
              </w:rPr>
            </w:pPr>
            <w:r w:rsidRPr="00CA767C">
              <w:rPr>
                <w:rFonts w:eastAsia="Times New Roman"/>
                <w:noProof/>
                <w:color w:val="auto"/>
              </w:rPr>
              <w:drawing>
                <wp:anchor distT="0" distB="0" distL="114300" distR="114300" simplePos="0" relativeHeight="251927598" behindDoc="0" locked="0" layoutInCell="1" allowOverlap="1" wp14:anchorId="5B14FF61" wp14:editId="529D5825">
                  <wp:simplePos x="0" y="0"/>
                  <wp:positionH relativeFrom="column">
                    <wp:posOffset>4300855</wp:posOffset>
                  </wp:positionH>
                  <wp:positionV relativeFrom="paragraph">
                    <wp:posOffset>208280</wp:posOffset>
                  </wp:positionV>
                  <wp:extent cx="2491105" cy="1868170"/>
                  <wp:effectExtent l="6668"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540A5-F951-4BD6-BD02-00B72245CF8C"/>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rot="5400000">
                            <a:off x="0" y="0"/>
                            <a:ext cx="2491105"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F26" w:rsidRPr="00CA767C">
              <w:rPr>
                <w:color w:val="auto"/>
              </w:rPr>
              <w:t>The Gippsland group have had a wonderful start to the year. In February</w:t>
            </w:r>
            <w:r w:rsidR="005E14DA" w:rsidRPr="00CA767C">
              <w:rPr>
                <w:color w:val="auto"/>
              </w:rPr>
              <w:t>,</w:t>
            </w:r>
            <w:r w:rsidR="00A34F26" w:rsidRPr="00CA767C">
              <w:rPr>
                <w:color w:val="auto"/>
              </w:rPr>
              <w:t xml:space="preserve"> we had lunch at our home base</w:t>
            </w:r>
            <w:r w:rsidR="00E92DC3" w:rsidRPr="00CA767C">
              <w:rPr>
                <w:color w:val="auto"/>
              </w:rPr>
              <w:t xml:space="preserve"> in Sale</w:t>
            </w:r>
            <w:r w:rsidR="00A34F26" w:rsidRPr="00CA767C">
              <w:rPr>
                <w:color w:val="auto"/>
              </w:rPr>
              <w:t xml:space="preserve"> and </w:t>
            </w:r>
            <w:r w:rsidR="00361FBE" w:rsidRPr="00CA767C">
              <w:rPr>
                <w:color w:val="auto"/>
              </w:rPr>
              <w:t xml:space="preserve">it </w:t>
            </w:r>
            <w:r w:rsidR="00A34F26" w:rsidRPr="00CA767C">
              <w:rPr>
                <w:color w:val="auto"/>
              </w:rPr>
              <w:t xml:space="preserve">was great to see everyone again after the Christmas break. </w:t>
            </w:r>
          </w:p>
          <w:p w14:paraId="5283067C" w14:textId="3DC79866" w:rsidR="00A34F26" w:rsidRPr="00CA767C" w:rsidRDefault="00A34F26" w:rsidP="00A34F26">
            <w:pPr>
              <w:rPr>
                <w:color w:val="auto"/>
              </w:rPr>
            </w:pPr>
            <w:r w:rsidRPr="00CA767C">
              <w:rPr>
                <w:color w:val="auto"/>
              </w:rPr>
              <w:t xml:space="preserve">We had a fun outing in March where we took a cruise over </w:t>
            </w:r>
            <w:r w:rsidR="0009583B" w:rsidRPr="00CA767C">
              <w:rPr>
                <w:color w:val="auto"/>
              </w:rPr>
              <w:t>L</w:t>
            </w:r>
            <w:r w:rsidRPr="00CA767C">
              <w:rPr>
                <w:color w:val="auto"/>
              </w:rPr>
              <w:t xml:space="preserve">akes </w:t>
            </w:r>
            <w:r w:rsidR="0009583B" w:rsidRPr="00CA767C">
              <w:rPr>
                <w:color w:val="auto"/>
              </w:rPr>
              <w:t>E</w:t>
            </w:r>
            <w:r w:rsidRPr="00CA767C">
              <w:rPr>
                <w:color w:val="auto"/>
              </w:rPr>
              <w:t xml:space="preserve">ntrance, got to explore the lakeside village of Metung and enjoyed a tasty meal at the Metung Pub. The weather really </w:t>
            </w:r>
            <w:r w:rsidR="00361FBE" w:rsidRPr="00CA767C">
              <w:rPr>
                <w:color w:val="auto"/>
              </w:rPr>
              <w:t xml:space="preserve">shone </w:t>
            </w:r>
            <w:r w:rsidRPr="00CA767C">
              <w:rPr>
                <w:color w:val="auto"/>
              </w:rPr>
              <w:t xml:space="preserve">for us on this day and the swans stopped by to say hello. </w:t>
            </w:r>
          </w:p>
          <w:p w14:paraId="079C9266" w14:textId="4AD2A5A2" w:rsidR="00A34F26" w:rsidRPr="00CA767C" w:rsidRDefault="00A34F26" w:rsidP="00A34F26">
            <w:pPr>
              <w:rPr>
                <w:color w:val="auto"/>
              </w:rPr>
            </w:pPr>
            <w:r w:rsidRPr="00CA767C">
              <w:rPr>
                <w:color w:val="auto"/>
              </w:rPr>
              <w:t xml:space="preserve">Due to the weather in April, we had to change our planned </w:t>
            </w:r>
            <w:r w:rsidR="007A689B" w:rsidRPr="00CA767C">
              <w:rPr>
                <w:color w:val="auto"/>
              </w:rPr>
              <w:t xml:space="preserve">barbeque </w:t>
            </w:r>
            <w:r w:rsidRPr="00CA767C">
              <w:rPr>
                <w:color w:val="auto"/>
              </w:rPr>
              <w:t xml:space="preserve">outing to </w:t>
            </w:r>
            <w:r w:rsidR="00361FBE" w:rsidRPr="00CA767C">
              <w:rPr>
                <w:color w:val="auto"/>
              </w:rPr>
              <w:t>t</w:t>
            </w:r>
            <w:r w:rsidRPr="00CA767C">
              <w:rPr>
                <w:color w:val="auto"/>
              </w:rPr>
              <w:t>he Lakeside Club instead.</w:t>
            </w:r>
          </w:p>
          <w:p w14:paraId="1CA9143F" w14:textId="0F2137CC" w:rsidR="00A34F26" w:rsidRPr="00CA767C" w:rsidRDefault="00A34F26" w:rsidP="00A34F26">
            <w:pPr>
              <w:rPr>
                <w:color w:val="auto"/>
              </w:rPr>
            </w:pPr>
            <w:r w:rsidRPr="00CA767C">
              <w:rPr>
                <w:color w:val="auto"/>
              </w:rPr>
              <w:t xml:space="preserve">We look forward to attending some fan favourite lunch spots over the next couple months. </w:t>
            </w:r>
          </w:p>
          <w:p w14:paraId="1D7A696A" w14:textId="58B8238D" w:rsidR="00A34F26" w:rsidRPr="00CA767C" w:rsidRDefault="00361FBE" w:rsidP="00A34F26">
            <w:pPr>
              <w:rPr>
                <w:color w:val="auto"/>
              </w:rPr>
            </w:pPr>
            <w:r w:rsidRPr="00CA767C">
              <w:rPr>
                <w:rFonts w:eastAsia="Times New Roman"/>
                <w:noProof/>
                <w:color w:val="auto"/>
              </w:rPr>
              <w:drawing>
                <wp:anchor distT="0" distB="0" distL="114300" distR="114300" simplePos="0" relativeHeight="251937838" behindDoc="0" locked="0" layoutInCell="1" allowOverlap="1" wp14:anchorId="2BE18EAE" wp14:editId="230FBBF4">
                  <wp:simplePos x="0" y="0"/>
                  <wp:positionH relativeFrom="margin">
                    <wp:posOffset>0</wp:posOffset>
                  </wp:positionH>
                  <wp:positionV relativeFrom="paragraph">
                    <wp:posOffset>586105</wp:posOffset>
                  </wp:positionV>
                  <wp:extent cx="3095625" cy="18383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251B2E-5200-4BF3-A203-F993A1CB4B7B"/>
                          <pic:cNvPicPr>
                            <a:picLocks noChangeAspect="1" noChangeArrowheads="1"/>
                          </pic:cNvPicPr>
                        </pic:nvPicPr>
                        <pic:blipFill rotWithShape="1">
                          <a:blip r:embed="rId52" r:link="rId53" cstate="print">
                            <a:extLst>
                              <a:ext uri="{28A0092B-C50C-407E-A947-70E740481C1C}">
                                <a14:useLocalDpi xmlns:a14="http://schemas.microsoft.com/office/drawing/2010/main" val="0"/>
                              </a:ext>
                            </a:extLst>
                          </a:blip>
                          <a:srcRect t="19204" r="1359" b="2691"/>
                          <a:stretch/>
                        </pic:blipFill>
                        <pic:spPr bwMode="auto">
                          <a:xfrm>
                            <a:off x="0" y="0"/>
                            <a:ext cx="3095625"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3A5C" w:rsidRPr="00CA767C">
              <w:rPr>
                <w:rFonts w:eastAsia="Times New Roman"/>
                <w:noProof/>
                <w:color w:val="auto"/>
              </w:rPr>
              <w:drawing>
                <wp:anchor distT="0" distB="0" distL="114300" distR="114300" simplePos="0" relativeHeight="251935790" behindDoc="0" locked="0" layoutInCell="1" allowOverlap="1" wp14:anchorId="5F77762C" wp14:editId="6EF75F4B">
                  <wp:simplePos x="0" y="0"/>
                  <wp:positionH relativeFrom="column">
                    <wp:posOffset>3355975</wp:posOffset>
                  </wp:positionH>
                  <wp:positionV relativeFrom="paragraph">
                    <wp:posOffset>599440</wp:posOffset>
                  </wp:positionV>
                  <wp:extent cx="3123062" cy="182880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587B3D-6C10-4A98-A1DD-92A0EFE88B08"/>
                          <pic:cNvPicPr>
                            <a:picLocks noChangeAspect="1" noChangeArrowheads="1"/>
                          </pic:cNvPicPr>
                        </pic:nvPicPr>
                        <pic:blipFill rotWithShape="1">
                          <a:blip r:embed="rId54" r:link="rId55" cstate="print">
                            <a:extLst>
                              <a:ext uri="{28A0092B-C50C-407E-A947-70E740481C1C}">
                                <a14:useLocalDpi xmlns:a14="http://schemas.microsoft.com/office/drawing/2010/main" val="0"/>
                              </a:ext>
                            </a:extLst>
                          </a:blip>
                          <a:srcRect l="14635" t="10250" r="15978" b="16451"/>
                          <a:stretch/>
                        </pic:blipFill>
                        <pic:spPr bwMode="auto">
                          <a:xfrm>
                            <a:off x="0" y="0"/>
                            <a:ext cx="3125123" cy="18300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4F26" w:rsidRPr="00CA767C">
              <w:rPr>
                <w:color w:val="auto"/>
              </w:rPr>
              <w:t xml:space="preserve">The Gippsland/Sale group meets </w:t>
            </w:r>
            <w:r w:rsidR="00A34F26" w:rsidRPr="000047A7">
              <w:t>every</w:t>
            </w:r>
            <w:r w:rsidR="00A34F26" w:rsidRPr="00CA767C">
              <w:rPr>
                <w:color w:val="auto"/>
              </w:rPr>
              <w:t xml:space="preserve"> </w:t>
            </w:r>
            <w:r w:rsidRPr="00CA767C">
              <w:rPr>
                <w:color w:val="auto"/>
              </w:rPr>
              <w:t>second</w:t>
            </w:r>
            <w:r w:rsidR="00A34F26" w:rsidRPr="00CA767C">
              <w:rPr>
                <w:color w:val="auto"/>
              </w:rPr>
              <w:t xml:space="preserve"> Thursday of the month. For anyone who wishes to join the group, please call Open Place on 1800 778 379 to receive the monthly flyers by mail. </w:t>
            </w:r>
          </w:p>
          <w:p w14:paraId="0740FCE1" w14:textId="00CDB727" w:rsidR="0039298A" w:rsidRPr="00CA767C" w:rsidRDefault="0039298A" w:rsidP="0039298A">
            <w:pPr>
              <w:pStyle w:val="Subheading"/>
            </w:pPr>
          </w:p>
          <w:p w14:paraId="6331ECB9" w14:textId="5A26D9D1" w:rsidR="0039298A" w:rsidRPr="00CA767C" w:rsidRDefault="0039298A" w:rsidP="00DD1640">
            <w:pPr>
              <w:pStyle w:val="Subheading"/>
            </w:pPr>
            <w:r w:rsidRPr="00CA767C">
              <w:t>Frankston SSG</w:t>
            </w:r>
          </w:p>
          <w:p w14:paraId="61715864" w14:textId="361231D7" w:rsidR="003B3A5C" w:rsidRPr="00CA767C" w:rsidRDefault="003B3A5C" w:rsidP="003B3A5C">
            <w:pPr>
              <w:rPr>
                <w:color w:val="auto"/>
              </w:rPr>
            </w:pPr>
            <w:r w:rsidRPr="00CA767C">
              <w:rPr>
                <w:noProof/>
                <w:color w:val="auto"/>
              </w:rPr>
              <w:drawing>
                <wp:anchor distT="0" distB="0" distL="114300" distR="114300" simplePos="0" relativeHeight="251929646" behindDoc="0" locked="0" layoutInCell="1" allowOverlap="1" wp14:anchorId="23408B96" wp14:editId="794B5DCD">
                  <wp:simplePos x="0" y="0"/>
                  <wp:positionH relativeFrom="margin">
                    <wp:posOffset>3501390</wp:posOffset>
                  </wp:positionH>
                  <wp:positionV relativeFrom="paragraph">
                    <wp:posOffset>692150</wp:posOffset>
                  </wp:positionV>
                  <wp:extent cx="2978785" cy="157162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878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767C">
              <w:rPr>
                <w:color w:val="auto"/>
              </w:rPr>
              <w:t>Frankston’s social support group</w:t>
            </w:r>
            <w:r w:rsidR="00361FBE" w:rsidRPr="00CA767C">
              <w:rPr>
                <w:color w:val="auto"/>
              </w:rPr>
              <w:t>’</w:t>
            </w:r>
            <w:r w:rsidRPr="00CA767C">
              <w:rPr>
                <w:color w:val="auto"/>
              </w:rPr>
              <w:t xml:space="preserve">s most recent outing was a </w:t>
            </w:r>
            <w:r w:rsidR="007A689B" w:rsidRPr="00CA767C">
              <w:rPr>
                <w:color w:val="auto"/>
              </w:rPr>
              <w:t>barbeque</w:t>
            </w:r>
            <w:r w:rsidR="000200C3" w:rsidRPr="00CA767C">
              <w:rPr>
                <w:color w:val="auto"/>
              </w:rPr>
              <w:t xml:space="preserve"> </w:t>
            </w:r>
            <w:r w:rsidRPr="00CA767C">
              <w:rPr>
                <w:color w:val="auto"/>
              </w:rPr>
              <w:t>in March at Tooradin Foreshore. We had both a beautiful setting and good weather to enjoy. We even had a group member catch a slightly less tha</w:t>
            </w:r>
            <w:r w:rsidR="005E14DA" w:rsidRPr="00CA767C">
              <w:rPr>
                <w:color w:val="auto"/>
              </w:rPr>
              <w:t>n</w:t>
            </w:r>
            <w:r w:rsidRPr="00CA767C">
              <w:rPr>
                <w:color w:val="auto"/>
              </w:rPr>
              <w:t xml:space="preserve"> trophy</w:t>
            </w:r>
            <w:r w:rsidR="005E14DA" w:rsidRPr="00CA767C">
              <w:rPr>
                <w:color w:val="auto"/>
              </w:rPr>
              <w:t>-</w:t>
            </w:r>
            <w:r w:rsidRPr="00CA767C">
              <w:rPr>
                <w:color w:val="auto"/>
              </w:rPr>
              <w:t>size</w:t>
            </w:r>
            <w:r w:rsidR="005E14DA" w:rsidRPr="00CA767C">
              <w:rPr>
                <w:color w:val="auto"/>
              </w:rPr>
              <w:t>d</w:t>
            </w:r>
            <w:r w:rsidRPr="00CA767C">
              <w:rPr>
                <w:color w:val="auto"/>
              </w:rPr>
              <w:t xml:space="preserve"> fish! We are hoping to visit the Dandenong Ranges for our next outing. </w:t>
            </w:r>
          </w:p>
          <w:p w14:paraId="72006A37" w14:textId="730ED43A" w:rsidR="003B3A5C" w:rsidRPr="00CA767C" w:rsidRDefault="003B3A5C" w:rsidP="003B3A5C">
            <w:pPr>
              <w:rPr>
                <w:color w:val="auto"/>
              </w:rPr>
            </w:pPr>
            <w:r w:rsidRPr="00CA767C">
              <w:rPr>
                <w:color w:val="auto"/>
              </w:rPr>
              <w:t>At our May gathering</w:t>
            </w:r>
            <w:r w:rsidR="005E14DA" w:rsidRPr="00CA767C">
              <w:rPr>
                <w:color w:val="auto"/>
              </w:rPr>
              <w:t>,</w:t>
            </w:r>
            <w:r w:rsidRPr="00CA767C">
              <w:rPr>
                <w:color w:val="auto"/>
              </w:rPr>
              <w:t xml:space="preserve"> one of our members celebrated a special moment in her healing journey by bringing amazing boxes of cupcakes to share with everyone. Thank you!</w:t>
            </w:r>
          </w:p>
          <w:p w14:paraId="14F7BBD7" w14:textId="77777777" w:rsidR="003B3A5C" w:rsidRDefault="003B3A5C" w:rsidP="003B3A5C">
            <w:pPr>
              <w:rPr>
                <w:color w:val="auto"/>
              </w:rPr>
            </w:pPr>
            <w:r w:rsidRPr="00CA767C">
              <w:rPr>
                <w:color w:val="auto"/>
              </w:rPr>
              <w:t>The group continues to regularly welcome new members. To those who have just joined, welcome. We look forward to getting to know you.</w:t>
            </w:r>
          </w:p>
          <w:p w14:paraId="7B2F3B6B" w14:textId="77777777" w:rsidR="00F7295F" w:rsidRPr="00CA767C" w:rsidRDefault="00F7295F" w:rsidP="003B3A5C">
            <w:pPr>
              <w:rPr>
                <w:color w:val="auto"/>
              </w:rPr>
            </w:pPr>
          </w:p>
          <w:p w14:paraId="57E32B49" w14:textId="1FE1B083" w:rsidR="0039298A" w:rsidRPr="00CA767C" w:rsidRDefault="004A07EF" w:rsidP="00DD1640">
            <w:pPr>
              <w:pStyle w:val="Subheading"/>
            </w:pPr>
            <w:r w:rsidRPr="00CA767C">
              <w:lastRenderedPageBreak/>
              <w:drawing>
                <wp:anchor distT="0" distB="0" distL="114300" distR="114300" simplePos="0" relativeHeight="251921454" behindDoc="0" locked="0" layoutInCell="1" allowOverlap="1" wp14:anchorId="4EBB06D6" wp14:editId="25E162F0">
                  <wp:simplePos x="0" y="0"/>
                  <wp:positionH relativeFrom="margin">
                    <wp:posOffset>3965575</wp:posOffset>
                  </wp:positionH>
                  <wp:positionV relativeFrom="paragraph">
                    <wp:posOffset>0</wp:posOffset>
                  </wp:positionV>
                  <wp:extent cx="2505075" cy="1878330"/>
                  <wp:effectExtent l="0" t="0" r="9525" b="762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05075"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98A" w:rsidRPr="00CA767C">
              <w:t>Donald and District SSG</w:t>
            </w:r>
          </w:p>
          <w:p w14:paraId="22DED894" w14:textId="5A8303B3" w:rsidR="004A07EF" w:rsidRPr="00CA767C" w:rsidRDefault="004A07EF" w:rsidP="004A07EF">
            <w:pPr>
              <w:rPr>
                <w:rFonts w:ascii="Calibri" w:hAnsi="Calibri"/>
                <w:color w:val="auto"/>
                <w:sz w:val="22"/>
                <w:szCs w:val="22"/>
              </w:rPr>
            </w:pPr>
            <w:r w:rsidRPr="00CA767C">
              <w:rPr>
                <w:color w:val="auto"/>
              </w:rPr>
              <w:t xml:space="preserve">The Donald and District Social Support group generally meet on the </w:t>
            </w:r>
            <w:r w:rsidR="007A689B" w:rsidRPr="00CA767C">
              <w:rPr>
                <w:color w:val="auto"/>
              </w:rPr>
              <w:t>fourth</w:t>
            </w:r>
            <w:r w:rsidRPr="00CA767C">
              <w:rPr>
                <w:color w:val="auto"/>
              </w:rPr>
              <w:t xml:space="preserve"> Thursday of each month. We have changed a few dates to work around public holidays and staff leave. In the past few months group members have enjoyed lunch at Mount Jeffcott Hotel in Donald, </w:t>
            </w:r>
            <w:proofErr w:type="spellStart"/>
            <w:r w:rsidRPr="00CA767C">
              <w:rPr>
                <w:color w:val="auto"/>
              </w:rPr>
              <w:t>Salingers</w:t>
            </w:r>
            <w:proofErr w:type="spellEnd"/>
            <w:r w:rsidRPr="00CA767C">
              <w:rPr>
                <w:color w:val="auto"/>
              </w:rPr>
              <w:t xml:space="preserve"> </w:t>
            </w:r>
            <w:r w:rsidR="00AD6779" w:rsidRPr="00CA767C">
              <w:rPr>
                <w:color w:val="auto"/>
              </w:rPr>
              <w:t>of</w:t>
            </w:r>
            <w:r w:rsidRPr="00CA767C">
              <w:rPr>
                <w:color w:val="auto"/>
              </w:rPr>
              <w:t xml:space="preserve"> Great Western and a </w:t>
            </w:r>
            <w:r w:rsidR="007A689B" w:rsidRPr="00CA767C">
              <w:rPr>
                <w:color w:val="auto"/>
              </w:rPr>
              <w:t>barbeque</w:t>
            </w:r>
            <w:r w:rsidR="008B509C" w:rsidRPr="00CA767C">
              <w:rPr>
                <w:color w:val="auto"/>
              </w:rPr>
              <w:t xml:space="preserve"> </w:t>
            </w:r>
            <w:r w:rsidRPr="00CA767C">
              <w:rPr>
                <w:color w:val="auto"/>
              </w:rPr>
              <w:t>in Beulah. New members are welcome.</w:t>
            </w:r>
          </w:p>
          <w:p w14:paraId="0EFC3D2D" w14:textId="50E61D70" w:rsidR="004A07EF" w:rsidRPr="00CA767C" w:rsidRDefault="004A07EF" w:rsidP="0039298A">
            <w:pPr>
              <w:pStyle w:val="Subheading"/>
            </w:pPr>
          </w:p>
          <w:p w14:paraId="68CAC6FE" w14:textId="7F689B20" w:rsidR="0039298A" w:rsidRPr="00CA767C" w:rsidRDefault="003B3A5C" w:rsidP="0039298A">
            <w:pPr>
              <w:pStyle w:val="Subheading"/>
            </w:pPr>
            <w:r w:rsidRPr="00CA767C">
              <w:drawing>
                <wp:anchor distT="0" distB="0" distL="114300" distR="114300" simplePos="0" relativeHeight="251933742" behindDoc="0" locked="0" layoutInCell="1" allowOverlap="1" wp14:anchorId="624615FD" wp14:editId="3A83D7B7">
                  <wp:simplePos x="0" y="0"/>
                  <wp:positionH relativeFrom="margin">
                    <wp:posOffset>3927475</wp:posOffset>
                  </wp:positionH>
                  <wp:positionV relativeFrom="paragraph">
                    <wp:posOffset>114300</wp:posOffset>
                  </wp:positionV>
                  <wp:extent cx="2543175" cy="1716405"/>
                  <wp:effectExtent l="0" t="0" r="952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9964"/>
                          <a:stretch/>
                        </pic:blipFill>
                        <pic:spPr bwMode="auto">
                          <a:xfrm>
                            <a:off x="0" y="0"/>
                            <a:ext cx="2543175" cy="1716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298A" w:rsidRPr="00CA767C">
              <w:t>Bacchus Marsh SSG</w:t>
            </w:r>
          </w:p>
          <w:p w14:paraId="1BEE4180" w14:textId="03DF4302" w:rsidR="003B3A5C" w:rsidRPr="00CA767C" w:rsidRDefault="003B3A5C" w:rsidP="003B3A5C">
            <w:pPr>
              <w:rPr>
                <w:rFonts w:ascii="Calibri" w:hAnsi="Calibri"/>
                <w:color w:val="auto"/>
                <w:sz w:val="22"/>
                <w:szCs w:val="22"/>
              </w:rPr>
            </w:pPr>
            <w:r w:rsidRPr="00CA767C">
              <w:rPr>
                <w:color w:val="auto"/>
              </w:rPr>
              <w:t>Mary and Megan would like to thank all the Bacchus Marsh Social group members for a lovely end to 2022.</w:t>
            </w:r>
          </w:p>
          <w:p w14:paraId="078268BC" w14:textId="6F31CF07" w:rsidR="003B3A5C" w:rsidRPr="00CA767C" w:rsidRDefault="003B3A5C" w:rsidP="003B3A5C">
            <w:pPr>
              <w:rPr>
                <w:color w:val="auto"/>
              </w:rPr>
            </w:pPr>
            <w:r w:rsidRPr="00CA767C">
              <w:rPr>
                <w:color w:val="auto"/>
              </w:rPr>
              <w:t>We celebrated in December with a Christmas</w:t>
            </w:r>
            <w:r w:rsidR="008B509C" w:rsidRPr="00CA767C">
              <w:rPr>
                <w:color w:val="auto"/>
              </w:rPr>
              <w:t>-</w:t>
            </w:r>
            <w:r w:rsidRPr="00CA767C">
              <w:rPr>
                <w:color w:val="auto"/>
              </w:rPr>
              <w:t>themed lunch at a local pub, where we enjoyed the roast lunch and had a bit of fun popping Christmas crackers.</w:t>
            </w:r>
          </w:p>
          <w:p w14:paraId="30F8993D" w14:textId="26930D05" w:rsidR="003B3A5C" w:rsidRPr="00CA767C" w:rsidRDefault="00C17A8F" w:rsidP="003B3A5C">
            <w:pPr>
              <w:rPr>
                <w:color w:val="auto"/>
              </w:rPr>
            </w:pPr>
            <w:r w:rsidRPr="00CA767C">
              <w:rPr>
                <w:noProof/>
                <w:color w:val="auto"/>
              </w:rPr>
              <w:drawing>
                <wp:anchor distT="0" distB="0" distL="114300" distR="114300" simplePos="0" relativeHeight="251931694" behindDoc="0" locked="0" layoutInCell="1" allowOverlap="1" wp14:anchorId="321AD450" wp14:editId="5B5A83EC">
                  <wp:simplePos x="0" y="0"/>
                  <wp:positionH relativeFrom="column">
                    <wp:posOffset>3938905</wp:posOffset>
                  </wp:positionH>
                  <wp:positionV relativeFrom="paragraph">
                    <wp:posOffset>467995</wp:posOffset>
                  </wp:positionV>
                  <wp:extent cx="2541600" cy="1905413"/>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41600" cy="1905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09C" w:rsidRPr="00CA767C">
              <w:rPr>
                <w:color w:val="auto"/>
              </w:rPr>
              <w:t>This year</w:t>
            </w:r>
            <w:r w:rsidR="003B3A5C" w:rsidRPr="00CA767C">
              <w:rPr>
                <w:color w:val="auto"/>
              </w:rPr>
              <w:t xml:space="preserve"> started with an outing on the Melbourne Tram </w:t>
            </w:r>
            <w:r w:rsidR="008B509C" w:rsidRPr="00CA767C">
              <w:rPr>
                <w:color w:val="auto"/>
              </w:rPr>
              <w:t>B</w:t>
            </w:r>
            <w:r w:rsidR="003B3A5C" w:rsidRPr="00CA767C">
              <w:rPr>
                <w:color w:val="auto"/>
              </w:rPr>
              <w:t xml:space="preserve">oat which took us on a relaxing cruise along the Yarra </w:t>
            </w:r>
            <w:r w:rsidR="008B509C" w:rsidRPr="00CA767C">
              <w:rPr>
                <w:color w:val="auto"/>
              </w:rPr>
              <w:t>R</w:t>
            </w:r>
            <w:r w:rsidR="003B3A5C" w:rsidRPr="00CA767C">
              <w:rPr>
                <w:color w:val="auto"/>
              </w:rPr>
              <w:t>iver to Williamstown.</w:t>
            </w:r>
          </w:p>
          <w:p w14:paraId="564B368C" w14:textId="0D91671B" w:rsidR="003B3A5C" w:rsidRPr="00CA767C" w:rsidRDefault="003B3A5C" w:rsidP="003B3A5C">
            <w:pPr>
              <w:rPr>
                <w:color w:val="auto"/>
              </w:rPr>
            </w:pPr>
            <w:r w:rsidRPr="00CA767C">
              <w:rPr>
                <w:color w:val="auto"/>
              </w:rPr>
              <w:t>In Williamstown</w:t>
            </w:r>
            <w:r w:rsidR="00E2212E" w:rsidRPr="00CA767C">
              <w:rPr>
                <w:color w:val="auto"/>
              </w:rPr>
              <w:t>,</w:t>
            </w:r>
            <w:r w:rsidRPr="00CA767C">
              <w:rPr>
                <w:color w:val="auto"/>
              </w:rPr>
              <w:t xml:space="preserve"> we were able to wander through the local shops before reboarding the tram boat to enjoy a delicious fish and chips lunch for the cruise back into Docklands.</w:t>
            </w:r>
          </w:p>
          <w:p w14:paraId="1E786B22" w14:textId="72674CCF" w:rsidR="003B3A5C" w:rsidRPr="00CA767C" w:rsidRDefault="003B3A5C" w:rsidP="003B3A5C">
            <w:pPr>
              <w:rPr>
                <w:color w:val="auto"/>
              </w:rPr>
            </w:pPr>
            <w:r w:rsidRPr="00CA767C">
              <w:rPr>
                <w:color w:val="auto"/>
              </w:rPr>
              <w:t xml:space="preserve">We look forward to </w:t>
            </w:r>
            <w:r w:rsidR="008B509C" w:rsidRPr="00CA767C">
              <w:rPr>
                <w:color w:val="auto"/>
              </w:rPr>
              <w:t xml:space="preserve">our </w:t>
            </w:r>
            <w:r w:rsidRPr="00CA767C">
              <w:rPr>
                <w:color w:val="auto"/>
              </w:rPr>
              <w:t xml:space="preserve">catch ups throughout 2023. </w:t>
            </w:r>
          </w:p>
          <w:p w14:paraId="07302505" w14:textId="427AE936" w:rsidR="0039298A" w:rsidRPr="00CA767C" w:rsidRDefault="0039298A" w:rsidP="00A50C18">
            <w:pPr>
              <w:pStyle w:val="ArticleHeading1"/>
            </w:pPr>
          </w:p>
          <w:p w14:paraId="2020928A" w14:textId="77777777" w:rsidR="0067150F" w:rsidRPr="00CA767C" w:rsidRDefault="0067150F" w:rsidP="0039298A">
            <w:pPr>
              <w:pStyle w:val="Subheading"/>
            </w:pPr>
          </w:p>
          <w:p w14:paraId="0E7DC1EF" w14:textId="4982205E" w:rsidR="0039298A" w:rsidRPr="00CA767C" w:rsidRDefault="00672819" w:rsidP="0039298A">
            <w:pPr>
              <w:pStyle w:val="Subheading"/>
            </w:pPr>
            <w:r w:rsidRPr="00CA767C">
              <w:t>Shepparton</w:t>
            </w:r>
            <w:r w:rsidR="0039298A" w:rsidRPr="00CA767C">
              <w:t xml:space="preserve"> SSG</w:t>
            </w:r>
          </w:p>
          <w:p w14:paraId="2580BF82" w14:textId="49FCA924" w:rsidR="00672819" w:rsidRPr="00CA767C" w:rsidRDefault="00672819" w:rsidP="00672819">
            <w:pPr>
              <w:rPr>
                <w:rFonts w:ascii="Arial" w:hAnsi="Arial" w:cs="Arial"/>
                <w:color w:val="auto"/>
              </w:rPr>
            </w:pPr>
            <w:r w:rsidRPr="00CA767C">
              <w:rPr>
                <w:rFonts w:ascii="Arial" w:hAnsi="Arial" w:cs="Arial"/>
                <w:color w:val="auto"/>
              </w:rPr>
              <w:t xml:space="preserve">We hope you had a grand Easter and were able to </w:t>
            </w:r>
            <w:r w:rsidR="008B509C" w:rsidRPr="00CA767C">
              <w:rPr>
                <w:rFonts w:ascii="Arial" w:hAnsi="Arial" w:cs="Arial"/>
                <w:color w:val="auto"/>
              </w:rPr>
              <w:t>‘</w:t>
            </w:r>
            <w:r w:rsidRPr="00CA767C">
              <w:rPr>
                <w:rFonts w:ascii="Arial" w:hAnsi="Arial" w:cs="Arial"/>
                <w:color w:val="auto"/>
              </w:rPr>
              <w:t>taste test</w:t>
            </w:r>
            <w:r w:rsidR="008B509C" w:rsidRPr="00CA767C">
              <w:rPr>
                <w:rFonts w:ascii="Arial" w:hAnsi="Arial" w:cs="Arial"/>
                <w:color w:val="auto"/>
              </w:rPr>
              <w:t>’</w:t>
            </w:r>
            <w:r w:rsidRPr="00CA767C">
              <w:rPr>
                <w:rFonts w:ascii="Arial" w:hAnsi="Arial" w:cs="Arial"/>
                <w:color w:val="auto"/>
              </w:rPr>
              <w:t xml:space="preserve"> some chocolate during the break.</w:t>
            </w:r>
          </w:p>
          <w:p w14:paraId="573F9DFD" w14:textId="1F545EE2" w:rsidR="00672819" w:rsidRPr="00CA767C" w:rsidRDefault="00672819" w:rsidP="00672819">
            <w:pPr>
              <w:rPr>
                <w:rFonts w:ascii="Arial" w:hAnsi="Arial" w:cs="Arial"/>
                <w:color w:val="auto"/>
              </w:rPr>
            </w:pPr>
            <w:r w:rsidRPr="00CA767C">
              <w:rPr>
                <w:rFonts w:ascii="Arial" w:hAnsi="Arial" w:cs="Arial"/>
                <w:color w:val="auto"/>
              </w:rPr>
              <w:t>Our first get</w:t>
            </w:r>
            <w:r w:rsidR="00763122" w:rsidRPr="00CA767C">
              <w:rPr>
                <w:rFonts w:ascii="Arial" w:hAnsi="Arial" w:cs="Arial"/>
                <w:color w:val="auto"/>
              </w:rPr>
              <w:t>-</w:t>
            </w:r>
            <w:r w:rsidRPr="00CA767C">
              <w:rPr>
                <w:rFonts w:ascii="Arial" w:hAnsi="Arial" w:cs="Arial"/>
                <w:color w:val="auto"/>
              </w:rPr>
              <w:t>together for the new year was in February at the North Shepparton Community Hub. We saw quite a few of our members dust themselves off and come and join us for some delicious finger food which we arranged from Higgins Bakery in Shepparton. The party pies and sausage rolls are a group favourite</w:t>
            </w:r>
            <w:r w:rsidR="00D36826" w:rsidRPr="00CA767C">
              <w:rPr>
                <w:rFonts w:ascii="Arial" w:hAnsi="Arial" w:cs="Arial"/>
                <w:color w:val="auto"/>
              </w:rPr>
              <w:t>,</w:t>
            </w:r>
            <w:r w:rsidRPr="00CA767C">
              <w:rPr>
                <w:rFonts w:ascii="Arial" w:hAnsi="Arial" w:cs="Arial"/>
                <w:color w:val="auto"/>
              </w:rPr>
              <w:t xml:space="preserve"> and we never seem to have too many leftovers by the end of the day. It was wonderful to see everyone and hear about their adventures over the Christmas/New Year break.</w:t>
            </w:r>
          </w:p>
          <w:p w14:paraId="3E9CE2DA" w14:textId="41189E53" w:rsidR="00672819" w:rsidRPr="00CA767C" w:rsidRDefault="00672819" w:rsidP="00672819">
            <w:pPr>
              <w:rPr>
                <w:rFonts w:ascii="Arial" w:hAnsi="Arial" w:cs="Arial"/>
                <w:color w:val="auto"/>
              </w:rPr>
            </w:pPr>
            <w:r w:rsidRPr="00CA767C">
              <w:rPr>
                <w:rFonts w:ascii="Arial" w:hAnsi="Arial" w:cs="Arial"/>
                <w:color w:val="auto"/>
              </w:rPr>
              <w:t xml:space="preserve">It was Cameron’s last time with us as </w:t>
            </w:r>
            <w:r w:rsidR="00E2212E" w:rsidRPr="00CA767C">
              <w:rPr>
                <w:rFonts w:ascii="Arial" w:hAnsi="Arial" w:cs="Arial"/>
                <w:color w:val="auto"/>
              </w:rPr>
              <w:t>G</w:t>
            </w:r>
            <w:r w:rsidR="00D36826" w:rsidRPr="00CA767C">
              <w:rPr>
                <w:rFonts w:ascii="Arial" w:hAnsi="Arial" w:cs="Arial"/>
                <w:color w:val="auto"/>
              </w:rPr>
              <w:t xml:space="preserve">roup </w:t>
            </w:r>
            <w:r w:rsidR="00E2212E" w:rsidRPr="00CA767C">
              <w:rPr>
                <w:rFonts w:ascii="Arial" w:hAnsi="Arial" w:cs="Arial"/>
                <w:color w:val="auto"/>
              </w:rPr>
              <w:t>C</w:t>
            </w:r>
            <w:r w:rsidRPr="00CA767C">
              <w:rPr>
                <w:rFonts w:ascii="Arial" w:hAnsi="Arial" w:cs="Arial"/>
                <w:color w:val="auto"/>
              </w:rPr>
              <w:t>o</w:t>
            </w:r>
            <w:r w:rsidR="00E2212E" w:rsidRPr="00CA767C">
              <w:rPr>
                <w:rFonts w:ascii="Arial" w:hAnsi="Arial" w:cs="Arial"/>
                <w:color w:val="auto"/>
              </w:rPr>
              <w:t>-F</w:t>
            </w:r>
            <w:r w:rsidRPr="00CA767C">
              <w:rPr>
                <w:rFonts w:ascii="Arial" w:hAnsi="Arial" w:cs="Arial"/>
                <w:color w:val="auto"/>
              </w:rPr>
              <w:t>acilitator, with Siobhan returning from maternity leave and re-joining the group in March. Much thanks to Cameron for all his assistance and contribution to the group</w:t>
            </w:r>
            <w:r w:rsidR="00E2212E" w:rsidRPr="00CA767C">
              <w:rPr>
                <w:rFonts w:ascii="Arial" w:hAnsi="Arial" w:cs="Arial"/>
                <w:color w:val="auto"/>
              </w:rPr>
              <w:t>;</w:t>
            </w:r>
            <w:r w:rsidRPr="00CA767C">
              <w:rPr>
                <w:rFonts w:ascii="Arial" w:hAnsi="Arial" w:cs="Arial"/>
                <w:color w:val="auto"/>
              </w:rPr>
              <w:t xml:space="preserve"> it was very much appreciated, and you will be missed.</w:t>
            </w:r>
          </w:p>
          <w:p w14:paraId="23B7AD46" w14:textId="40018A8C" w:rsidR="00672819" w:rsidRPr="00CA767C" w:rsidRDefault="00672819" w:rsidP="00672819">
            <w:pPr>
              <w:rPr>
                <w:rFonts w:ascii="Arial" w:hAnsi="Arial" w:cs="Arial"/>
                <w:color w:val="auto"/>
              </w:rPr>
            </w:pPr>
            <w:r w:rsidRPr="00CA767C">
              <w:rPr>
                <w:rFonts w:ascii="Arial" w:hAnsi="Arial" w:cs="Arial"/>
                <w:color w:val="auto"/>
              </w:rPr>
              <w:t>Our March meeting was again held at the Community Hub and there was an air of excitement knowing that Siobhan would be back after being gone for 15 months. Siobhan and Tracey share the driving to Shepparton (from Melbourne)</w:t>
            </w:r>
            <w:r w:rsidR="00E2212E" w:rsidRPr="00CA767C">
              <w:rPr>
                <w:rFonts w:ascii="Arial" w:hAnsi="Arial" w:cs="Arial"/>
                <w:color w:val="auto"/>
              </w:rPr>
              <w:t>,</w:t>
            </w:r>
            <w:r w:rsidRPr="00CA767C">
              <w:rPr>
                <w:rFonts w:ascii="Arial" w:hAnsi="Arial" w:cs="Arial"/>
                <w:color w:val="auto"/>
              </w:rPr>
              <w:t xml:space="preserve"> and Tracey was looking forward to stopping at Wallan for their routine coffee and (her) hash browns</w:t>
            </w:r>
            <w:r w:rsidR="00DD1640" w:rsidRPr="00CA767C">
              <w:rPr>
                <w:rFonts w:ascii="Arial" w:hAnsi="Arial" w:cs="Arial"/>
                <w:color w:val="auto"/>
              </w:rPr>
              <w:t>.</w:t>
            </w:r>
            <w:r w:rsidRPr="00CA767C">
              <w:rPr>
                <w:rFonts w:ascii="Arial" w:hAnsi="Arial" w:cs="Arial"/>
                <w:color w:val="auto"/>
              </w:rPr>
              <w:t xml:space="preserve"> We had a great turn out on the day</w:t>
            </w:r>
            <w:r w:rsidRPr="00CA767C">
              <w:rPr>
                <w:rFonts w:ascii="Arial" w:hAnsi="Arial" w:cs="Arial"/>
                <w:color w:val="FF0000"/>
              </w:rPr>
              <w:t xml:space="preserve">; </w:t>
            </w:r>
            <w:r w:rsidRPr="00CA767C">
              <w:rPr>
                <w:rFonts w:ascii="Arial" w:hAnsi="Arial" w:cs="Arial"/>
                <w:color w:val="auto"/>
              </w:rPr>
              <w:t xml:space="preserve">it was </w:t>
            </w:r>
            <w:r w:rsidRPr="00CA767C">
              <w:rPr>
                <w:rFonts w:ascii="Arial" w:hAnsi="Arial" w:cs="Arial"/>
                <w:color w:val="auto"/>
              </w:rPr>
              <w:lastRenderedPageBreak/>
              <w:t xml:space="preserve">lovely to see so many of you for a chat and catch up over lunch. Dessert was a real hit with an exciting selection from Donut </w:t>
            </w:r>
            <w:r w:rsidR="00BE2FC9" w:rsidRPr="00CA767C">
              <w:rPr>
                <w:rFonts w:ascii="Arial" w:hAnsi="Arial" w:cs="Arial"/>
                <w:color w:val="auto"/>
              </w:rPr>
              <w:t>a</w:t>
            </w:r>
            <w:r w:rsidRPr="00CA767C">
              <w:rPr>
                <w:rFonts w:ascii="Arial" w:hAnsi="Arial" w:cs="Arial"/>
                <w:color w:val="auto"/>
              </w:rPr>
              <w:t xml:space="preserve"> </w:t>
            </w:r>
            <w:proofErr w:type="spellStart"/>
            <w:r w:rsidRPr="00CA767C">
              <w:rPr>
                <w:rFonts w:ascii="Arial" w:hAnsi="Arial" w:cs="Arial"/>
                <w:color w:val="auto"/>
              </w:rPr>
              <w:t>GoGo</w:t>
            </w:r>
            <w:proofErr w:type="spellEnd"/>
            <w:r w:rsidRPr="00CA767C">
              <w:rPr>
                <w:rFonts w:ascii="Arial" w:hAnsi="Arial" w:cs="Arial"/>
                <w:color w:val="auto"/>
              </w:rPr>
              <w:t xml:space="preserve"> in Shepparton. It was a lovely, happy day for everyone that was at the meeting. </w:t>
            </w:r>
          </w:p>
          <w:p w14:paraId="587F155E" w14:textId="58227D7A" w:rsidR="00672819" w:rsidRPr="00CA767C" w:rsidRDefault="00672819" w:rsidP="00672819">
            <w:pPr>
              <w:rPr>
                <w:rFonts w:ascii="Arial" w:hAnsi="Arial" w:cs="Arial"/>
                <w:color w:val="auto"/>
              </w:rPr>
            </w:pPr>
            <w:r w:rsidRPr="00CA767C">
              <w:rPr>
                <w:rFonts w:ascii="Arial" w:hAnsi="Arial" w:cs="Arial"/>
                <w:color w:val="auto"/>
              </w:rPr>
              <w:t xml:space="preserve">In April, we planned a </w:t>
            </w:r>
            <w:r w:rsidR="007A689B" w:rsidRPr="00CA767C">
              <w:rPr>
                <w:rFonts w:ascii="Arial" w:hAnsi="Arial" w:cs="Arial"/>
                <w:color w:val="auto"/>
              </w:rPr>
              <w:t>barbeque</w:t>
            </w:r>
            <w:r w:rsidR="00BE2FC9" w:rsidRPr="00CA767C">
              <w:rPr>
                <w:rFonts w:ascii="Arial" w:hAnsi="Arial" w:cs="Arial"/>
                <w:color w:val="auto"/>
              </w:rPr>
              <w:t xml:space="preserve"> </w:t>
            </w:r>
            <w:r w:rsidRPr="00CA767C">
              <w:rPr>
                <w:rFonts w:ascii="Arial" w:hAnsi="Arial" w:cs="Arial"/>
                <w:color w:val="auto"/>
              </w:rPr>
              <w:t>with the Wangaratta/Wodonga SSG at Benalla. The weather smiled down on us all – a beautiful day for</w:t>
            </w:r>
            <w:r w:rsidR="00BE2FC9" w:rsidRPr="00CA767C">
              <w:rPr>
                <w:rFonts w:ascii="Arial" w:hAnsi="Arial" w:cs="Arial"/>
                <w:color w:val="auto"/>
              </w:rPr>
              <w:t xml:space="preserve"> it</w:t>
            </w:r>
            <w:r w:rsidRPr="00CA767C">
              <w:rPr>
                <w:rFonts w:ascii="Arial" w:hAnsi="Arial" w:cs="Arial"/>
                <w:color w:val="auto"/>
              </w:rPr>
              <w:t>. There were about 35 people, including partners, who enjoyed each other’s company and dined on sausages, hamburgers, chicken ribs and salad follow</w:t>
            </w:r>
            <w:r w:rsidR="00BE2FC9" w:rsidRPr="00CA767C">
              <w:rPr>
                <w:rFonts w:ascii="Arial" w:hAnsi="Arial" w:cs="Arial"/>
                <w:color w:val="auto"/>
              </w:rPr>
              <w:t>ed</w:t>
            </w:r>
            <w:r w:rsidRPr="00CA767C">
              <w:rPr>
                <w:rFonts w:ascii="Arial" w:hAnsi="Arial" w:cs="Arial"/>
                <w:color w:val="auto"/>
              </w:rPr>
              <w:t xml:space="preserve"> by Easter eggs for dessert. We got there early to ensure we could lay claim to the two </w:t>
            </w:r>
            <w:r w:rsidR="00BE2FC9" w:rsidRPr="00CA767C">
              <w:rPr>
                <w:rFonts w:ascii="Arial" w:hAnsi="Arial" w:cs="Arial"/>
                <w:color w:val="auto"/>
              </w:rPr>
              <w:t>barbeques</w:t>
            </w:r>
            <w:r w:rsidRPr="00CA767C">
              <w:rPr>
                <w:rFonts w:ascii="Arial" w:hAnsi="Arial" w:cs="Arial"/>
                <w:color w:val="auto"/>
              </w:rPr>
              <w:t xml:space="preserve"> and tables and started cooking. There was lots of laughter, full stomachs and smiling faces by the day’s end. Thank you to everyone that helped with preparing and/or cooking on the day.</w:t>
            </w:r>
          </w:p>
          <w:p w14:paraId="1E63A72B" w14:textId="42B09A81" w:rsidR="00672819" w:rsidRPr="00CA767C" w:rsidRDefault="00672819" w:rsidP="00672819">
            <w:pPr>
              <w:rPr>
                <w:rFonts w:ascii="Arial" w:hAnsi="Arial" w:cs="Arial"/>
                <w:color w:val="auto"/>
              </w:rPr>
            </w:pPr>
            <w:r w:rsidRPr="00CA767C">
              <w:rPr>
                <w:rFonts w:ascii="Arial" w:hAnsi="Arial" w:cs="Arial"/>
                <w:color w:val="auto"/>
              </w:rPr>
              <w:t>We look forward to continuing this tradition with the Wangaratta/Wodonga SSG and thank them for their company and hope they enjoyed the day as much as we did.</w:t>
            </w:r>
          </w:p>
          <w:p w14:paraId="7010E54D" w14:textId="78945E48" w:rsidR="00672819" w:rsidRPr="00CA767C" w:rsidRDefault="00C74DEB" w:rsidP="00672819">
            <w:pPr>
              <w:rPr>
                <w:rFonts w:ascii="Arial" w:hAnsi="Arial" w:cs="Arial"/>
                <w:color w:val="auto"/>
              </w:rPr>
            </w:pPr>
            <w:r w:rsidRPr="00CA767C">
              <w:rPr>
                <w:noProof/>
                <w:color w:val="auto"/>
              </w:rPr>
              <w:drawing>
                <wp:anchor distT="0" distB="0" distL="114300" distR="114300" simplePos="0" relativeHeight="251941934" behindDoc="0" locked="0" layoutInCell="1" allowOverlap="1" wp14:anchorId="1618ED5E" wp14:editId="7A969C98">
                  <wp:simplePos x="0" y="0"/>
                  <wp:positionH relativeFrom="column">
                    <wp:posOffset>9525</wp:posOffset>
                  </wp:positionH>
                  <wp:positionV relativeFrom="paragraph">
                    <wp:posOffset>664845</wp:posOffset>
                  </wp:positionV>
                  <wp:extent cx="1724025" cy="1602105"/>
                  <wp:effectExtent l="0" t="0" r="952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34178"/>
                          <a:stretch/>
                        </pic:blipFill>
                        <pic:spPr bwMode="auto">
                          <a:xfrm>
                            <a:off x="0" y="0"/>
                            <a:ext cx="1724025" cy="1602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767C">
              <w:rPr>
                <w:noProof/>
                <w:color w:val="auto"/>
              </w:rPr>
              <w:drawing>
                <wp:anchor distT="0" distB="0" distL="114300" distR="114300" simplePos="0" relativeHeight="251943982" behindDoc="0" locked="0" layoutInCell="1" allowOverlap="1" wp14:anchorId="7E607C45" wp14:editId="7F027391">
                  <wp:simplePos x="0" y="0"/>
                  <wp:positionH relativeFrom="column">
                    <wp:posOffset>1875155</wp:posOffset>
                  </wp:positionH>
                  <wp:positionV relativeFrom="paragraph">
                    <wp:posOffset>650240</wp:posOffset>
                  </wp:positionV>
                  <wp:extent cx="2276475" cy="1612900"/>
                  <wp:effectExtent l="0" t="0" r="9525" b="635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34222" b="12633"/>
                          <a:stretch/>
                        </pic:blipFill>
                        <pic:spPr bwMode="auto">
                          <a:xfrm>
                            <a:off x="0" y="0"/>
                            <a:ext cx="2276475" cy="161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767C">
              <w:rPr>
                <w:noProof/>
                <w:color w:val="auto"/>
              </w:rPr>
              <w:drawing>
                <wp:anchor distT="0" distB="0" distL="114300" distR="114300" simplePos="0" relativeHeight="251940910" behindDoc="0" locked="0" layoutInCell="1" allowOverlap="1" wp14:anchorId="5D2252BC" wp14:editId="2DAA5549">
                  <wp:simplePos x="0" y="0"/>
                  <wp:positionH relativeFrom="column">
                    <wp:posOffset>4281805</wp:posOffset>
                  </wp:positionH>
                  <wp:positionV relativeFrom="paragraph">
                    <wp:posOffset>656428</wp:posOffset>
                  </wp:positionV>
                  <wp:extent cx="2197100" cy="160845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383"/>
                          <a:stretch/>
                        </pic:blipFill>
                        <pic:spPr bwMode="auto">
                          <a:xfrm>
                            <a:off x="0" y="0"/>
                            <a:ext cx="2197100" cy="1608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819" w:rsidRPr="00CA767C">
              <w:rPr>
                <w:rFonts w:ascii="Arial" w:hAnsi="Arial" w:cs="Arial"/>
                <w:color w:val="auto"/>
              </w:rPr>
              <w:t xml:space="preserve">As always, we welcome anyone who is registered with Open Place and lives within the Goulburn Valley area to contact us if they are interested in attending the Shepparton SSG. Please ring Open Place on 1800 779 379. </w:t>
            </w:r>
          </w:p>
          <w:p w14:paraId="4CF34D9E" w14:textId="77777777" w:rsidR="007B20F7" w:rsidRPr="00CA767C" w:rsidRDefault="007B20F7" w:rsidP="00672819">
            <w:pPr>
              <w:rPr>
                <w:rFonts w:ascii="Arial" w:hAnsi="Arial" w:cs="Arial"/>
                <w:color w:val="auto"/>
              </w:rPr>
            </w:pPr>
          </w:p>
          <w:p w14:paraId="2D954FCD" w14:textId="3E349BCB" w:rsidR="0039298A" w:rsidRPr="00CA767C" w:rsidRDefault="0039298A" w:rsidP="0039298A"/>
          <w:p w14:paraId="19BFF1E3" w14:textId="034998DC" w:rsidR="0039298A" w:rsidRPr="00CA767C" w:rsidRDefault="007B20F7" w:rsidP="007B20F7">
            <w:pPr>
              <w:pStyle w:val="Subheading"/>
              <w:rPr>
                <w:rFonts w:ascii="Arial" w:hAnsi="Arial" w:cs="Arial"/>
              </w:rPr>
            </w:pPr>
            <w:r w:rsidRPr="00CA767C">
              <w:drawing>
                <wp:anchor distT="0" distB="0" distL="114300" distR="114300" simplePos="0" relativeHeight="251946030" behindDoc="0" locked="0" layoutInCell="1" allowOverlap="1" wp14:anchorId="77558463" wp14:editId="1C1887BA">
                  <wp:simplePos x="0" y="0"/>
                  <wp:positionH relativeFrom="margin">
                    <wp:posOffset>4873625</wp:posOffset>
                  </wp:positionH>
                  <wp:positionV relativeFrom="paragraph">
                    <wp:posOffset>119380</wp:posOffset>
                  </wp:positionV>
                  <wp:extent cx="1737995" cy="1455420"/>
                  <wp:effectExtent l="7938" t="0" r="3492" b="3493"/>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579" t="10669" r="20929" b="5019"/>
                          <a:stretch/>
                        </pic:blipFill>
                        <pic:spPr bwMode="auto">
                          <a:xfrm rot="5400000">
                            <a:off x="0" y="0"/>
                            <a:ext cx="1737995" cy="1455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298A" w:rsidRPr="00CA767C">
              <w:t>Bendigo SSG</w:t>
            </w:r>
          </w:p>
          <w:p w14:paraId="219ABF17" w14:textId="4BBD656A" w:rsidR="00F324E1" w:rsidRPr="00CA767C" w:rsidRDefault="00F324E1" w:rsidP="00F324E1">
            <w:pPr>
              <w:rPr>
                <w:color w:val="auto"/>
              </w:rPr>
            </w:pPr>
            <w:r w:rsidRPr="00CA767C">
              <w:rPr>
                <w:color w:val="auto"/>
              </w:rPr>
              <w:t>If you live in the Bendigo area and have been thinking of coming along, please give Annie a call on 0427 695 600.</w:t>
            </w:r>
          </w:p>
          <w:p w14:paraId="79641587" w14:textId="5531637D" w:rsidR="00F324E1" w:rsidRPr="00CA767C" w:rsidRDefault="00F324E1" w:rsidP="007B20F7">
            <w:pPr>
              <w:rPr>
                <w:color w:val="auto"/>
              </w:rPr>
            </w:pPr>
            <w:r w:rsidRPr="00CA767C">
              <w:rPr>
                <w:color w:val="auto"/>
              </w:rPr>
              <w:t>Our first get</w:t>
            </w:r>
            <w:r w:rsidR="00763122" w:rsidRPr="00CA767C">
              <w:rPr>
                <w:color w:val="auto"/>
              </w:rPr>
              <w:t>-</w:t>
            </w:r>
            <w:r w:rsidRPr="00CA767C">
              <w:rPr>
                <w:color w:val="auto"/>
              </w:rPr>
              <w:t xml:space="preserve">together for the year was in February at the Long Gully Community Centre. We discussed the year ahead and enjoyed a meal together. In March, Colleen (group member) invited the group members to her home for a </w:t>
            </w:r>
            <w:r w:rsidR="007A689B" w:rsidRPr="00CA767C">
              <w:rPr>
                <w:color w:val="auto"/>
              </w:rPr>
              <w:t>barbeque</w:t>
            </w:r>
            <w:r w:rsidR="00763122" w:rsidRPr="00CA767C">
              <w:rPr>
                <w:color w:val="auto"/>
              </w:rPr>
              <w:t xml:space="preserve"> </w:t>
            </w:r>
            <w:r w:rsidRPr="00CA767C">
              <w:rPr>
                <w:color w:val="auto"/>
              </w:rPr>
              <w:t>lunch and catch up. Thank you, Colleen, for opening your home to the gang!</w:t>
            </w:r>
          </w:p>
          <w:p w14:paraId="0F9ADFFF" w14:textId="7B7D0BCB" w:rsidR="00F324E1" w:rsidRPr="00CA767C" w:rsidRDefault="007B20F7" w:rsidP="00F324E1">
            <w:pPr>
              <w:rPr>
                <w:color w:val="auto"/>
              </w:rPr>
            </w:pPr>
            <w:r w:rsidRPr="00CA767C">
              <w:rPr>
                <w:noProof/>
                <w:color w:val="auto"/>
              </w:rPr>
              <w:drawing>
                <wp:anchor distT="0" distB="0" distL="114300" distR="114300" simplePos="0" relativeHeight="251948078" behindDoc="0" locked="0" layoutInCell="1" allowOverlap="1" wp14:anchorId="072D2BB3" wp14:editId="741B9C65">
                  <wp:simplePos x="0" y="0"/>
                  <wp:positionH relativeFrom="margin">
                    <wp:posOffset>3565525</wp:posOffset>
                  </wp:positionH>
                  <wp:positionV relativeFrom="paragraph">
                    <wp:posOffset>25149</wp:posOffset>
                  </wp:positionV>
                  <wp:extent cx="2914650" cy="160083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6997" b="19732"/>
                          <a:stretch/>
                        </pic:blipFill>
                        <pic:spPr bwMode="auto">
                          <a:xfrm>
                            <a:off x="0" y="0"/>
                            <a:ext cx="2914650" cy="1600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24E1" w:rsidRPr="00CA767C">
              <w:rPr>
                <w:color w:val="auto"/>
              </w:rPr>
              <w:t xml:space="preserve">April was back at the Long Gully Community Centre where we enjoyed lunch together and eating Dolly’s Delicious Cream Kisses. </w:t>
            </w:r>
            <w:r w:rsidR="00C74DEB" w:rsidRPr="00CA767C">
              <w:rPr>
                <w:color w:val="auto"/>
              </w:rPr>
              <w:br/>
            </w:r>
            <w:r w:rsidR="00F324E1" w:rsidRPr="00CA767C">
              <w:rPr>
                <w:color w:val="auto"/>
              </w:rPr>
              <w:t xml:space="preserve">Dolly often makes cakes to share with the group.  </w:t>
            </w:r>
          </w:p>
          <w:p w14:paraId="438FE82B" w14:textId="4E336E9C" w:rsidR="00F324E1" w:rsidRPr="00CA767C" w:rsidRDefault="00BE2FC9" w:rsidP="00F324E1">
            <w:pPr>
              <w:rPr>
                <w:color w:val="auto"/>
              </w:rPr>
            </w:pPr>
            <w:r w:rsidRPr="00CA767C">
              <w:rPr>
                <w:color w:val="auto"/>
              </w:rPr>
              <w:t>Plans for our next meet-up are</w:t>
            </w:r>
            <w:r w:rsidR="00F324E1" w:rsidRPr="00CA767C">
              <w:rPr>
                <w:color w:val="auto"/>
              </w:rPr>
              <w:t xml:space="preserve"> yet to be determine</w:t>
            </w:r>
            <w:r w:rsidRPr="00CA767C">
              <w:rPr>
                <w:color w:val="auto"/>
              </w:rPr>
              <w:t>d.</w:t>
            </w:r>
          </w:p>
          <w:p w14:paraId="01452B74" w14:textId="0BB1AC85" w:rsidR="0039298A" w:rsidRPr="00CA767C" w:rsidRDefault="0039298A" w:rsidP="0039298A">
            <w:pPr>
              <w:pStyle w:val="Subheading"/>
            </w:pPr>
          </w:p>
          <w:p w14:paraId="320D91EF" w14:textId="312D2948" w:rsidR="0039298A" w:rsidRPr="00CA767C" w:rsidRDefault="0024300C" w:rsidP="00DD1640">
            <w:pPr>
              <w:pStyle w:val="Subheading"/>
            </w:pPr>
            <w:r w:rsidRPr="00CA767C">
              <w:rPr>
                <w:rFonts w:eastAsia="Times New Roman"/>
                <w:color w:val="auto"/>
              </w:rPr>
              <w:lastRenderedPageBreak/>
              <w:drawing>
                <wp:anchor distT="0" distB="0" distL="114300" distR="114300" simplePos="0" relativeHeight="251950126" behindDoc="0" locked="0" layoutInCell="1" allowOverlap="1" wp14:anchorId="3F54635B" wp14:editId="101966B4">
                  <wp:simplePos x="0" y="0"/>
                  <wp:positionH relativeFrom="column">
                    <wp:posOffset>3951605</wp:posOffset>
                  </wp:positionH>
                  <wp:positionV relativeFrom="paragraph">
                    <wp:posOffset>8890</wp:posOffset>
                  </wp:positionV>
                  <wp:extent cx="2502535" cy="2276475"/>
                  <wp:effectExtent l="0" t="0" r="0" b="9525"/>
                  <wp:wrapSquare wrapText="bothSides"/>
                  <wp:docPr id="70" name="Picture 70"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846104F-EA2E-462A-9F5D-50C2CBDF5C38" descr="Image.jpeg"/>
                          <pic:cNvPicPr>
                            <a:picLocks noChangeAspect="1" noChangeArrowheads="1"/>
                          </pic:cNvPicPr>
                        </pic:nvPicPr>
                        <pic:blipFill rotWithShape="1">
                          <a:blip r:embed="rId65" r:link="rId66" cstate="print">
                            <a:extLst>
                              <a:ext uri="{28A0092B-C50C-407E-A947-70E740481C1C}">
                                <a14:useLocalDpi xmlns:a14="http://schemas.microsoft.com/office/drawing/2010/main" val="0"/>
                              </a:ext>
                            </a:extLst>
                          </a:blip>
                          <a:srcRect t="17429" b="14351"/>
                          <a:stretch/>
                        </pic:blipFill>
                        <pic:spPr bwMode="auto">
                          <a:xfrm>
                            <a:off x="0" y="0"/>
                            <a:ext cx="2502535" cy="227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298A" w:rsidRPr="00CA767C">
              <w:t>Wangaratta/Wodonga SSG</w:t>
            </w:r>
          </w:p>
          <w:p w14:paraId="582D4523" w14:textId="0DAFED3E" w:rsidR="0083620E" w:rsidRPr="00CA767C" w:rsidRDefault="0083620E" w:rsidP="0083620E">
            <w:pPr>
              <w:rPr>
                <w:color w:val="auto"/>
              </w:rPr>
            </w:pPr>
            <w:r w:rsidRPr="00CA767C">
              <w:rPr>
                <w:color w:val="auto"/>
              </w:rPr>
              <w:t xml:space="preserve">After a break in January, the group started up again in February in Wangaratta. We struggled against the heat and the noise of the GIGANTIC fans in the meeting hall, but it didn’t stop everyone enjoying the catch up after the Christmas/New Year break. </w:t>
            </w:r>
          </w:p>
          <w:p w14:paraId="5BC2389E" w14:textId="5FFF5E8D" w:rsidR="0083620E" w:rsidRPr="00CA767C" w:rsidRDefault="0083620E" w:rsidP="0083620E">
            <w:pPr>
              <w:rPr>
                <w:color w:val="auto"/>
              </w:rPr>
            </w:pPr>
            <w:r w:rsidRPr="00CA767C">
              <w:rPr>
                <w:color w:val="auto"/>
              </w:rPr>
              <w:t>Cheryl and Rhonda brought Jean to the group. Jean was celebrating her 100</w:t>
            </w:r>
            <w:r w:rsidRPr="00CA767C">
              <w:rPr>
                <w:color w:val="auto"/>
                <w:vertAlign w:val="superscript"/>
              </w:rPr>
              <w:t>th</w:t>
            </w:r>
            <w:r w:rsidRPr="00CA767C">
              <w:rPr>
                <w:color w:val="auto"/>
              </w:rPr>
              <w:t xml:space="preserve"> birthday! They are joined here by Stefan, who recently celebrated just his 70</w:t>
            </w:r>
            <w:r w:rsidRPr="00CA767C">
              <w:rPr>
                <w:color w:val="auto"/>
                <w:vertAlign w:val="superscript"/>
              </w:rPr>
              <w:t>th</w:t>
            </w:r>
            <w:r w:rsidRPr="00CA767C">
              <w:rPr>
                <w:color w:val="auto"/>
              </w:rPr>
              <w:t xml:space="preserve"> birthday.</w:t>
            </w:r>
          </w:p>
          <w:p w14:paraId="0ED4F091" w14:textId="4809E86F" w:rsidR="0083620E" w:rsidRPr="00CA767C" w:rsidRDefault="0083620E" w:rsidP="0083620E">
            <w:pPr>
              <w:rPr>
                <w:color w:val="auto"/>
              </w:rPr>
            </w:pPr>
            <w:r w:rsidRPr="00CA767C">
              <w:rPr>
                <w:noProof/>
                <w:color w:val="auto"/>
              </w:rPr>
              <w:drawing>
                <wp:anchor distT="0" distB="0" distL="114300" distR="114300" simplePos="0" relativeHeight="251949102" behindDoc="0" locked="0" layoutInCell="1" allowOverlap="1" wp14:anchorId="06821F43" wp14:editId="624BC6E0">
                  <wp:simplePos x="0" y="0"/>
                  <wp:positionH relativeFrom="column">
                    <wp:posOffset>3946525</wp:posOffset>
                  </wp:positionH>
                  <wp:positionV relativeFrom="paragraph">
                    <wp:posOffset>390525</wp:posOffset>
                  </wp:positionV>
                  <wp:extent cx="2533650" cy="196215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3155"/>
                          <a:stretch/>
                        </pic:blipFill>
                        <pic:spPr bwMode="auto">
                          <a:xfrm>
                            <a:off x="0" y="0"/>
                            <a:ext cx="2533650" cy="196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767C">
              <w:rPr>
                <w:color w:val="auto"/>
              </w:rPr>
              <w:t xml:space="preserve">March saw us back at the regular meeting spot at Felltimber Community Centre in Wodonga. The group enjoyed a </w:t>
            </w:r>
            <w:r w:rsidR="007A689B" w:rsidRPr="00CA767C">
              <w:rPr>
                <w:color w:val="auto"/>
              </w:rPr>
              <w:t>barbeque</w:t>
            </w:r>
            <w:r w:rsidR="0024300C" w:rsidRPr="00CA767C">
              <w:rPr>
                <w:color w:val="auto"/>
              </w:rPr>
              <w:t xml:space="preserve"> </w:t>
            </w:r>
            <w:r w:rsidRPr="00CA767C">
              <w:rPr>
                <w:color w:val="auto"/>
              </w:rPr>
              <w:t xml:space="preserve">feast; special mention goes to Peter who did a great job at the grill. We got through the day without setting fire to anything!! </w:t>
            </w:r>
          </w:p>
          <w:p w14:paraId="1A1DA50C" w14:textId="3F26CF1A" w:rsidR="0083620E" w:rsidRPr="00CA767C" w:rsidRDefault="0083620E" w:rsidP="0083620E">
            <w:pPr>
              <w:rPr>
                <w:color w:val="auto"/>
              </w:rPr>
            </w:pPr>
            <w:r w:rsidRPr="00CA767C">
              <w:rPr>
                <w:color w:val="auto"/>
              </w:rPr>
              <w:t xml:space="preserve">In April we made the trip to Benalla to meet up with the Shepparton group, which we hope will once again become a yearly event. We were blessed with a beautiful clear sunny day; we really got lucky as there was heavy rain every other day that week! The group was also pleased to see Munni from Open Place back in action again. </w:t>
            </w:r>
          </w:p>
          <w:p w14:paraId="59E19D17" w14:textId="694F6868" w:rsidR="0083620E" w:rsidRPr="00CA767C" w:rsidRDefault="0083620E" w:rsidP="0083620E">
            <w:pPr>
              <w:rPr>
                <w:color w:val="auto"/>
              </w:rPr>
            </w:pPr>
            <w:r w:rsidRPr="00CA767C">
              <w:rPr>
                <w:color w:val="auto"/>
              </w:rPr>
              <w:t>The Wodonga/Wangaratta group will usually meet on the second Wednesday on the month throughout this year. If you would like to attend or find out more, please contact Munni or Cameron at Open Place</w:t>
            </w:r>
            <w:r w:rsidR="0024300C" w:rsidRPr="00CA767C">
              <w:rPr>
                <w:color w:val="auto"/>
              </w:rPr>
              <w:t xml:space="preserve"> on </w:t>
            </w:r>
            <w:r w:rsidR="0024300C" w:rsidRPr="00CA767C">
              <w:rPr>
                <w:rFonts w:cstheme="majorHAnsi"/>
                <w:color w:val="auto"/>
              </w:rPr>
              <w:t>1800 779 379</w:t>
            </w:r>
            <w:r w:rsidRPr="00CA767C">
              <w:rPr>
                <w:color w:val="auto"/>
              </w:rPr>
              <w:t xml:space="preserve">. </w:t>
            </w:r>
          </w:p>
          <w:p w14:paraId="16E9AB34" w14:textId="5C68A6F8" w:rsidR="0039298A" w:rsidRPr="00CA767C" w:rsidRDefault="0039298A" w:rsidP="00A50C18">
            <w:pPr>
              <w:pStyle w:val="ArticleHeading1"/>
            </w:pPr>
          </w:p>
          <w:p w14:paraId="438B296C" w14:textId="35DA61F8" w:rsidR="0039298A" w:rsidRPr="00CA767C" w:rsidRDefault="006E2520" w:rsidP="00DD1640">
            <w:pPr>
              <w:pStyle w:val="Subheading"/>
            </w:pPr>
            <w:r w:rsidRPr="00CA767C">
              <w:rPr>
                <w:color w:val="auto"/>
              </w:rPr>
              <w:drawing>
                <wp:anchor distT="0" distB="0" distL="114300" distR="114300" simplePos="0" relativeHeight="251952174" behindDoc="0" locked="0" layoutInCell="1" allowOverlap="1" wp14:anchorId="7D1A1333" wp14:editId="3985CD60">
                  <wp:simplePos x="0" y="0"/>
                  <wp:positionH relativeFrom="column">
                    <wp:posOffset>3411811</wp:posOffset>
                  </wp:positionH>
                  <wp:positionV relativeFrom="paragraph">
                    <wp:posOffset>74930</wp:posOffset>
                  </wp:positionV>
                  <wp:extent cx="3038475" cy="1953260"/>
                  <wp:effectExtent l="0" t="0" r="9525"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3038475" cy="195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98A" w:rsidRPr="00CA767C">
              <w:t>Horsham SSG</w:t>
            </w:r>
          </w:p>
          <w:p w14:paraId="6BBC99F4" w14:textId="6C3257A1" w:rsidR="006E2520" w:rsidRPr="00CA767C" w:rsidRDefault="0083620E" w:rsidP="0083620E">
            <w:pPr>
              <w:rPr>
                <w:rFonts w:cstheme="majorHAnsi"/>
                <w:color w:val="auto"/>
              </w:rPr>
            </w:pPr>
            <w:r w:rsidRPr="00CA767C">
              <w:rPr>
                <w:rFonts w:cstheme="majorHAnsi"/>
                <w:color w:val="auto"/>
              </w:rPr>
              <w:t xml:space="preserve">The Horsham SSG has met each month this year for lunch at various regional eating places including the Horsham RSL and most recently the Natimuk Pub in April. </w:t>
            </w:r>
          </w:p>
          <w:p w14:paraId="2F07DF2B" w14:textId="63539E06" w:rsidR="006E2520" w:rsidRPr="00CA767C" w:rsidRDefault="0083620E" w:rsidP="0083620E">
            <w:pPr>
              <w:rPr>
                <w:rFonts w:cstheme="majorHAnsi"/>
                <w:color w:val="auto"/>
              </w:rPr>
            </w:pPr>
            <w:r w:rsidRPr="00CA767C">
              <w:rPr>
                <w:rFonts w:cstheme="majorHAnsi"/>
                <w:color w:val="auto"/>
              </w:rPr>
              <w:t xml:space="preserve">Under the watch of Mt Arapiles at Natimuk, the group were impressed by the service at the </w:t>
            </w:r>
            <w:r w:rsidR="00547FE2" w:rsidRPr="00CA767C">
              <w:rPr>
                <w:rFonts w:cstheme="majorHAnsi"/>
                <w:color w:val="auto"/>
              </w:rPr>
              <w:t>Natimuk Hotel</w:t>
            </w:r>
            <w:r w:rsidRPr="00CA767C">
              <w:rPr>
                <w:rFonts w:cstheme="majorHAnsi"/>
                <w:color w:val="auto"/>
              </w:rPr>
              <w:t xml:space="preserve">, especially the desserts – they gave the </w:t>
            </w:r>
            <w:r w:rsidR="00547FE2" w:rsidRPr="00CA767C">
              <w:rPr>
                <w:rFonts w:cstheme="majorHAnsi"/>
                <w:color w:val="auto"/>
              </w:rPr>
              <w:t>‘</w:t>
            </w:r>
            <w:r w:rsidRPr="00CA767C">
              <w:rPr>
                <w:rFonts w:cstheme="majorHAnsi"/>
                <w:color w:val="auto"/>
              </w:rPr>
              <w:t>Nati Pub</w:t>
            </w:r>
            <w:r w:rsidR="00547FE2" w:rsidRPr="00CA767C">
              <w:rPr>
                <w:rFonts w:cstheme="majorHAnsi"/>
                <w:color w:val="auto"/>
              </w:rPr>
              <w:t>’</w:t>
            </w:r>
            <w:r w:rsidRPr="00CA767C">
              <w:rPr>
                <w:rFonts w:cstheme="majorHAnsi"/>
                <w:color w:val="auto"/>
              </w:rPr>
              <w:t xml:space="preserve"> the thumbs up! Future outings include Christmas in July and an outdoor event later in the year. </w:t>
            </w:r>
          </w:p>
          <w:p w14:paraId="52C5202E" w14:textId="55E43667" w:rsidR="0083620E" w:rsidRPr="00CA767C" w:rsidRDefault="0083620E" w:rsidP="0083620E">
            <w:pPr>
              <w:rPr>
                <w:rFonts w:cstheme="majorHAnsi"/>
                <w:color w:val="auto"/>
              </w:rPr>
            </w:pPr>
            <w:r w:rsidRPr="00CA767C">
              <w:rPr>
                <w:rFonts w:cstheme="majorHAnsi"/>
                <w:color w:val="auto"/>
              </w:rPr>
              <w:t xml:space="preserve">Horsham SSG welcomes any people registered with Open Place who are interested in joining the group, to contact Phillip Chalker on 0428 173 606 or Open Place on 1800 779 379.  </w:t>
            </w:r>
          </w:p>
          <w:p w14:paraId="21DF505D" w14:textId="76E04978" w:rsidR="0039298A" w:rsidRPr="00CA767C" w:rsidRDefault="0039298A" w:rsidP="00A50C18">
            <w:pPr>
              <w:pStyle w:val="ArticleHeading1"/>
            </w:pPr>
          </w:p>
        </w:tc>
      </w:tr>
      <w:tr w:rsidR="0039298A" w:rsidRPr="00CA767C" w14:paraId="5D087223" w14:textId="77777777" w:rsidTr="0039298A">
        <w:trPr>
          <w:gridAfter w:val="2"/>
          <w:wAfter w:w="5756" w:type="dxa"/>
          <w:trHeight w:val="9720"/>
        </w:trPr>
        <w:tc>
          <w:tcPr>
            <w:tcW w:w="10205" w:type="dxa"/>
          </w:tcPr>
          <w:p w14:paraId="111F0333" w14:textId="6406010B" w:rsidR="0039298A" w:rsidRPr="00CA767C" w:rsidRDefault="00E33267" w:rsidP="00DD1640">
            <w:pPr>
              <w:pStyle w:val="Subheading"/>
            </w:pPr>
            <w:r w:rsidRPr="00CA767C">
              <w:lastRenderedPageBreak/>
              <w:drawing>
                <wp:anchor distT="0" distB="0" distL="114300" distR="114300" simplePos="0" relativeHeight="251954222" behindDoc="0" locked="0" layoutInCell="1" allowOverlap="1" wp14:anchorId="0DD1E5C8" wp14:editId="5D24A860">
                  <wp:simplePos x="0" y="0"/>
                  <wp:positionH relativeFrom="margin">
                    <wp:posOffset>4751705</wp:posOffset>
                  </wp:positionH>
                  <wp:positionV relativeFrom="paragraph">
                    <wp:posOffset>9525</wp:posOffset>
                  </wp:positionV>
                  <wp:extent cx="1714500" cy="228346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14500" cy="228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98A" w:rsidRPr="00CA767C">
              <w:t>Warrnambool SSG</w:t>
            </w:r>
          </w:p>
          <w:p w14:paraId="3D09DEE8" w14:textId="1C97D9A0" w:rsidR="0083620E" w:rsidRPr="00CA767C" w:rsidRDefault="0083620E" w:rsidP="0083620E">
            <w:pPr>
              <w:rPr>
                <w:color w:val="auto"/>
              </w:rPr>
            </w:pPr>
            <w:r w:rsidRPr="00CA767C">
              <w:rPr>
                <w:color w:val="auto"/>
              </w:rPr>
              <w:t>The first get</w:t>
            </w:r>
            <w:r w:rsidR="006E2520" w:rsidRPr="00CA767C">
              <w:rPr>
                <w:color w:val="auto"/>
              </w:rPr>
              <w:t>-</w:t>
            </w:r>
            <w:r w:rsidRPr="00CA767C">
              <w:rPr>
                <w:color w:val="auto"/>
              </w:rPr>
              <w:t>together for the new year was held in February at The Archie Graham Centre in Warrnambool. We meet at Archie bi-monthly on the first Wednesday of the month at 12 noon. On the other month, we go on an outing. If you live in the Warrnambool area and have been thinking about coming along, please give Annie a call on 0427 695 600.</w:t>
            </w:r>
          </w:p>
          <w:p w14:paraId="625AC33F" w14:textId="5C1EA89C" w:rsidR="0083620E" w:rsidRPr="00CA767C" w:rsidRDefault="00E33267" w:rsidP="0083620E">
            <w:pPr>
              <w:rPr>
                <w:color w:val="auto"/>
              </w:rPr>
            </w:pPr>
            <w:r w:rsidRPr="00CA767C">
              <w:rPr>
                <w:noProof/>
                <w:color w:val="auto"/>
              </w:rPr>
              <w:drawing>
                <wp:anchor distT="0" distB="0" distL="114300" distR="114300" simplePos="0" relativeHeight="251956270" behindDoc="0" locked="0" layoutInCell="1" allowOverlap="1" wp14:anchorId="1C10196B" wp14:editId="625C562C">
                  <wp:simplePos x="0" y="0"/>
                  <wp:positionH relativeFrom="margin">
                    <wp:posOffset>4172585</wp:posOffset>
                  </wp:positionH>
                  <wp:positionV relativeFrom="paragraph">
                    <wp:posOffset>923925</wp:posOffset>
                  </wp:positionV>
                  <wp:extent cx="2298065" cy="1724025"/>
                  <wp:effectExtent l="0" t="0" r="6985"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9806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20E" w:rsidRPr="00CA767C">
              <w:rPr>
                <w:color w:val="auto"/>
              </w:rPr>
              <w:t>In March</w:t>
            </w:r>
            <w:r w:rsidR="004C3C61" w:rsidRPr="00CA767C">
              <w:rPr>
                <w:color w:val="auto"/>
              </w:rPr>
              <w:t>,</w:t>
            </w:r>
            <w:r w:rsidR="0083620E" w:rsidRPr="00CA767C">
              <w:rPr>
                <w:color w:val="auto"/>
              </w:rPr>
              <w:t xml:space="preserve"> the group went on an outing to the Cudgee Wildlife Park where we shared a picnic lunch </w:t>
            </w:r>
            <w:r w:rsidR="00EF0080" w:rsidRPr="00CA767C">
              <w:rPr>
                <w:color w:val="auto"/>
              </w:rPr>
              <w:t>and</w:t>
            </w:r>
            <w:r w:rsidR="0083620E" w:rsidRPr="00CA767C">
              <w:rPr>
                <w:color w:val="auto"/>
              </w:rPr>
              <w:t xml:space="preserve"> a cuppa in the park grounds.  We were given an educational talk on conservation of our Australian native animals before those who wanted to</w:t>
            </w:r>
            <w:r w:rsidR="005B2D3D" w:rsidRPr="00CA767C">
              <w:rPr>
                <w:color w:val="auto"/>
              </w:rPr>
              <w:t>,</w:t>
            </w:r>
            <w:r w:rsidR="0083620E" w:rsidRPr="00CA767C">
              <w:rPr>
                <w:color w:val="auto"/>
              </w:rPr>
              <w:t xml:space="preserve"> could cuddle a baby wombat, a ringtail possum or have a python around </w:t>
            </w:r>
            <w:r w:rsidR="00EF0080" w:rsidRPr="00CA767C">
              <w:rPr>
                <w:color w:val="auto"/>
              </w:rPr>
              <w:t xml:space="preserve">their </w:t>
            </w:r>
            <w:r w:rsidR="005B2D3D" w:rsidRPr="00CA767C">
              <w:rPr>
                <w:color w:val="auto"/>
              </w:rPr>
              <w:t>shoulders</w:t>
            </w:r>
            <w:r w:rsidR="0083620E" w:rsidRPr="00CA767C">
              <w:rPr>
                <w:color w:val="auto"/>
              </w:rPr>
              <w:t xml:space="preserve">. We then wandered around the free-range park having close encounters with </w:t>
            </w:r>
            <w:r w:rsidR="005B2D3D" w:rsidRPr="00CA767C">
              <w:rPr>
                <w:color w:val="auto"/>
              </w:rPr>
              <w:t>e</w:t>
            </w:r>
            <w:r w:rsidR="0083620E" w:rsidRPr="00CA767C">
              <w:rPr>
                <w:color w:val="auto"/>
              </w:rPr>
              <w:t xml:space="preserve">mus, wombats, koalas </w:t>
            </w:r>
            <w:r w:rsidR="005B2D3D" w:rsidRPr="00CA767C">
              <w:rPr>
                <w:color w:val="auto"/>
              </w:rPr>
              <w:t>and</w:t>
            </w:r>
            <w:r w:rsidR="0083620E" w:rsidRPr="00CA767C">
              <w:rPr>
                <w:color w:val="auto"/>
              </w:rPr>
              <w:t xml:space="preserve"> kangaroos. We also saw a barking owl (yes, an owl that barks like a dog).</w:t>
            </w:r>
          </w:p>
          <w:p w14:paraId="4F0128C5" w14:textId="1F375C83" w:rsidR="0083620E" w:rsidRPr="00CA767C" w:rsidRDefault="0083620E" w:rsidP="0083620E">
            <w:pPr>
              <w:rPr>
                <w:color w:val="auto"/>
              </w:rPr>
            </w:pPr>
            <w:r w:rsidRPr="00CA767C">
              <w:rPr>
                <w:color w:val="auto"/>
              </w:rPr>
              <w:t>In April</w:t>
            </w:r>
            <w:r w:rsidR="004C3C61" w:rsidRPr="00CA767C">
              <w:rPr>
                <w:color w:val="auto"/>
              </w:rPr>
              <w:t>,</w:t>
            </w:r>
            <w:r w:rsidRPr="00CA767C">
              <w:rPr>
                <w:color w:val="auto"/>
              </w:rPr>
              <w:t xml:space="preserve"> we were back at Archie Graham for a mosaic workshop where those present commenced an art piece each</w:t>
            </w:r>
            <w:r w:rsidR="00D12D15" w:rsidRPr="00CA767C">
              <w:rPr>
                <w:color w:val="auto"/>
              </w:rPr>
              <w:t>, to be finished</w:t>
            </w:r>
            <w:r w:rsidRPr="00CA767C">
              <w:rPr>
                <w:color w:val="auto"/>
              </w:rPr>
              <w:t xml:space="preserve"> in May – watch this space.</w:t>
            </w:r>
          </w:p>
          <w:p w14:paraId="7A85E215" w14:textId="718B297C" w:rsidR="0083620E" w:rsidRPr="00CA767C" w:rsidRDefault="00D12D15" w:rsidP="0083620E">
            <w:pPr>
              <w:rPr>
                <w:color w:val="auto"/>
              </w:rPr>
            </w:pPr>
            <w:r w:rsidRPr="00CA767C">
              <w:rPr>
                <w:noProof/>
                <w:color w:val="auto"/>
              </w:rPr>
              <w:drawing>
                <wp:anchor distT="0" distB="0" distL="114300" distR="114300" simplePos="0" relativeHeight="251958318" behindDoc="0" locked="0" layoutInCell="1" allowOverlap="1" wp14:anchorId="21934775" wp14:editId="0B62B406">
                  <wp:simplePos x="0" y="0"/>
                  <wp:positionH relativeFrom="column">
                    <wp:posOffset>0</wp:posOffset>
                  </wp:positionH>
                  <wp:positionV relativeFrom="paragraph">
                    <wp:posOffset>436880</wp:posOffset>
                  </wp:positionV>
                  <wp:extent cx="3502660" cy="152400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6584" b="15413"/>
                          <a:stretch/>
                        </pic:blipFill>
                        <pic:spPr bwMode="auto">
                          <a:xfrm>
                            <a:off x="0" y="0"/>
                            <a:ext cx="3502660"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767C">
              <w:rPr>
                <w:noProof/>
                <w:color w:val="auto"/>
              </w:rPr>
              <w:drawing>
                <wp:anchor distT="0" distB="0" distL="114300" distR="114300" simplePos="0" relativeHeight="251960366" behindDoc="0" locked="0" layoutInCell="1" allowOverlap="1" wp14:anchorId="16A1596A" wp14:editId="64A0FC14">
                  <wp:simplePos x="0" y="0"/>
                  <wp:positionH relativeFrom="margin">
                    <wp:posOffset>3589655</wp:posOffset>
                  </wp:positionH>
                  <wp:positionV relativeFrom="paragraph">
                    <wp:posOffset>436245</wp:posOffset>
                  </wp:positionV>
                  <wp:extent cx="2876550" cy="1524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2408" b="16925"/>
                          <a:stretch/>
                        </pic:blipFill>
                        <pic:spPr bwMode="auto">
                          <a:xfrm>
                            <a:off x="0" y="0"/>
                            <a:ext cx="2876550"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767C">
              <w:rPr>
                <w:color w:val="auto"/>
              </w:rPr>
              <w:t xml:space="preserve">Our </w:t>
            </w:r>
            <w:r w:rsidR="0083620E" w:rsidRPr="00CA767C">
              <w:rPr>
                <w:color w:val="auto"/>
              </w:rPr>
              <w:t>May</w:t>
            </w:r>
            <w:r w:rsidRPr="00CA767C">
              <w:rPr>
                <w:color w:val="auto"/>
              </w:rPr>
              <w:t xml:space="preserve"> catch up</w:t>
            </w:r>
            <w:r w:rsidR="0083620E" w:rsidRPr="00CA767C">
              <w:rPr>
                <w:color w:val="auto"/>
              </w:rPr>
              <w:t xml:space="preserve"> was cancelled due to the Warrnambool Races.</w:t>
            </w:r>
            <w:r w:rsidR="00E33267" w:rsidRPr="00CA767C">
              <w:rPr>
                <w:noProof/>
                <w:color w:val="auto"/>
              </w:rPr>
              <w:t xml:space="preserve"> </w:t>
            </w:r>
          </w:p>
          <w:p w14:paraId="7FBBA727" w14:textId="29E4E063" w:rsidR="0039298A" w:rsidRPr="00CA767C" w:rsidRDefault="0039298A" w:rsidP="00DD1640">
            <w:pPr>
              <w:pStyle w:val="Subheading"/>
            </w:pPr>
          </w:p>
        </w:tc>
      </w:tr>
      <w:tr w:rsidR="0039298A" w:rsidRPr="00CA767C" w14:paraId="7621927B" w14:textId="77777777" w:rsidTr="0039298A">
        <w:trPr>
          <w:gridAfter w:val="2"/>
          <w:wAfter w:w="5756" w:type="dxa"/>
          <w:trHeight w:val="1800"/>
        </w:trPr>
        <w:tc>
          <w:tcPr>
            <w:tcW w:w="10205" w:type="dxa"/>
          </w:tcPr>
          <w:p w14:paraId="4A7D68F7" w14:textId="68254375" w:rsidR="00134D45" w:rsidRPr="00CA767C" w:rsidRDefault="00134D45" w:rsidP="0043673C">
            <w:pPr>
              <w:pStyle w:val="Subheading"/>
              <w:rPr>
                <w:color w:val="auto"/>
              </w:rPr>
            </w:pPr>
            <w:r w:rsidRPr="00CA767C">
              <w:t>Geelong SSG</w:t>
            </w:r>
          </w:p>
          <w:p w14:paraId="346B01CF" w14:textId="4C8104CA" w:rsidR="00141FF3" w:rsidRPr="00CA767C" w:rsidRDefault="00134D45" w:rsidP="00141FF3">
            <w:pPr>
              <w:rPr>
                <w:color w:val="auto"/>
              </w:rPr>
            </w:pPr>
            <w:r w:rsidRPr="00CA767C">
              <w:rPr>
                <w:noProof/>
                <w:color w:val="auto"/>
              </w:rPr>
              <w:drawing>
                <wp:anchor distT="0" distB="0" distL="114300" distR="114300" simplePos="0" relativeHeight="251966510" behindDoc="0" locked="0" layoutInCell="1" allowOverlap="1" wp14:anchorId="22F04342" wp14:editId="3FB2DBA0">
                  <wp:simplePos x="0" y="0"/>
                  <wp:positionH relativeFrom="margin">
                    <wp:posOffset>4238625</wp:posOffset>
                  </wp:positionH>
                  <wp:positionV relativeFrom="paragraph">
                    <wp:posOffset>-57150</wp:posOffset>
                  </wp:positionV>
                  <wp:extent cx="2168525" cy="2295525"/>
                  <wp:effectExtent l="0" t="635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2508" r="16648"/>
                          <a:stretch/>
                        </pic:blipFill>
                        <pic:spPr bwMode="auto">
                          <a:xfrm rot="5400000">
                            <a:off x="0" y="0"/>
                            <a:ext cx="2168525"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1FF3" w:rsidRPr="00CA767C">
              <w:rPr>
                <w:color w:val="auto"/>
              </w:rPr>
              <w:t>If you live in the Geelong area and wish to join our Social Support Group, please give Annie or Raymond a call</w:t>
            </w:r>
            <w:r w:rsidR="00D12D15" w:rsidRPr="00CA767C">
              <w:rPr>
                <w:color w:val="auto"/>
              </w:rPr>
              <w:t xml:space="preserve"> on </w:t>
            </w:r>
            <w:r w:rsidR="00D12D15" w:rsidRPr="00CA767C">
              <w:rPr>
                <w:rFonts w:cstheme="majorHAnsi"/>
                <w:color w:val="auto"/>
              </w:rPr>
              <w:t>1800 779 379</w:t>
            </w:r>
            <w:r w:rsidR="00141FF3" w:rsidRPr="00CA767C">
              <w:rPr>
                <w:color w:val="auto"/>
              </w:rPr>
              <w:t>.</w:t>
            </w:r>
          </w:p>
          <w:p w14:paraId="08313A2B" w14:textId="2E183DB1" w:rsidR="00141FF3" w:rsidRPr="00CA767C" w:rsidRDefault="00141FF3" w:rsidP="00141FF3">
            <w:pPr>
              <w:rPr>
                <w:color w:val="auto"/>
              </w:rPr>
            </w:pPr>
            <w:r w:rsidRPr="00CA767C">
              <w:rPr>
                <w:color w:val="auto"/>
              </w:rPr>
              <w:t>In February</w:t>
            </w:r>
            <w:r w:rsidR="004C3C61" w:rsidRPr="00CA767C">
              <w:rPr>
                <w:color w:val="auto"/>
              </w:rPr>
              <w:t>,</w:t>
            </w:r>
            <w:r w:rsidRPr="00CA767C">
              <w:rPr>
                <w:color w:val="auto"/>
              </w:rPr>
              <w:t xml:space="preserve"> we met at our usual venue, the Grovedale Neighbourhood House in Heyers Road, Grovedale. We discussed future group outings and enjoyed a nice lunch together as well as a catch</w:t>
            </w:r>
            <w:r w:rsidR="004C3C61" w:rsidRPr="00CA767C">
              <w:rPr>
                <w:color w:val="auto"/>
              </w:rPr>
              <w:t>-</w:t>
            </w:r>
            <w:r w:rsidRPr="00CA767C">
              <w:rPr>
                <w:color w:val="auto"/>
              </w:rPr>
              <w:t xml:space="preserve">up.  </w:t>
            </w:r>
          </w:p>
          <w:p w14:paraId="63914089" w14:textId="3F66BFC2" w:rsidR="00141FF3" w:rsidRPr="00CA767C" w:rsidRDefault="00141FF3" w:rsidP="00141FF3">
            <w:pPr>
              <w:rPr>
                <w:color w:val="auto"/>
              </w:rPr>
            </w:pPr>
            <w:r w:rsidRPr="00CA767C">
              <w:rPr>
                <w:color w:val="auto"/>
              </w:rPr>
              <w:t xml:space="preserve">Raymond, Munni </w:t>
            </w:r>
            <w:r w:rsidR="0071685A" w:rsidRPr="00CA767C">
              <w:rPr>
                <w:color w:val="auto"/>
              </w:rPr>
              <w:t>and</w:t>
            </w:r>
            <w:r w:rsidRPr="00CA767C">
              <w:rPr>
                <w:color w:val="auto"/>
              </w:rPr>
              <w:t xml:space="preserve"> the </w:t>
            </w:r>
            <w:r w:rsidR="0071685A" w:rsidRPr="00CA767C">
              <w:rPr>
                <w:color w:val="auto"/>
              </w:rPr>
              <w:t>group</w:t>
            </w:r>
            <w:r w:rsidRPr="00CA767C">
              <w:rPr>
                <w:color w:val="auto"/>
              </w:rPr>
              <w:t xml:space="preserve"> had a big day out together in March. They all met in Queenscliff in the morning, </w:t>
            </w:r>
            <w:r w:rsidR="004C3C61" w:rsidRPr="00CA767C">
              <w:rPr>
                <w:color w:val="auto"/>
              </w:rPr>
              <w:t xml:space="preserve">then </w:t>
            </w:r>
            <w:r w:rsidRPr="00CA767C">
              <w:rPr>
                <w:color w:val="auto"/>
              </w:rPr>
              <w:t xml:space="preserve">boarded the Searoad Ferry where they sailed the high seas across to Sorrento. The group was met by a bus to transport them to Arthurs Seat.  </w:t>
            </w:r>
          </w:p>
          <w:p w14:paraId="5665BB75" w14:textId="21FBCA97" w:rsidR="00141FF3" w:rsidRPr="00CA767C" w:rsidRDefault="00134D45" w:rsidP="00141FF3">
            <w:pPr>
              <w:rPr>
                <w:color w:val="auto"/>
              </w:rPr>
            </w:pPr>
            <w:r w:rsidRPr="00CA767C">
              <w:rPr>
                <w:noProof/>
                <w:color w:val="FF0000"/>
              </w:rPr>
              <w:lastRenderedPageBreak/>
              <w:drawing>
                <wp:anchor distT="0" distB="0" distL="114300" distR="114300" simplePos="0" relativeHeight="251964462" behindDoc="0" locked="0" layoutInCell="1" allowOverlap="1" wp14:anchorId="7203D87D" wp14:editId="30120E14">
                  <wp:simplePos x="0" y="0"/>
                  <wp:positionH relativeFrom="margin">
                    <wp:posOffset>4279900</wp:posOffset>
                  </wp:positionH>
                  <wp:positionV relativeFrom="paragraph">
                    <wp:posOffset>836295</wp:posOffset>
                  </wp:positionV>
                  <wp:extent cx="2193290" cy="16478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0800000">
                            <a:off x="0" y="0"/>
                            <a:ext cx="219329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767C">
              <w:rPr>
                <w:noProof/>
                <w:color w:val="FF0000"/>
              </w:rPr>
              <w:drawing>
                <wp:anchor distT="0" distB="0" distL="114300" distR="114300" simplePos="0" relativeHeight="251962414" behindDoc="0" locked="0" layoutInCell="1" allowOverlap="1" wp14:anchorId="6AEBA5DE" wp14:editId="0EF38A6C">
                  <wp:simplePos x="0" y="0"/>
                  <wp:positionH relativeFrom="margin">
                    <wp:posOffset>2036445</wp:posOffset>
                  </wp:positionH>
                  <wp:positionV relativeFrom="paragraph">
                    <wp:posOffset>857885</wp:posOffset>
                  </wp:positionV>
                  <wp:extent cx="2037715" cy="1623695"/>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5893"/>
                          <a:stretch/>
                        </pic:blipFill>
                        <pic:spPr bwMode="auto">
                          <a:xfrm>
                            <a:off x="0" y="0"/>
                            <a:ext cx="2037715" cy="1623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1FF3" w:rsidRPr="00CA767C">
              <w:rPr>
                <w:color w:val="auto"/>
              </w:rPr>
              <w:t>After a quick bite to eat, all present boarded the Eagle Gondola soaring high above the treetops with scenic views of the Mornington Peninsula. The day concluded with a bus ride to Sorrento</w:t>
            </w:r>
            <w:r w:rsidR="00312879" w:rsidRPr="00CA767C">
              <w:rPr>
                <w:color w:val="auto"/>
              </w:rPr>
              <w:t xml:space="preserve"> and then</w:t>
            </w:r>
            <w:r w:rsidR="00141FF3" w:rsidRPr="00CA767C">
              <w:rPr>
                <w:color w:val="auto"/>
              </w:rPr>
              <w:t xml:space="preserve"> back on the Searoad Ferry to Queenscliff. It was a great adventurous day out for all except for Raymond</w:t>
            </w:r>
            <w:r w:rsidR="00312879" w:rsidRPr="00CA767C">
              <w:rPr>
                <w:color w:val="auto"/>
              </w:rPr>
              <w:t xml:space="preserve"> who was</w:t>
            </w:r>
            <w:r w:rsidR="00141FF3" w:rsidRPr="00CA767C">
              <w:rPr>
                <w:color w:val="auto"/>
              </w:rPr>
              <w:t xml:space="preserve"> seasick not once but twice!</w:t>
            </w:r>
          </w:p>
          <w:p w14:paraId="17D562BB" w14:textId="037ECFE7" w:rsidR="00141FF3" w:rsidRPr="00CA767C" w:rsidRDefault="00141FF3" w:rsidP="00141FF3">
            <w:pPr>
              <w:rPr>
                <w:color w:val="auto"/>
              </w:rPr>
            </w:pPr>
            <w:r w:rsidRPr="00CA767C">
              <w:rPr>
                <w:color w:val="auto"/>
              </w:rPr>
              <w:t>In April</w:t>
            </w:r>
            <w:r w:rsidR="004C3C61" w:rsidRPr="00CA767C">
              <w:rPr>
                <w:color w:val="auto"/>
              </w:rPr>
              <w:t>,</w:t>
            </w:r>
            <w:r w:rsidRPr="00CA767C">
              <w:rPr>
                <w:color w:val="auto"/>
              </w:rPr>
              <w:t xml:space="preserve"> we had a fun day </w:t>
            </w:r>
            <w:r w:rsidR="00134D45" w:rsidRPr="00CA767C">
              <w:rPr>
                <w:color w:val="auto"/>
              </w:rPr>
              <w:br/>
            </w:r>
            <w:r w:rsidRPr="00CA767C">
              <w:rPr>
                <w:color w:val="auto"/>
              </w:rPr>
              <w:t xml:space="preserve">playing </w:t>
            </w:r>
            <w:r w:rsidR="00312879" w:rsidRPr="00CA767C">
              <w:rPr>
                <w:color w:val="auto"/>
              </w:rPr>
              <w:t>b</w:t>
            </w:r>
            <w:r w:rsidRPr="00CA767C">
              <w:rPr>
                <w:color w:val="auto"/>
              </w:rPr>
              <w:t xml:space="preserve">ingo at </w:t>
            </w:r>
            <w:r w:rsidR="00312879" w:rsidRPr="00CA767C">
              <w:rPr>
                <w:color w:val="auto"/>
              </w:rPr>
              <w:t>t</w:t>
            </w:r>
            <w:r w:rsidRPr="00CA767C">
              <w:rPr>
                <w:color w:val="auto"/>
              </w:rPr>
              <w:t>he Grovedale Neighbourhood House.</w:t>
            </w:r>
          </w:p>
          <w:p w14:paraId="703950A2" w14:textId="32FA7556" w:rsidR="00141FF3" w:rsidRPr="00CA767C" w:rsidRDefault="00141FF3" w:rsidP="00141FF3">
            <w:pPr>
              <w:rPr>
                <w:color w:val="auto"/>
              </w:rPr>
            </w:pPr>
            <w:r w:rsidRPr="00CA767C">
              <w:rPr>
                <w:color w:val="auto"/>
              </w:rPr>
              <w:t>In May</w:t>
            </w:r>
            <w:r w:rsidR="004C3C61" w:rsidRPr="00CA767C">
              <w:rPr>
                <w:color w:val="auto"/>
              </w:rPr>
              <w:t>,</w:t>
            </w:r>
            <w:r w:rsidRPr="00CA767C">
              <w:rPr>
                <w:color w:val="auto"/>
              </w:rPr>
              <w:t xml:space="preserve"> we are having lunch at </w:t>
            </w:r>
            <w:r w:rsidR="00312879" w:rsidRPr="00CA767C">
              <w:rPr>
                <w:color w:val="auto"/>
              </w:rPr>
              <w:t>t</w:t>
            </w:r>
            <w:r w:rsidRPr="00CA767C">
              <w:rPr>
                <w:color w:val="auto"/>
              </w:rPr>
              <w:t>he Gateway Hotel.</w:t>
            </w:r>
          </w:p>
          <w:p w14:paraId="280F8301" w14:textId="199ACEA5" w:rsidR="0039298A" w:rsidRPr="00CA767C" w:rsidRDefault="0039298A" w:rsidP="0039298A">
            <w:pPr>
              <w:rPr>
                <w:noProof/>
                <w:color w:val="FF0000"/>
              </w:rPr>
            </w:pPr>
          </w:p>
        </w:tc>
      </w:tr>
      <w:tr w:rsidR="0039298A" w:rsidRPr="00CA767C" w14:paraId="622B7599" w14:textId="77777777" w:rsidTr="0039298A">
        <w:trPr>
          <w:cantSplit/>
          <w:trHeight w:val="3742"/>
        </w:trPr>
        <w:tc>
          <w:tcPr>
            <w:tcW w:w="10205" w:type="dxa"/>
          </w:tcPr>
          <w:p w14:paraId="01C1B74F" w14:textId="5EDAD7C2" w:rsidR="00531C2B" w:rsidRPr="00CA767C" w:rsidRDefault="00531C2B" w:rsidP="0039298A">
            <w:pPr>
              <w:pStyle w:val="Subheading"/>
            </w:pPr>
            <w:r w:rsidRPr="00CA767C">
              <w:rPr>
                <w:rFonts w:eastAsia="Times New Roman"/>
              </w:rPr>
              <w:lastRenderedPageBreak/>
              <w:drawing>
                <wp:anchor distT="0" distB="0" distL="114300" distR="114300" simplePos="0" relativeHeight="251979822" behindDoc="1" locked="0" layoutInCell="1" allowOverlap="1" wp14:anchorId="0FC163A0" wp14:editId="1E5B88F9">
                  <wp:simplePos x="0" y="0"/>
                  <wp:positionH relativeFrom="page">
                    <wp:posOffset>4354195</wp:posOffset>
                  </wp:positionH>
                  <wp:positionV relativeFrom="paragraph">
                    <wp:posOffset>234950</wp:posOffset>
                  </wp:positionV>
                  <wp:extent cx="2110740" cy="1606550"/>
                  <wp:effectExtent l="0" t="0" r="3810" b="0"/>
                  <wp:wrapTight wrapText="bothSides">
                    <wp:wrapPolygon edited="0">
                      <wp:start x="0" y="0"/>
                      <wp:lineTo x="0" y="21258"/>
                      <wp:lineTo x="21444" y="21258"/>
                      <wp:lineTo x="214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91EBDB-0F4E-443F-8263-D1F0F8599D70"/>
                          <pic:cNvPicPr>
                            <a:picLocks noChangeAspect="1" noChangeArrowheads="1"/>
                          </pic:cNvPicPr>
                        </pic:nvPicPr>
                        <pic:blipFill rotWithShape="1">
                          <a:blip r:embed="rId77" r:link="rId78" cstate="print">
                            <a:extLst>
                              <a:ext uri="{28A0092B-C50C-407E-A947-70E740481C1C}">
                                <a14:useLocalDpi xmlns:a14="http://schemas.microsoft.com/office/drawing/2010/main" val="0"/>
                              </a:ext>
                            </a:extLst>
                          </a:blip>
                          <a:srcRect l="1488"/>
                          <a:stretch/>
                        </pic:blipFill>
                        <pic:spPr bwMode="auto">
                          <a:xfrm>
                            <a:off x="0" y="0"/>
                            <a:ext cx="2110740" cy="160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FD5FB7" w14:textId="48DCEF73" w:rsidR="0039298A" w:rsidRPr="00CA767C" w:rsidRDefault="00531C2B" w:rsidP="0039298A">
            <w:pPr>
              <w:pStyle w:val="Subheading"/>
            </w:pPr>
            <w:r w:rsidRPr="00CA767C">
              <w:t>Preston</w:t>
            </w:r>
            <w:r w:rsidR="0039298A" w:rsidRPr="00CA767C">
              <w:t xml:space="preserve"> SSG</w:t>
            </w:r>
          </w:p>
          <w:p w14:paraId="3F4AE256" w14:textId="50D4C0D1" w:rsidR="00134D45" w:rsidRPr="00CA767C" w:rsidRDefault="00531C2B" w:rsidP="00531C2B">
            <w:pPr>
              <w:rPr>
                <w:color w:val="auto"/>
              </w:rPr>
            </w:pPr>
            <w:r w:rsidRPr="00CA767C">
              <w:rPr>
                <w:color w:val="auto"/>
              </w:rPr>
              <w:t xml:space="preserve">In the last few months, </w:t>
            </w:r>
            <w:r w:rsidR="004C3C61" w:rsidRPr="00CA767C">
              <w:rPr>
                <w:color w:val="auto"/>
              </w:rPr>
              <w:t>t</w:t>
            </w:r>
            <w:r w:rsidRPr="00CA767C">
              <w:rPr>
                <w:color w:val="auto"/>
              </w:rPr>
              <w:t xml:space="preserve">he Preston group has enjoyed a </w:t>
            </w:r>
            <w:r w:rsidR="007A689B" w:rsidRPr="00CA767C">
              <w:rPr>
                <w:color w:val="auto"/>
              </w:rPr>
              <w:t>barbeque</w:t>
            </w:r>
            <w:r w:rsidR="00134D45" w:rsidRPr="00CA767C">
              <w:rPr>
                <w:color w:val="auto"/>
              </w:rPr>
              <w:t xml:space="preserve"> </w:t>
            </w:r>
            <w:r w:rsidRPr="00CA767C">
              <w:rPr>
                <w:color w:val="auto"/>
              </w:rPr>
              <w:t xml:space="preserve">in the park, the cinema and Morning Melodies at the RSL. </w:t>
            </w:r>
          </w:p>
          <w:p w14:paraId="6D83E9C2" w14:textId="415090F4" w:rsidR="00134D45" w:rsidRPr="00CA767C" w:rsidRDefault="00531C2B" w:rsidP="00531C2B">
            <w:pPr>
              <w:rPr>
                <w:color w:val="auto"/>
              </w:rPr>
            </w:pPr>
            <w:r w:rsidRPr="00CA767C">
              <w:rPr>
                <w:color w:val="auto"/>
              </w:rPr>
              <w:t xml:space="preserve">The </w:t>
            </w:r>
            <w:r w:rsidR="007A689B" w:rsidRPr="00CA767C">
              <w:rPr>
                <w:color w:val="auto"/>
              </w:rPr>
              <w:t>barbeque</w:t>
            </w:r>
            <w:r w:rsidR="00134D45" w:rsidRPr="00CA767C">
              <w:rPr>
                <w:color w:val="auto"/>
              </w:rPr>
              <w:t xml:space="preserve"> </w:t>
            </w:r>
            <w:r w:rsidRPr="00CA767C">
              <w:rPr>
                <w:color w:val="auto"/>
              </w:rPr>
              <w:t xml:space="preserve">was a lovely day out at Malahang </w:t>
            </w:r>
            <w:proofErr w:type="gramStart"/>
            <w:r w:rsidRPr="00CA767C">
              <w:rPr>
                <w:color w:val="auto"/>
              </w:rPr>
              <w:t>reserve</w:t>
            </w:r>
            <w:proofErr w:type="gramEnd"/>
            <w:r w:rsidRPr="00CA767C">
              <w:rPr>
                <w:color w:val="auto"/>
              </w:rPr>
              <w:t xml:space="preserve"> and the sun was shining. </w:t>
            </w:r>
          </w:p>
          <w:p w14:paraId="0267E22E" w14:textId="5EE6493C" w:rsidR="00134D45" w:rsidRPr="00CA767C" w:rsidRDefault="00134D45" w:rsidP="00531C2B">
            <w:pPr>
              <w:rPr>
                <w:color w:val="auto"/>
              </w:rPr>
            </w:pPr>
            <w:r w:rsidRPr="00CA767C">
              <w:rPr>
                <w:rFonts w:eastAsia="Times New Roman"/>
                <w:noProof/>
                <w:color w:val="auto"/>
              </w:rPr>
              <w:drawing>
                <wp:anchor distT="0" distB="0" distL="114300" distR="114300" simplePos="0" relativeHeight="251977774" behindDoc="1" locked="0" layoutInCell="1" allowOverlap="1" wp14:anchorId="511D027E" wp14:editId="6FFB7F9C">
                  <wp:simplePos x="0" y="0"/>
                  <wp:positionH relativeFrom="margin">
                    <wp:posOffset>4351020</wp:posOffset>
                  </wp:positionH>
                  <wp:positionV relativeFrom="paragraph">
                    <wp:posOffset>152238</wp:posOffset>
                  </wp:positionV>
                  <wp:extent cx="2114550" cy="1585595"/>
                  <wp:effectExtent l="0" t="0" r="0" b="0"/>
                  <wp:wrapTight wrapText="bothSides">
                    <wp:wrapPolygon edited="0">
                      <wp:start x="0" y="0"/>
                      <wp:lineTo x="0" y="21280"/>
                      <wp:lineTo x="21405" y="21280"/>
                      <wp:lineTo x="21405"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07C972-13BC-4342-B013-AF8ED8AD719A"/>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211455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C2B" w:rsidRPr="00CA767C">
              <w:rPr>
                <w:color w:val="auto"/>
              </w:rPr>
              <w:t xml:space="preserve">We were happy to see all group members who attended and a special thanks to those who cooked the burgers and snags for us all. </w:t>
            </w:r>
          </w:p>
          <w:p w14:paraId="627D2326" w14:textId="77777777" w:rsidR="00134D45" w:rsidRPr="00CA767C" w:rsidRDefault="00531C2B" w:rsidP="00531C2B">
            <w:pPr>
              <w:rPr>
                <w:color w:val="auto"/>
              </w:rPr>
            </w:pPr>
            <w:r w:rsidRPr="00CA767C">
              <w:rPr>
                <w:color w:val="auto"/>
              </w:rPr>
              <w:t xml:space="preserve">The group continues to meet each month, welcoming new group members as always. In the next couple of months, the group will be doing some planning for the next financial year. </w:t>
            </w:r>
          </w:p>
          <w:p w14:paraId="35590C26" w14:textId="74D67616" w:rsidR="0039298A" w:rsidRPr="00CA767C" w:rsidRDefault="00531C2B" w:rsidP="00531C2B">
            <w:pPr>
              <w:rPr>
                <w:color w:val="auto"/>
              </w:rPr>
            </w:pPr>
            <w:r w:rsidRPr="00CA767C">
              <w:rPr>
                <w:color w:val="auto"/>
              </w:rPr>
              <w:t>The group meets every third Friday of the month.</w:t>
            </w:r>
          </w:p>
          <w:p w14:paraId="78047EA2" w14:textId="35FB5A7F" w:rsidR="00531C2B" w:rsidRPr="00CA767C" w:rsidRDefault="00531C2B" w:rsidP="00531C2B"/>
          <w:p w14:paraId="4154F7B5" w14:textId="051AA9F4" w:rsidR="00D97F3C" w:rsidRPr="00CA767C" w:rsidRDefault="004C3C61" w:rsidP="0043673C">
            <w:pPr>
              <w:pStyle w:val="Heading3"/>
              <w:outlineLvl w:val="2"/>
            </w:pPr>
            <w:r w:rsidRPr="00CA767C">
              <w:rPr>
                <w:rFonts w:eastAsia="Times New Roman"/>
                <w:noProof/>
              </w:rPr>
              <w:drawing>
                <wp:anchor distT="0" distB="0" distL="114300" distR="114300" simplePos="0" relativeHeight="251981870" behindDoc="1" locked="0" layoutInCell="1" allowOverlap="1" wp14:anchorId="2283F82A" wp14:editId="5CE39372">
                  <wp:simplePos x="0" y="0"/>
                  <wp:positionH relativeFrom="margin">
                    <wp:posOffset>5227955</wp:posOffset>
                  </wp:positionH>
                  <wp:positionV relativeFrom="paragraph">
                    <wp:posOffset>12700</wp:posOffset>
                  </wp:positionV>
                  <wp:extent cx="1238250" cy="2298065"/>
                  <wp:effectExtent l="0" t="0" r="0" b="6985"/>
                  <wp:wrapTight wrapText="bothSides">
                    <wp:wrapPolygon edited="0">
                      <wp:start x="0" y="0"/>
                      <wp:lineTo x="0" y="21487"/>
                      <wp:lineTo x="21268" y="21487"/>
                      <wp:lineTo x="21268"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B25FE590-AD79-417C-95E0-A80E8F0DEDC6"/>
                          <pic:cNvPicPr>
                            <a:picLocks noChangeAspect="1" noChangeArrowheads="1"/>
                          </pic:cNvPicPr>
                        </pic:nvPicPr>
                        <pic:blipFill rotWithShape="1">
                          <a:blip r:embed="rId81" r:link="rId82" cstate="print">
                            <a:extLst>
                              <a:ext uri="{28A0092B-C50C-407E-A947-70E740481C1C}">
                                <a14:useLocalDpi xmlns:a14="http://schemas.microsoft.com/office/drawing/2010/main" val="0"/>
                              </a:ext>
                            </a:extLst>
                          </a:blip>
                          <a:srcRect b="9615"/>
                          <a:stretch/>
                        </pic:blipFill>
                        <pic:spPr bwMode="auto">
                          <a:xfrm>
                            <a:off x="0" y="0"/>
                            <a:ext cx="1238250" cy="2298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D45" w:rsidRPr="00CA767C">
              <w:rPr>
                <w:rFonts w:eastAsia="Times New Roman"/>
                <w:noProof/>
              </w:rPr>
              <w:drawing>
                <wp:anchor distT="0" distB="0" distL="114300" distR="114300" simplePos="0" relativeHeight="251983918" behindDoc="1" locked="0" layoutInCell="1" allowOverlap="1" wp14:anchorId="47825E4E" wp14:editId="647C564B">
                  <wp:simplePos x="0" y="0"/>
                  <wp:positionH relativeFrom="column">
                    <wp:posOffset>3832387</wp:posOffset>
                  </wp:positionH>
                  <wp:positionV relativeFrom="paragraph">
                    <wp:posOffset>45085</wp:posOffset>
                  </wp:positionV>
                  <wp:extent cx="1250315" cy="2266950"/>
                  <wp:effectExtent l="0" t="0" r="6985" b="0"/>
                  <wp:wrapTight wrapText="bothSides">
                    <wp:wrapPolygon edited="0">
                      <wp:start x="0" y="0"/>
                      <wp:lineTo x="0" y="21418"/>
                      <wp:lineTo x="21392" y="21418"/>
                      <wp:lineTo x="21392"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6681890-93D5-4197-BE30-74D75E11A01C"/>
                          <pic:cNvPicPr>
                            <a:picLocks noChangeAspect="1" noChangeArrowheads="1"/>
                          </pic:cNvPicPr>
                        </pic:nvPicPr>
                        <pic:blipFill rotWithShape="1">
                          <a:blip r:embed="rId83" r:link="rId84" cstate="print">
                            <a:extLst>
                              <a:ext uri="{28A0092B-C50C-407E-A947-70E740481C1C}">
                                <a14:useLocalDpi xmlns:a14="http://schemas.microsoft.com/office/drawing/2010/main" val="0"/>
                              </a:ext>
                            </a:extLst>
                          </a:blip>
                          <a:srcRect b="16197"/>
                          <a:stretch/>
                        </pic:blipFill>
                        <pic:spPr bwMode="auto">
                          <a:xfrm>
                            <a:off x="0" y="0"/>
                            <a:ext cx="1250315"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D45" w:rsidRPr="00CA767C">
              <w:t>Vale Eddy</w:t>
            </w:r>
          </w:p>
          <w:p w14:paraId="134D9971" w14:textId="6AF6A957" w:rsidR="00134D45" w:rsidRPr="00CA767C" w:rsidRDefault="00531C2B" w:rsidP="00531C2B">
            <w:pPr>
              <w:rPr>
                <w:color w:val="auto"/>
              </w:rPr>
            </w:pPr>
            <w:r w:rsidRPr="00CA767C">
              <w:rPr>
                <w:color w:val="auto"/>
              </w:rPr>
              <w:t>It is with sadness that we inform you of the passing of one of our group members, Eddy.</w:t>
            </w:r>
          </w:p>
          <w:p w14:paraId="3433CB19" w14:textId="2B91CC0B" w:rsidR="00531C2B" w:rsidRPr="00CA767C" w:rsidRDefault="00531C2B" w:rsidP="00531C2B">
            <w:pPr>
              <w:rPr>
                <w:color w:val="auto"/>
              </w:rPr>
            </w:pPr>
            <w:r w:rsidRPr="00CA767C">
              <w:rPr>
                <w:color w:val="auto"/>
              </w:rPr>
              <w:t xml:space="preserve">Eddy was always telling great stories about his life and he took a lot of pride in his garden. Eddy and Sandra once brought the group fresh vegetables and herbs from their garden to share.  </w:t>
            </w:r>
          </w:p>
          <w:p w14:paraId="12E9A616" w14:textId="4BA12A20" w:rsidR="00531C2B" w:rsidRPr="00CA767C" w:rsidRDefault="00531C2B" w:rsidP="00531C2B">
            <w:pPr>
              <w:rPr>
                <w:color w:val="auto"/>
              </w:rPr>
            </w:pPr>
            <w:r w:rsidRPr="00CA767C">
              <w:rPr>
                <w:color w:val="auto"/>
              </w:rPr>
              <w:t xml:space="preserve">We express our deepest condolences to Eddy’s family, and he will be greatly missed by Open Place and the Preston group. </w:t>
            </w:r>
          </w:p>
          <w:p w14:paraId="6025FC9C" w14:textId="2D2F11DA" w:rsidR="00531C2B" w:rsidRPr="00CA767C" w:rsidRDefault="00531C2B" w:rsidP="0039298A">
            <w:pPr>
              <w:pStyle w:val="NormalWeb"/>
              <w:shd w:val="clear" w:color="auto" w:fill="FFFFFF"/>
              <w:spacing w:before="0" w:beforeAutospacing="0" w:after="240" w:afterAutospacing="0"/>
              <w:rPr>
                <w:rFonts w:asciiTheme="majorHAnsi" w:hAnsiTheme="majorHAnsi" w:cstheme="majorHAnsi"/>
                <w:sz w:val="24"/>
                <w:szCs w:val="24"/>
              </w:rPr>
            </w:pPr>
          </w:p>
        </w:tc>
        <w:tc>
          <w:tcPr>
            <w:tcW w:w="2013" w:type="dxa"/>
          </w:tcPr>
          <w:p w14:paraId="2C58DD37" w14:textId="77777777" w:rsidR="0039298A" w:rsidRPr="00CA767C" w:rsidRDefault="0039298A" w:rsidP="00A50C18">
            <w:pPr>
              <w:pStyle w:val="ArticleHeading1"/>
            </w:pPr>
          </w:p>
        </w:tc>
        <w:tc>
          <w:tcPr>
            <w:tcW w:w="3743" w:type="dxa"/>
          </w:tcPr>
          <w:p w14:paraId="682B5A13" w14:textId="77777777" w:rsidR="0039298A" w:rsidRPr="00CA767C" w:rsidRDefault="0039298A" w:rsidP="0039298A">
            <w:pPr>
              <w:rPr>
                <w:rFonts w:ascii="Arial" w:eastAsia="Times New Roman" w:hAnsi="Arial" w:cs="Arial"/>
                <w:noProof/>
              </w:rPr>
            </w:pPr>
          </w:p>
        </w:tc>
      </w:tr>
      <w:tr w:rsidR="0039298A" w:rsidRPr="00CA767C" w14:paraId="1641EAB6" w14:textId="77777777" w:rsidTr="0039298A">
        <w:trPr>
          <w:gridAfter w:val="2"/>
          <w:wAfter w:w="5756" w:type="dxa"/>
          <w:trHeight w:val="1191"/>
        </w:trPr>
        <w:tc>
          <w:tcPr>
            <w:tcW w:w="10205" w:type="dxa"/>
          </w:tcPr>
          <w:p w14:paraId="76888ED9" w14:textId="4BD45267" w:rsidR="0039298A" w:rsidRPr="00CA767C" w:rsidRDefault="00531C2B" w:rsidP="0039298A">
            <w:pPr>
              <w:pStyle w:val="Subheading"/>
            </w:pPr>
            <w:r w:rsidRPr="00CA767C">
              <w:lastRenderedPageBreak/>
              <w:t>Dandenong</w:t>
            </w:r>
            <w:r w:rsidR="0039298A" w:rsidRPr="00CA767C">
              <w:t xml:space="preserve"> SSG</w:t>
            </w:r>
          </w:p>
          <w:p w14:paraId="2A0A1059" w14:textId="13CB552F" w:rsidR="00531C2B" w:rsidRPr="00CA767C" w:rsidRDefault="00531C2B" w:rsidP="00531C2B">
            <w:pPr>
              <w:rPr>
                <w:color w:val="auto"/>
              </w:rPr>
            </w:pPr>
            <w:r w:rsidRPr="00CA767C">
              <w:rPr>
                <w:noProof/>
                <w:color w:val="auto"/>
              </w:rPr>
              <w:drawing>
                <wp:anchor distT="0" distB="0" distL="114300" distR="114300" simplePos="0" relativeHeight="251968558" behindDoc="0" locked="0" layoutInCell="1" allowOverlap="1" wp14:anchorId="16017579" wp14:editId="4BA0521B">
                  <wp:simplePos x="0" y="0"/>
                  <wp:positionH relativeFrom="margin">
                    <wp:posOffset>4994910</wp:posOffset>
                  </wp:positionH>
                  <wp:positionV relativeFrom="paragraph">
                    <wp:posOffset>252730</wp:posOffset>
                  </wp:positionV>
                  <wp:extent cx="1670050" cy="1252855"/>
                  <wp:effectExtent l="0" t="953" r="5398" b="5397"/>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5400000">
                            <a:off x="0" y="0"/>
                            <a:ext cx="1670050"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767C">
              <w:rPr>
                <w:color w:val="auto"/>
              </w:rPr>
              <w:t>The Dandenong group’s first big outing for the year was in February to the Dandenong Ranges for a ride on Puffing Billy. It was a glorious day and many of us had been waiting in anticipation for this trip for some time.</w:t>
            </w:r>
            <w:r w:rsidRPr="00CA767C">
              <w:rPr>
                <w:noProof/>
                <w:color w:val="auto"/>
              </w:rPr>
              <w:t xml:space="preserve"> </w:t>
            </w:r>
            <w:r w:rsidRPr="00CA767C">
              <w:rPr>
                <w:color w:val="auto"/>
              </w:rPr>
              <w:t>We took the bus from Noble Park to Belgrave where we boarded the train with a great degree of fanfare.</w:t>
            </w:r>
          </w:p>
          <w:p w14:paraId="5F21F920" w14:textId="77777777" w:rsidR="00531C2B" w:rsidRPr="00CA767C" w:rsidRDefault="00531C2B" w:rsidP="00531C2B">
            <w:pPr>
              <w:rPr>
                <w:color w:val="auto"/>
              </w:rPr>
            </w:pPr>
            <w:r w:rsidRPr="00CA767C">
              <w:rPr>
                <w:color w:val="auto"/>
              </w:rPr>
              <w:t>The trip was great with a lot of people on the train sitting with their legs out, including some of our group.</w:t>
            </w:r>
          </w:p>
          <w:p w14:paraId="355F35D0" w14:textId="031109FE" w:rsidR="00531C2B" w:rsidRPr="00CA767C" w:rsidRDefault="006D6C8A" w:rsidP="00531C2B">
            <w:pPr>
              <w:rPr>
                <w:color w:val="auto"/>
              </w:rPr>
            </w:pPr>
            <w:r w:rsidRPr="00CA767C">
              <w:rPr>
                <w:noProof/>
                <w:color w:val="auto"/>
              </w:rPr>
              <w:drawing>
                <wp:anchor distT="0" distB="0" distL="114300" distR="114300" simplePos="0" relativeHeight="251973678" behindDoc="1" locked="0" layoutInCell="1" allowOverlap="1" wp14:anchorId="32A201E3" wp14:editId="15193154">
                  <wp:simplePos x="0" y="0"/>
                  <wp:positionH relativeFrom="column">
                    <wp:posOffset>4899025</wp:posOffset>
                  </wp:positionH>
                  <wp:positionV relativeFrom="paragraph">
                    <wp:posOffset>497205</wp:posOffset>
                  </wp:positionV>
                  <wp:extent cx="1621155" cy="1530985"/>
                  <wp:effectExtent l="6985" t="0" r="5080" b="5080"/>
                  <wp:wrapTight wrapText="bothSides">
                    <wp:wrapPolygon edited="0">
                      <wp:start x="93" y="21699"/>
                      <wp:lineTo x="21414" y="21699"/>
                      <wp:lineTo x="21414" y="197"/>
                      <wp:lineTo x="93" y="197"/>
                      <wp:lineTo x="93" y="21699"/>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2957" r="7592"/>
                          <a:stretch/>
                        </pic:blipFill>
                        <pic:spPr bwMode="auto">
                          <a:xfrm rot="5400000">
                            <a:off x="0" y="0"/>
                            <a:ext cx="1621155" cy="1530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767C">
              <w:rPr>
                <w:noProof/>
                <w:color w:val="auto"/>
              </w:rPr>
              <w:drawing>
                <wp:anchor distT="0" distB="0" distL="114300" distR="114300" simplePos="0" relativeHeight="251970606" behindDoc="0" locked="0" layoutInCell="1" allowOverlap="1" wp14:anchorId="0B2B2F33" wp14:editId="5D388A68">
                  <wp:simplePos x="0" y="0"/>
                  <wp:positionH relativeFrom="column">
                    <wp:posOffset>3396615</wp:posOffset>
                  </wp:positionH>
                  <wp:positionV relativeFrom="paragraph">
                    <wp:posOffset>605790</wp:posOffset>
                  </wp:positionV>
                  <wp:extent cx="1639570" cy="1304925"/>
                  <wp:effectExtent l="0" t="4128" r="0" b="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969" r="11255" b="6805"/>
                          <a:stretch/>
                        </pic:blipFill>
                        <pic:spPr bwMode="auto">
                          <a:xfrm rot="5400000" flipV="1">
                            <a:off x="0" y="0"/>
                            <a:ext cx="1639570"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767C">
              <w:rPr>
                <w:noProof/>
                <w:color w:val="auto"/>
              </w:rPr>
              <w:drawing>
                <wp:anchor distT="0" distB="0" distL="114300" distR="114300" simplePos="0" relativeHeight="251972654" behindDoc="0" locked="0" layoutInCell="1" allowOverlap="1" wp14:anchorId="673ECCE7" wp14:editId="5D22A4CD">
                  <wp:simplePos x="0" y="0"/>
                  <wp:positionH relativeFrom="column">
                    <wp:posOffset>12700</wp:posOffset>
                  </wp:positionH>
                  <wp:positionV relativeFrom="paragraph">
                    <wp:posOffset>440055</wp:posOffset>
                  </wp:positionV>
                  <wp:extent cx="1653540" cy="1635760"/>
                  <wp:effectExtent l="8890" t="0" r="0"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3363" r="816"/>
                          <a:stretch/>
                        </pic:blipFill>
                        <pic:spPr bwMode="auto">
                          <a:xfrm rot="5400000">
                            <a:off x="0" y="0"/>
                            <a:ext cx="1653540" cy="1635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767C">
              <w:rPr>
                <w:noProof/>
                <w:color w:val="auto"/>
              </w:rPr>
              <w:drawing>
                <wp:anchor distT="0" distB="0" distL="114300" distR="114300" simplePos="0" relativeHeight="251969582" behindDoc="1" locked="0" layoutInCell="1" allowOverlap="1" wp14:anchorId="30E4B6F7" wp14:editId="607AAC80">
                  <wp:simplePos x="0" y="0"/>
                  <wp:positionH relativeFrom="margin">
                    <wp:posOffset>1767840</wp:posOffset>
                  </wp:positionH>
                  <wp:positionV relativeFrom="paragraph">
                    <wp:posOffset>373380</wp:posOffset>
                  </wp:positionV>
                  <wp:extent cx="1644650" cy="1776095"/>
                  <wp:effectExtent l="0" t="8573" r="4128" b="4127"/>
                  <wp:wrapTight wrapText="bothSides">
                    <wp:wrapPolygon edited="0">
                      <wp:start x="-113" y="21496"/>
                      <wp:lineTo x="21404" y="21496"/>
                      <wp:lineTo x="21404" y="181"/>
                      <wp:lineTo x="-113" y="181"/>
                      <wp:lineTo x="-113" y="21496"/>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89" cstate="print">
                            <a:extLst>
                              <a:ext uri="{28A0092B-C50C-407E-A947-70E740481C1C}">
                                <a14:useLocalDpi xmlns:a14="http://schemas.microsoft.com/office/drawing/2010/main" val="0"/>
                              </a:ext>
                            </a:extLst>
                          </a:blip>
                          <a:srcRect l="30466"/>
                          <a:stretch/>
                        </pic:blipFill>
                        <pic:spPr bwMode="auto">
                          <a:xfrm rot="5400000">
                            <a:off x="0" y="0"/>
                            <a:ext cx="1644650" cy="177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1C2B" w:rsidRPr="00CA767C">
              <w:rPr>
                <w:color w:val="auto"/>
              </w:rPr>
              <w:t xml:space="preserve">Lunch was at the new Visitor Centre which also houses a well-stocked merchandise shop. </w:t>
            </w:r>
          </w:p>
          <w:p w14:paraId="40382966" w14:textId="36A86230" w:rsidR="00531C2B" w:rsidRPr="00CA767C" w:rsidRDefault="00BF117C" w:rsidP="00531C2B">
            <w:pPr>
              <w:rPr>
                <w:color w:val="auto"/>
              </w:rPr>
            </w:pPr>
            <w:r w:rsidRPr="00CA767C">
              <w:rPr>
                <w:noProof/>
                <w:color w:val="auto"/>
              </w:rPr>
              <w:drawing>
                <wp:anchor distT="0" distB="0" distL="114300" distR="114300" simplePos="0" relativeHeight="251975726" behindDoc="1" locked="0" layoutInCell="1" allowOverlap="1" wp14:anchorId="2CF891BB" wp14:editId="028629BA">
                  <wp:simplePos x="0" y="0"/>
                  <wp:positionH relativeFrom="column">
                    <wp:posOffset>4624705</wp:posOffset>
                  </wp:positionH>
                  <wp:positionV relativeFrom="paragraph">
                    <wp:posOffset>2071370</wp:posOffset>
                  </wp:positionV>
                  <wp:extent cx="2118995" cy="1567815"/>
                  <wp:effectExtent l="8890" t="0" r="4445" b="4445"/>
                  <wp:wrapTight wrapText="bothSides">
                    <wp:wrapPolygon edited="0">
                      <wp:start x="91" y="21722"/>
                      <wp:lineTo x="21451" y="21722"/>
                      <wp:lineTo x="21451" y="201"/>
                      <wp:lineTo x="91" y="201"/>
                      <wp:lineTo x="91" y="21722"/>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0">
                            <a:extLst>
                              <a:ext uri="{28A0092B-C50C-407E-A947-70E740481C1C}">
                                <a14:useLocalDpi xmlns:a14="http://schemas.microsoft.com/office/drawing/2010/main" val="0"/>
                              </a:ext>
                            </a:extLst>
                          </a:blip>
                          <a:srcRect l="13826" t="12167" r="11647" b="14272"/>
                          <a:stretch/>
                        </pic:blipFill>
                        <pic:spPr bwMode="auto">
                          <a:xfrm rot="5400000">
                            <a:off x="0" y="0"/>
                            <a:ext cx="2118995" cy="1567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C8A" w:rsidRPr="00CA767C">
              <w:rPr>
                <w:color w:val="auto"/>
              </w:rPr>
              <w:br/>
            </w:r>
            <w:r w:rsidR="00531C2B" w:rsidRPr="00CA767C">
              <w:rPr>
                <w:color w:val="auto"/>
              </w:rPr>
              <w:t>Following our lovely lunch</w:t>
            </w:r>
            <w:r w:rsidR="006D6C8A" w:rsidRPr="00CA767C">
              <w:rPr>
                <w:color w:val="auto"/>
              </w:rPr>
              <w:t>,</w:t>
            </w:r>
            <w:r w:rsidR="00531C2B" w:rsidRPr="00CA767C">
              <w:rPr>
                <w:color w:val="auto"/>
              </w:rPr>
              <w:t xml:space="preserve"> our bus came to collect us from Emerald </w:t>
            </w:r>
            <w:proofErr w:type="gramStart"/>
            <w:r w:rsidR="006D6C8A" w:rsidRPr="00CA767C">
              <w:rPr>
                <w:color w:val="auto"/>
              </w:rPr>
              <w:t>S</w:t>
            </w:r>
            <w:r w:rsidR="00531C2B" w:rsidRPr="00CA767C">
              <w:rPr>
                <w:color w:val="auto"/>
              </w:rPr>
              <w:t>tation</w:t>
            </w:r>
            <w:proofErr w:type="gramEnd"/>
            <w:r w:rsidR="00531C2B" w:rsidRPr="00CA767C">
              <w:rPr>
                <w:color w:val="auto"/>
              </w:rPr>
              <w:t xml:space="preserve"> and we headed back to Noble Park.</w:t>
            </w:r>
          </w:p>
          <w:p w14:paraId="459911EF" w14:textId="74CBA6C6" w:rsidR="00531C2B" w:rsidRPr="00CA767C" w:rsidRDefault="00531C2B" w:rsidP="00531C2B">
            <w:pPr>
              <w:rPr>
                <w:color w:val="auto"/>
              </w:rPr>
            </w:pPr>
            <w:r w:rsidRPr="00CA767C">
              <w:rPr>
                <w:color w:val="auto"/>
              </w:rPr>
              <w:t>Our long-awaited visit to the Blue Lotus Gardens in March was unfortunately marred by inclement weather, however it did not dampen our spirits as there were plenty of lily pads on show and still a few lilies happily showing their lovely faces.</w:t>
            </w:r>
          </w:p>
          <w:p w14:paraId="0B863E07" w14:textId="3F9375D3" w:rsidR="00531C2B" w:rsidRPr="00CA767C" w:rsidRDefault="00531C2B" w:rsidP="00BF117C">
            <w:pPr>
              <w:rPr>
                <w:color w:val="auto"/>
              </w:rPr>
            </w:pPr>
            <w:r w:rsidRPr="00CA767C">
              <w:rPr>
                <w:color w:val="auto"/>
              </w:rPr>
              <w:t xml:space="preserve">The </w:t>
            </w:r>
            <w:r w:rsidR="00BF117C" w:rsidRPr="00CA767C">
              <w:rPr>
                <w:color w:val="auto"/>
              </w:rPr>
              <w:t>m</w:t>
            </w:r>
            <w:r w:rsidRPr="00CA767C">
              <w:rPr>
                <w:color w:val="auto"/>
              </w:rPr>
              <w:t xml:space="preserve">anagement were well prepared for the chilly weather and supplied us with blankets and heaters while we had our lunch. </w:t>
            </w:r>
            <w:r w:rsidR="00386937" w:rsidRPr="00CA767C">
              <w:rPr>
                <w:color w:val="auto"/>
              </w:rPr>
              <w:t>S</w:t>
            </w:r>
            <w:r w:rsidRPr="00CA767C">
              <w:rPr>
                <w:color w:val="auto"/>
              </w:rPr>
              <w:t>ome of us were brave enough to walk the gardens and enjoy what was on display.</w:t>
            </w:r>
          </w:p>
          <w:p w14:paraId="4F3A9A65" w14:textId="286C44FA" w:rsidR="0039298A" w:rsidRPr="00CA767C" w:rsidRDefault="00BF117C" w:rsidP="00BF117C">
            <w:pPr>
              <w:rPr>
                <w:noProof/>
              </w:rPr>
            </w:pPr>
            <w:r w:rsidRPr="00CA767C">
              <w:rPr>
                <w:noProof/>
                <w:color w:val="FF0000"/>
              </w:rPr>
              <mc:AlternateContent>
                <mc:Choice Requires="wpg">
                  <w:drawing>
                    <wp:anchor distT="0" distB="0" distL="114300" distR="114300" simplePos="0" relativeHeight="252013614" behindDoc="1" locked="0" layoutInCell="1" allowOverlap="1" wp14:anchorId="30CBF0A7" wp14:editId="30A561AD">
                      <wp:simplePos x="0" y="0"/>
                      <wp:positionH relativeFrom="column">
                        <wp:posOffset>2345055</wp:posOffset>
                      </wp:positionH>
                      <wp:positionV relativeFrom="paragraph">
                        <wp:posOffset>105410</wp:posOffset>
                      </wp:positionV>
                      <wp:extent cx="4128135" cy="2011680"/>
                      <wp:effectExtent l="0" t="0" r="5715" b="7620"/>
                      <wp:wrapTight wrapText="bothSides">
                        <wp:wrapPolygon edited="0">
                          <wp:start x="199" y="0"/>
                          <wp:lineTo x="0" y="18818"/>
                          <wp:lineTo x="0" y="21477"/>
                          <wp:lineTo x="21530" y="21477"/>
                          <wp:lineTo x="21530" y="0"/>
                          <wp:lineTo x="199" y="0"/>
                        </wp:wrapPolygon>
                      </wp:wrapTight>
                      <wp:docPr id="28" name="Group 28"/>
                      <wp:cNvGraphicFramePr/>
                      <a:graphic xmlns:a="http://schemas.openxmlformats.org/drawingml/2006/main">
                        <a:graphicData uri="http://schemas.microsoft.com/office/word/2010/wordprocessingGroup">
                          <wpg:wgp>
                            <wpg:cNvGrpSpPr/>
                            <wpg:grpSpPr>
                              <a:xfrm>
                                <a:off x="0" y="0"/>
                                <a:ext cx="4128135" cy="2011680"/>
                                <a:chOff x="127597" y="1"/>
                                <a:chExt cx="4279937" cy="2124715"/>
                              </a:xfrm>
                            </wpg:grpSpPr>
                            <wps:wsp>
                              <wps:cNvPr id="75" name="Text Box 75"/>
                              <wps:cNvSpPr txBox="1"/>
                              <wps:spPr>
                                <a:xfrm>
                                  <a:off x="127597" y="1848671"/>
                                  <a:ext cx="4279937" cy="276045"/>
                                </a:xfrm>
                                <a:prstGeom prst="rect">
                                  <a:avLst/>
                                </a:prstGeom>
                                <a:solidFill>
                                  <a:schemeClr val="lt1"/>
                                </a:solidFill>
                                <a:ln w="6350">
                                  <a:noFill/>
                                </a:ln>
                              </wps:spPr>
                              <wps:txbx>
                                <w:txbxContent>
                                  <w:p w14:paraId="5B81655D" w14:textId="27B529DB" w:rsidR="00F958B8" w:rsidRPr="001F3C8E" w:rsidRDefault="00F958B8" w:rsidP="00BF117C">
                                    <w:pPr>
                                      <w:spacing w:after="0" w:line="240" w:lineRule="auto"/>
                                      <w:rPr>
                                        <w:sz w:val="20"/>
                                        <w:szCs w:val="20"/>
                                        <w:lang w:val="en-GB"/>
                                      </w:rPr>
                                    </w:pPr>
                                    <w:r w:rsidRPr="001F3C8E">
                                      <w:rPr>
                                        <w:sz w:val="20"/>
                                        <w:szCs w:val="20"/>
                                        <w:lang w:val="en-GB"/>
                                      </w:rPr>
                                      <w:t xml:space="preserve">Missing from </w:t>
                                    </w:r>
                                    <w:r>
                                      <w:rPr>
                                        <w:sz w:val="20"/>
                                        <w:szCs w:val="20"/>
                                        <w:lang w:val="en-GB"/>
                                      </w:rPr>
                                      <w:t>the photo shoot</w:t>
                                    </w:r>
                                    <w:r w:rsidRPr="001F3C8E">
                                      <w:rPr>
                                        <w:sz w:val="20"/>
                                        <w:szCs w:val="20"/>
                                        <w:lang w:val="en-GB"/>
                                      </w:rPr>
                                      <w:t>:</w:t>
                                    </w:r>
                                    <w:r>
                                      <w:rPr>
                                        <w:sz w:val="20"/>
                                        <w:szCs w:val="20"/>
                                        <w:lang w:val="en-GB"/>
                                      </w:rPr>
                                      <w:t xml:space="preserve"> </w:t>
                                    </w:r>
                                    <w:r w:rsidRPr="001F3C8E">
                                      <w:rPr>
                                        <w:sz w:val="20"/>
                                        <w:szCs w:val="20"/>
                                        <w:lang w:val="en-GB"/>
                                      </w:rPr>
                                      <w:t>Patricia, Daniel, John and Lorraine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6" name="Picture 86"/>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202028" y="1"/>
                                  <a:ext cx="4205506" cy="177163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BF0A7" id="Group 28" o:spid="_x0000_s1031" style="position:absolute;margin-left:184.65pt;margin-top:8.3pt;width:325.05pt;height:158.4pt;z-index:-251302866;mso-width-relative:margin;mso-height-relative:margin" coordorigin="1275" coordsize="42799,21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">
                      <v:shape id="Text Box 75" o:spid="_x0000_s1032" type="#_x0000_t202" style="position:absolute;left:1275;top:18486;width:42800;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" fillcolor="white [3201]" stroked="f" strokeweight=".5pt">
                        <v:textbox>
                          <w:txbxContent>
                            <w:p w14:paraId="5B81655D" w14:textId="27B529DB" w:rsidR="00F958B8" w:rsidRPr="001F3C8E" w:rsidRDefault="00F958B8" w:rsidP="00BF117C">
                              <w:pPr>
                                <w:spacing w:after="0" w:line="240" w:lineRule="auto"/>
                                <w:rPr>
                                  <w:sz w:val="20"/>
                                  <w:szCs w:val="20"/>
                                  <w:lang w:val="en-GB"/>
                                </w:rPr>
                              </w:pPr>
                              <w:r w:rsidRPr="001F3C8E">
                                <w:rPr>
                                  <w:sz w:val="20"/>
                                  <w:szCs w:val="20"/>
                                  <w:lang w:val="en-GB"/>
                                </w:rPr>
                                <w:t xml:space="preserve">Missing from </w:t>
                              </w:r>
                              <w:r>
                                <w:rPr>
                                  <w:sz w:val="20"/>
                                  <w:szCs w:val="20"/>
                                  <w:lang w:val="en-GB"/>
                                </w:rPr>
                                <w:t>the photo shoot</w:t>
                              </w:r>
                              <w:r w:rsidRPr="001F3C8E">
                                <w:rPr>
                                  <w:sz w:val="20"/>
                                  <w:szCs w:val="20"/>
                                  <w:lang w:val="en-GB"/>
                                </w:rPr>
                                <w:t>:</w:t>
                              </w:r>
                              <w:r>
                                <w:rPr>
                                  <w:sz w:val="20"/>
                                  <w:szCs w:val="20"/>
                                  <w:lang w:val="en-GB"/>
                                </w:rPr>
                                <w:t xml:space="preserve"> </w:t>
                              </w:r>
                              <w:r w:rsidRPr="001F3C8E">
                                <w:rPr>
                                  <w:sz w:val="20"/>
                                  <w:szCs w:val="20"/>
                                  <w:lang w:val="en-GB"/>
                                </w:rPr>
                                <w:t>Patricia, Daniel, John and Lorraine</w:t>
                              </w:r>
                            </w:p>
                          </w:txbxContent>
                        </v:textbox>
                      </v:shape>
                      <v:shape id="Picture 86" o:spid="_x0000_s1033" type="#_x0000_t75" style="position:absolute;left:2020;width:42055;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">
                        <v:imagedata r:id="rId92" o:title=""/>
                      </v:shape>
                      <w10:wrap type="tight"/>
                    </v:group>
                  </w:pict>
                </mc:Fallback>
              </mc:AlternateContent>
            </w:r>
            <w:r w:rsidRPr="00CA767C">
              <w:rPr>
                <w:color w:val="auto"/>
              </w:rPr>
              <w:t xml:space="preserve">Our </w:t>
            </w:r>
            <w:r w:rsidR="00531C2B" w:rsidRPr="00CA767C">
              <w:rPr>
                <w:color w:val="auto"/>
              </w:rPr>
              <w:t>April group was in</w:t>
            </w:r>
            <w:r w:rsidRPr="00CA767C">
              <w:rPr>
                <w:color w:val="auto"/>
              </w:rPr>
              <w:t>-</w:t>
            </w:r>
            <w:r w:rsidR="00531C2B" w:rsidRPr="00CA767C">
              <w:rPr>
                <w:color w:val="auto"/>
              </w:rPr>
              <w:t xml:space="preserve">house at our new place in Hampton Park. Homemade soups, rolls and cake with our cuppas was enjoyed by all and we had a resounding rendition </w:t>
            </w:r>
            <w:r w:rsidR="004C3C61" w:rsidRPr="00CA767C">
              <w:rPr>
                <w:color w:val="auto"/>
              </w:rPr>
              <w:t xml:space="preserve">from </w:t>
            </w:r>
            <w:r w:rsidR="00531C2B" w:rsidRPr="00CA767C">
              <w:rPr>
                <w:color w:val="auto"/>
              </w:rPr>
              <w:t xml:space="preserve">the group of </w:t>
            </w:r>
            <w:r w:rsidR="000C1FEA" w:rsidRPr="00CA767C">
              <w:rPr>
                <w:color w:val="auto"/>
              </w:rPr>
              <w:t>‘</w:t>
            </w:r>
            <w:r w:rsidR="00531C2B" w:rsidRPr="00CA767C">
              <w:rPr>
                <w:color w:val="auto"/>
              </w:rPr>
              <w:t>Happy Birthday</w:t>
            </w:r>
            <w:r w:rsidR="000C1FEA" w:rsidRPr="00CA767C">
              <w:rPr>
                <w:color w:val="auto"/>
              </w:rPr>
              <w:t>’</w:t>
            </w:r>
            <w:r w:rsidR="00531C2B" w:rsidRPr="00CA767C">
              <w:rPr>
                <w:i/>
                <w:iCs/>
                <w:color w:val="auto"/>
              </w:rPr>
              <w:t xml:space="preserve"> </w:t>
            </w:r>
            <w:r w:rsidR="00531C2B" w:rsidRPr="00CA767C">
              <w:rPr>
                <w:color w:val="auto"/>
              </w:rPr>
              <w:t xml:space="preserve">for Paul, Pat (both well in their 80s) and Rani. We also had an impromptu game of charades and a rendition of </w:t>
            </w:r>
            <w:r w:rsidRPr="00CA767C">
              <w:rPr>
                <w:color w:val="auto"/>
              </w:rPr>
              <w:t>‘</w:t>
            </w:r>
            <w:r w:rsidR="00531C2B" w:rsidRPr="00CA767C">
              <w:rPr>
                <w:color w:val="auto"/>
              </w:rPr>
              <w:t>Show me the way to go home</w:t>
            </w:r>
            <w:r w:rsidRPr="00CA767C">
              <w:rPr>
                <w:color w:val="auto"/>
              </w:rPr>
              <w:t>’</w:t>
            </w:r>
            <w:r w:rsidR="00531C2B" w:rsidRPr="00CA767C">
              <w:rPr>
                <w:i/>
                <w:iCs/>
                <w:color w:val="auto"/>
              </w:rPr>
              <w:t xml:space="preserve"> </w:t>
            </w:r>
            <w:r w:rsidR="00531C2B" w:rsidRPr="00CA767C">
              <w:rPr>
                <w:color w:val="auto"/>
              </w:rPr>
              <w:t>(with additional verse, “reworded”)</w:t>
            </w:r>
            <w:r w:rsidR="00386937" w:rsidRPr="00CA767C">
              <w:rPr>
                <w:color w:val="auto"/>
              </w:rPr>
              <w:t xml:space="preserve"> </w:t>
            </w:r>
            <w:r w:rsidR="00531C2B" w:rsidRPr="00CA767C">
              <w:rPr>
                <w:color w:val="auto"/>
              </w:rPr>
              <w:t xml:space="preserve"> </w:t>
            </w:r>
            <w:r w:rsidR="006E2520" w:rsidRPr="00CA767C">
              <w:rPr>
                <w:color w:val="auto"/>
              </w:rPr>
              <w:t>–</w:t>
            </w:r>
            <w:r w:rsidR="00531C2B" w:rsidRPr="00CA767C">
              <w:rPr>
                <w:color w:val="auto"/>
              </w:rPr>
              <w:t xml:space="preserve"> no names mentioned.</w:t>
            </w:r>
          </w:p>
        </w:tc>
      </w:tr>
    </w:tbl>
    <w:p w14:paraId="4A79808F" w14:textId="77777777" w:rsidR="001073BC" w:rsidRDefault="001073BC" w:rsidP="009A1A56">
      <w:pPr>
        <w:pStyle w:val="Subheading"/>
      </w:pPr>
      <w:bookmarkStart w:id="3" w:name="_Hlk113526518"/>
      <w:r>
        <w:br w:type="page"/>
      </w:r>
    </w:p>
    <w:p w14:paraId="570A44FE" w14:textId="6A3C5CAF" w:rsidR="00C90F7F" w:rsidRPr="00CA767C" w:rsidRDefault="00A629FA" w:rsidP="009A1A56">
      <w:pPr>
        <w:pStyle w:val="Subheading"/>
      </w:pPr>
      <w:r w:rsidRPr="00CA767C">
        <w:lastRenderedPageBreak/>
        <w:t>Ballarat</w:t>
      </w:r>
      <w:r w:rsidR="009A1A56" w:rsidRPr="00CA767C">
        <w:t xml:space="preserve"> SSG</w:t>
      </w:r>
    </w:p>
    <w:p w14:paraId="5B74EB6E" w14:textId="159BA945" w:rsidR="00A629FA" w:rsidRPr="00CA767C" w:rsidRDefault="00A629FA" w:rsidP="00A629FA">
      <w:r w:rsidRPr="00CA767C">
        <w:t xml:space="preserve">The Ballarat </w:t>
      </w:r>
      <w:r w:rsidR="003E12DF" w:rsidRPr="00CA767C">
        <w:t>group</w:t>
      </w:r>
      <w:r w:rsidRPr="00CA767C">
        <w:t xml:space="preserve"> has enjoyed some lovely get</w:t>
      </w:r>
      <w:r w:rsidR="006E2520" w:rsidRPr="00CA767C">
        <w:t>-</w:t>
      </w:r>
      <w:r w:rsidRPr="00CA767C">
        <w:t>togethers since our last newsletter update</w:t>
      </w:r>
      <w:r w:rsidR="003E12DF" w:rsidRPr="00CA767C">
        <w:t>,</w:t>
      </w:r>
      <w:r w:rsidRPr="00CA767C">
        <w:t xml:space="preserve"> </w:t>
      </w:r>
      <w:r w:rsidR="003E12DF" w:rsidRPr="00CA767C">
        <w:t>a</w:t>
      </w:r>
      <w:r w:rsidRPr="00CA767C">
        <w:t xml:space="preserve"> highlight being our trip to Sovereign Hill in March! The weather was perfect as we strolled around the site before enjoying a meal at the bakery. Several people made their way to the </w:t>
      </w:r>
      <w:r w:rsidR="000965BE" w:rsidRPr="00CA767C">
        <w:t>c</w:t>
      </w:r>
      <w:r w:rsidRPr="00CA767C">
        <w:t xml:space="preserve">andy </w:t>
      </w:r>
      <w:r w:rsidR="000965BE" w:rsidRPr="00CA767C">
        <w:t>s</w:t>
      </w:r>
      <w:r w:rsidRPr="00CA767C">
        <w:t xml:space="preserve">hop for some good </w:t>
      </w:r>
      <w:proofErr w:type="spellStart"/>
      <w:r w:rsidRPr="00CA767C">
        <w:t>ol</w:t>
      </w:r>
      <w:proofErr w:type="spellEnd"/>
      <w:r w:rsidRPr="00CA767C">
        <w:t>’ boiled sweets, while others preferred to watch the Redcoat Soldiers march up Main Street with the military drumbeat, high hats and their guns.</w:t>
      </w:r>
    </w:p>
    <w:p w14:paraId="2F78B999" w14:textId="2B0FDF61" w:rsidR="00A629FA" w:rsidRPr="00CA767C" w:rsidRDefault="00B147C0" w:rsidP="00A629FA">
      <w:r w:rsidRPr="00CA767C">
        <w:rPr>
          <w:noProof/>
        </w:rPr>
        <mc:AlternateContent>
          <mc:Choice Requires="wpg">
            <w:drawing>
              <wp:anchor distT="0" distB="0" distL="114300" distR="114300" simplePos="0" relativeHeight="252016686" behindDoc="0" locked="0" layoutInCell="1" allowOverlap="1" wp14:anchorId="77880268" wp14:editId="1D57C34A">
                <wp:simplePos x="0" y="0"/>
                <wp:positionH relativeFrom="column">
                  <wp:posOffset>-54610</wp:posOffset>
                </wp:positionH>
                <wp:positionV relativeFrom="paragraph">
                  <wp:posOffset>71755</wp:posOffset>
                </wp:positionV>
                <wp:extent cx="2113280" cy="2880995"/>
                <wp:effectExtent l="0" t="0" r="1270" b="0"/>
                <wp:wrapNone/>
                <wp:docPr id="30" name="Group 30"/>
                <wp:cNvGraphicFramePr/>
                <a:graphic xmlns:a="http://schemas.openxmlformats.org/drawingml/2006/main">
                  <a:graphicData uri="http://schemas.microsoft.com/office/word/2010/wordprocessingGroup">
                    <wpg:wgp>
                      <wpg:cNvGrpSpPr/>
                      <wpg:grpSpPr>
                        <a:xfrm>
                          <a:off x="0" y="0"/>
                          <a:ext cx="2113280" cy="2880995"/>
                          <a:chOff x="0" y="0"/>
                          <a:chExt cx="2113471" cy="2881226"/>
                        </a:xfrm>
                      </wpg:grpSpPr>
                      <pic:pic xmlns:pic="http://schemas.openxmlformats.org/drawingml/2006/picture">
                        <pic:nvPicPr>
                          <pic:cNvPr id="92" name="Picture 92"/>
                          <pic:cNvPicPr>
                            <a:picLocks noChangeAspect="1"/>
                          </pic:cNvPicPr>
                        </pic:nvPicPr>
                        <pic:blipFill rotWithShape="1">
                          <a:blip r:embed="rId93" r:link="rId94" cstate="print">
                            <a:extLst>
                              <a:ext uri="{28A0092B-C50C-407E-A947-70E740481C1C}">
                                <a14:useLocalDpi xmlns:a14="http://schemas.microsoft.com/office/drawing/2010/main" val="0"/>
                              </a:ext>
                            </a:extLst>
                          </a:blip>
                          <a:srcRect l="11799" t="6980" r="6603" b="17615"/>
                          <a:stretch>
                            <a:fillRect/>
                          </a:stretch>
                        </pic:blipFill>
                        <pic:spPr bwMode="auto">
                          <a:xfrm>
                            <a:off x="43132" y="0"/>
                            <a:ext cx="1990725" cy="2452370"/>
                          </a:xfrm>
                          <a:prstGeom prst="rect">
                            <a:avLst/>
                          </a:prstGeom>
                          <a:noFill/>
                          <a:ln>
                            <a:noFill/>
                          </a:ln>
                          <a:extLst>
                            <a:ext uri="{53640926-AAD7-44D8-BBD7-CCE9431645EC}">
                              <a14:shadowObscured xmlns:a14="http://schemas.microsoft.com/office/drawing/2010/main"/>
                            </a:ext>
                          </a:extLst>
                        </pic:spPr>
                      </pic:pic>
                      <wps:wsp>
                        <wps:cNvPr id="29" name="Text Box 29"/>
                        <wps:cNvSpPr txBox="1"/>
                        <wps:spPr>
                          <a:xfrm>
                            <a:off x="0" y="2484410"/>
                            <a:ext cx="2113471" cy="396816"/>
                          </a:xfrm>
                          <a:prstGeom prst="rect">
                            <a:avLst/>
                          </a:prstGeom>
                          <a:solidFill>
                            <a:schemeClr val="lt1"/>
                          </a:solidFill>
                          <a:ln w="6350">
                            <a:noFill/>
                          </a:ln>
                        </wps:spPr>
                        <wps:txbx>
                          <w:txbxContent>
                            <w:p w14:paraId="2CE83D01" w14:textId="388693BB" w:rsidR="00F958B8" w:rsidRPr="001F3C8E" w:rsidRDefault="00F958B8" w:rsidP="000965BE">
                              <w:pPr>
                                <w:spacing w:after="0" w:line="240" w:lineRule="auto"/>
                                <w:rPr>
                                  <w:sz w:val="20"/>
                                  <w:szCs w:val="20"/>
                                  <w:lang w:val="en-GB"/>
                                </w:rPr>
                              </w:pPr>
                              <w:r w:rsidRPr="000965BE">
                                <w:rPr>
                                  <w:sz w:val="20"/>
                                  <w:szCs w:val="20"/>
                                  <w:lang w:val="en-GB"/>
                                </w:rPr>
                                <w:t>Ladies admiring one of the many beautiful cottage gardens</w:t>
                              </w:r>
                              <w:r w:rsidRPr="000965BE" w:rsidDel="000965BE">
                                <w:rPr>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7880268" id="Group 30" o:spid="_x0000_s1034" style="position:absolute;margin-left:-4.3pt;margin-top:5.65pt;width:166.4pt;height:226.85pt;z-index:252016686;mso-height-relative:margin" coordsize="21134,28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">
                <v:shape id="Picture 92" o:spid="_x0000_s1035" type="#_x0000_t75" style="position:absolute;left:431;width:19907;height:2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">
                  <v:imagedata r:id="rId95" r:href="rId96" croptop="4574f" cropbottom="11544f" cropleft="7733f" cropright="4327f"/>
                </v:shape>
                <v:shape id="Text Box 29" o:spid="_x0000_s1036" type="#_x0000_t202" style="position:absolute;top:24844;width:2113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2CE83D01" w14:textId="388693BB" w:rsidR="00F958B8" w:rsidRPr="001F3C8E" w:rsidRDefault="00F958B8" w:rsidP="000965BE">
                        <w:pPr>
                          <w:spacing w:after="0" w:line="240" w:lineRule="auto"/>
                          <w:rPr>
                            <w:sz w:val="20"/>
                            <w:szCs w:val="20"/>
                            <w:lang w:val="en-GB"/>
                          </w:rPr>
                        </w:pPr>
                        <w:r w:rsidRPr="000965BE">
                          <w:rPr>
                            <w:sz w:val="20"/>
                            <w:szCs w:val="20"/>
                            <w:lang w:val="en-GB"/>
                          </w:rPr>
                          <w:t>Ladies admiring one of the many beautiful cottage gardens</w:t>
                        </w:r>
                        <w:r w:rsidRPr="000965BE" w:rsidDel="000965BE">
                          <w:rPr>
                            <w:sz w:val="20"/>
                            <w:szCs w:val="20"/>
                            <w:lang w:val="en-GB"/>
                          </w:rPr>
                          <w:t xml:space="preserve"> </w:t>
                        </w:r>
                      </w:p>
                    </w:txbxContent>
                  </v:textbox>
                </v:shape>
              </v:group>
            </w:pict>
          </mc:Fallback>
        </mc:AlternateContent>
      </w:r>
      <w:r w:rsidRPr="00CA767C">
        <w:rPr>
          <w:noProof/>
        </w:rPr>
        <mc:AlternateContent>
          <mc:Choice Requires="wpg">
            <w:drawing>
              <wp:anchor distT="0" distB="0" distL="114300" distR="114300" simplePos="0" relativeHeight="252019758" behindDoc="0" locked="0" layoutInCell="1" allowOverlap="1" wp14:anchorId="175192C9" wp14:editId="0190467E">
                <wp:simplePos x="0" y="0"/>
                <wp:positionH relativeFrom="column">
                  <wp:posOffset>2057400</wp:posOffset>
                </wp:positionH>
                <wp:positionV relativeFrom="paragraph">
                  <wp:posOffset>72228</wp:posOffset>
                </wp:positionV>
                <wp:extent cx="3510280" cy="3103880"/>
                <wp:effectExtent l="0" t="0" r="0" b="1270"/>
                <wp:wrapNone/>
                <wp:docPr id="38" name="Group 38"/>
                <wp:cNvGraphicFramePr/>
                <a:graphic xmlns:a="http://schemas.openxmlformats.org/drawingml/2006/main">
                  <a:graphicData uri="http://schemas.microsoft.com/office/word/2010/wordprocessingGroup">
                    <wpg:wgp>
                      <wpg:cNvGrpSpPr/>
                      <wpg:grpSpPr>
                        <a:xfrm>
                          <a:off x="0" y="0"/>
                          <a:ext cx="3510280" cy="3103880"/>
                          <a:chOff x="0" y="0"/>
                          <a:chExt cx="2364511" cy="2090380"/>
                        </a:xfrm>
                      </wpg:grpSpPr>
                      <pic:pic xmlns:pic="http://schemas.openxmlformats.org/drawingml/2006/picture">
                        <pic:nvPicPr>
                          <pic:cNvPr id="91" name="Picture 91" descr="Redcoat Soldiers"/>
                          <pic:cNvPicPr>
                            <a:picLocks noChangeAspect="1"/>
                          </pic:cNvPicPr>
                        </pic:nvPicPr>
                        <pic:blipFill rotWithShape="1">
                          <a:blip r:embed="rId97" cstate="print">
                            <a:extLst>
                              <a:ext uri="{28A0092B-C50C-407E-A947-70E740481C1C}">
                                <a14:useLocalDpi xmlns:a14="http://schemas.microsoft.com/office/drawing/2010/main" val="0"/>
                              </a:ext>
                            </a:extLst>
                          </a:blip>
                          <a:srcRect b="939"/>
                          <a:stretch/>
                        </pic:blipFill>
                        <pic:spPr bwMode="auto">
                          <a:xfrm>
                            <a:off x="69010" y="0"/>
                            <a:ext cx="2295501" cy="1651217"/>
                          </a:xfrm>
                          <a:prstGeom prst="rect">
                            <a:avLst/>
                          </a:prstGeom>
                          <a:noFill/>
                          <a:ln>
                            <a:noFill/>
                          </a:ln>
                        </pic:spPr>
                      </pic:pic>
                      <wps:wsp>
                        <wps:cNvPr id="33" name="Text Box 33"/>
                        <wps:cNvSpPr txBox="1"/>
                        <wps:spPr>
                          <a:xfrm>
                            <a:off x="0" y="1693596"/>
                            <a:ext cx="2355910" cy="396784"/>
                          </a:xfrm>
                          <a:prstGeom prst="rect">
                            <a:avLst/>
                          </a:prstGeom>
                          <a:solidFill>
                            <a:schemeClr val="lt1"/>
                          </a:solidFill>
                          <a:ln w="6350">
                            <a:noFill/>
                          </a:ln>
                        </wps:spPr>
                        <wps:txbx>
                          <w:txbxContent>
                            <w:p w14:paraId="31CABF96" w14:textId="3B6C4780" w:rsidR="00F958B8" w:rsidRPr="001F3C8E" w:rsidRDefault="00F958B8" w:rsidP="000965BE">
                              <w:pPr>
                                <w:spacing w:after="0" w:line="240" w:lineRule="auto"/>
                                <w:rPr>
                                  <w:sz w:val="20"/>
                                  <w:szCs w:val="20"/>
                                  <w:lang w:val="en-GB"/>
                                </w:rPr>
                              </w:pPr>
                              <w:r w:rsidRPr="00B147C0">
                                <w:rPr>
                                  <w:sz w:val="20"/>
                                  <w:szCs w:val="20"/>
                                  <w:lang w:val="en-GB"/>
                                </w:rPr>
                                <w:t>The Red Coats on their Main Street 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5192C9" id="Group 38" o:spid="_x0000_s1037" style="position:absolute;margin-left:162pt;margin-top:5.7pt;width:276.4pt;height:244.4pt;z-index:252019758;mso-width-relative:margin;mso-height-relative:margin" coordsize="23645,209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">
                <v:shape id="Picture 91" o:spid="_x0000_s1038" type="#_x0000_t75" alt="Redcoat Soldiers" style="position:absolute;left:690;width:22955;height:16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">
                  <v:imagedata r:id="rId98" o:title="Redcoat Soldiers" cropbottom="615f"/>
                </v:shape>
                <v:shape id="Text Box 33" o:spid="_x0000_s1039" type="#_x0000_t202" style="position:absolute;top:16935;width:23559;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31CABF96" w14:textId="3B6C4780" w:rsidR="00F958B8" w:rsidRPr="001F3C8E" w:rsidRDefault="00F958B8" w:rsidP="000965BE">
                        <w:pPr>
                          <w:spacing w:after="0" w:line="240" w:lineRule="auto"/>
                          <w:rPr>
                            <w:sz w:val="20"/>
                            <w:szCs w:val="20"/>
                            <w:lang w:val="en-GB"/>
                          </w:rPr>
                        </w:pPr>
                        <w:r w:rsidRPr="00B147C0">
                          <w:rPr>
                            <w:sz w:val="20"/>
                            <w:szCs w:val="20"/>
                            <w:lang w:val="en-GB"/>
                          </w:rPr>
                          <w:t>The Red Coats on their Main Street march</w:t>
                        </w:r>
                      </w:p>
                    </w:txbxContent>
                  </v:textbox>
                </v:shape>
              </v:group>
            </w:pict>
          </mc:Fallback>
        </mc:AlternateContent>
      </w:r>
    </w:p>
    <w:p w14:paraId="4574E5DE" w14:textId="1B7581E4" w:rsidR="00A629FA" w:rsidRPr="00CA767C" w:rsidRDefault="00A629FA" w:rsidP="00A629FA"/>
    <w:p w14:paraId="30A353D6" w14:textId="30651F6A" w:rsidR="00A629FA" w:rsidRPr="00CA767C" w:rsidRDefault="00A629FA" w:rsidP="00A629FA"/>
    <w:p w14:paraId="04D3F896" w14:textId="6F8FE44C" w:rsidR="00A629FA" w:rsidRPr="00CA767C" w:rsidRDefault="00A629FA" w:rsidP="00A629FA"/>
    <w:p w14:paraId="52F43CAD" w14:textId="5F3724D0" w:rsidR="00A629FA" w:rsidRPr="00CA767C" w:rsidRDefault="00A629FA" w:rsidP="00A629FA"/>
    <w:p w14:paraId="3E9A8447" w14:textId="77777777" w:rsidR="00B147C0" w:rsidRPr="00CA767C" w:rsidRDefault="00B147C0" w:rsidP="00A629FA"/>
    <w:p w14:paraId="26E15B70" w14:textId="77777777" w:rsidR="00B147C0" w:rsidRPr="00CA767C" w:rsidRDefault="00B147C0" w:rsidP="00A629FA"/>
    <w:p w14:paraId="1BD18DD2" w14:textId="77777777" w:rsidR="00B147C0" w:rsidRPr="00CA767C" w:rsidRDefault="00B147C0" w:rsidP="00A629FA"/>
    <w:p w14:paraId="27F8B173" w14:textId="02432F2F" w:rsidR="000965BE" w:rsidRPr="00CA767C" w:rsidRDefault="000965BE" w:rsidP="00A629FA"/>
    <w:p w14:paraId="0BE7E447" w14:textId="0D5B1CBA" w:rsidR="00A629FA" w:rsidRPr="00CA767C" w:rsidRDefault="00A629FA" w:rsidP="00A629FA"/>
    <w:p w14:paraId="4E28EBB6" w14:textId="77777777" w:rsidR="00B147C0" w:rsidRPr="00CA767C" w:rsidRDefault="00B147C0" w:rsidP="00A629FA"/>
    <w:p w14:paraId="5A2D41BF" w14:textId="783C0E58" w:rsidR="00A629FA" w:rsidRPr="00CA767C" w:rsidRDefault="00A629FA" w:rsidP="00A629FA">
      <w:r w:rsidRPr="00CA767C">
        <w:t>April saw the group meet for a casual get</w:t>
      </w:r>
      <w:r w:rsidR="006E2520" w:rsidRPr="00CA767C">
        <w:t>-</w:t>
      </w:r>
      <w:r w:rsidRPr="00CA767C">
        <w:t>together at the Sebastopol RSL. Our resident funny man had prepared a few jokes to keep the group entertained</w:t>
      </w:r>
      <w:r w:rsidR="00386937" w:rsidRPr="00CA767C">
        <w:t>. T</w:t>
      </w:r>
      <w:r w:rsidRPr="00CA767C">
        <w:t>hanks for the laughs</w:t>
      </w:r>
      <w:r w:rsidR="00B147C0" w:rsidRPr="00CA767C">
        <w:t>,</w:t>
      </w:r>
      <w:r w:rsidRPr="00CA767C">
        <w:t xml:space="preserve"> John!</w:t>
      </w:r>
    </w:p>
    <w:p w14:paraId="154020F2" w14:textId="056D80BC" w:rsidR="00A629FA" w:rsidRPr="00CA767C" w:rsidRDefault="00B147C0" w:rsidP="00A629FA">
      <w:r w:rsidRPr="00CA767C">
        <w:t xml:space="preserve">In </w:t>
      </w:r>
      <w:r w:rsidR="00A629FA" w:rsidRPr="00CA767C">
        <w:t>May</w:t>
      </w:r>
      <w:r w:rsidRPr="00CA767C">
        <w:t>, we headed to</w:t>
      </w:r>
      <w:r w:rsidR="00A629FA" w:rsidRPr="00CA767C">
        <w:t xml:space="preserve"> the cinema to watch Book Club: The Next Chapter</w:t>
      </w:r>
      <w:r w:rsidRPr="00CA767C">
        <w:t>.</w:t>
      </w:r>
    </w:p>
    <w:p w14:paraId="62E04D00" w14:textId="233B3041" w:rsidR="007D75CF" w:rsidRPr="00CA767C" w:rsidRDefault="00A629FA" w:rsidP="00E627E6">
      <w:r w:rsidRPr="00CA767C">
        <w:t xml:space="preserve">The Ballarat </w:t>
      </w:r>
      <w:r w:rsidR="00B147C0" w:rsidRPr="00CA767C">
        <w:t>SSG</w:t>
      </w:r>
      <w:r w:rsidRPr="00CA767C">
        <w:t xml:space="preserve"> meets on the second Tuesday of the </w:t>
      </w:r>
      <w:r w:rsidR="00B147C0" w:rsidRPr="00CA767C">
        <w:t>m</w:t>
      </w:r>
      <w:r w:rsidRPr="00CA767C">
        <w:t>onth at the Sebastopol RSL. Please contact Open Place</w:t>
      </w:r>
      <w:r w:rsidR="00B147C0" w:rsidRPr="00CA767C">
        <w:t xml:space="preserve"> on 1800 779 379</w:t>
      </w:r>
      <w:r w:rsidRPr="00CA767C">
        <w:t xml:space="preserve"> if you would like to receive the monthly flyers.</w:t>
      </w:r>
    </w:p>
    <w:p w14:paraId="40C72EE1" w14:textId="345E4029" w:rsidR="005A4AE7" w:rsidRPr="00CA767C" w:rsidRDefault="005A4AE7" w:rsidP="00E627E6"/>
    <w:p w14:paraId="1ED0373E" w14:textId="7D4F8D86" w:rsidR="005A4AE7" w:rsidRPr="00CA767C" w:rsidRDefault="005A4AE7" w:rsidP="00E627E6"/>
    <w:p w14:paraId="2C693D6B" w14:textId="5C6600FE" w:rsidR="005A4AE7" w:rsidRPr="00CA767C" w:rsidRDefault="005A4AE7" w:rsidP="00E627E6"/>
    <w:p w14:paraId="50410948" w14:textId="47130B43" w:rsidR="005A4AE7" w:rsidRPr="00CA767C" w:rsidRDefault="005A4AE7" w:rsidP="00E627E6"/>
    <w:p w14:paraId="34B2D929" w14:textId="4C41CA84" w:rsidR="005A4AE7" w:rsidRPr="00CA767C" w:rsidRDefault="005A4AE7" w:rsidP="00E627E6"/>
    <w:p w14:paraId="130314E1" w14:textId="7844B6EE" w:rsidR="005A4AE7" w:rsidRPr="00CA767C" w:rsidRDefault="005A4AE7" w:rsidP="00E627E6"/>
    <w:p w14:paraId="7F2AB554" w14:textId="247B54DF" w:rsidR="005A4AE7" w:rsidRPr="00CA767C" w:rsidRDefault="005A4AE7" w:rsidP="00E627E6"/>
    <w:p w14:paraId="2A73C482" w14:textId="36466C5E" w:rsidR="005A4AE7" w:rsidRPr="00CA767C" w:rsidRDefault="005A4AE7" w:rsidP="00E627E6"/>
    <w:p w14:paraId="46B83461" w14:textId="23BE4C19" w:rsidR="005A4AE7" w:rsidRPr="00CA767C" w:rsidRDefault="005A4AE7" w:rsidP="00E627E6"/>
    <w:p w14:paraId="567A3346" w14:textId="290DD641" w:rsidR="005A4AE7" w:rsidRPr="00CA767C" w:rsidRDefault="005A4AE7" w:rsidP="00E627E6"/>
    <w:p w14:paraId="12E13C94" w14:textId="65DDBFBF" w:rsidR="005A4AE7" w:rsidRPr="00CA767C" w:rsidRDefault="005A4AE7" w:rsidP="00E627E6"/>
    <w:p w14:paraId="0711F541" w14:textId="56FA838C" w:rsidR="005A4AE7" w:rsidRPr="00CA767C" w:rsidRDefault="005A4AE7" w:rsidP="00E627E6"/>
    <w:p w14:paraId="7FD7A1CC" w14:textId="72D1E1EE" w:rsidR="007F1612" w:rsidRPr="00CA767C" w:rsidRDefault="00F71200" w:rsidP="00A50C18">
      <w:pPr>
        <w:pStyle w:val="ArticleHeading1"/>
      </w:pPr>
      <w:r w:rsidRPr="00CA767C">
        <w:lastRenderedPageBreak/>
        <w:t xml:space="preserve">Butterscotch </w:t>
      </w:r>
      <w:r w:rsidR="00B147C0" w:rsidRPr="00CA767C">
        <w:t>p</w:t>
      </w:r>
      <w:r w:rsidRPr="00CA767C">
        <w:t xml:space="preserve">udding </w:t>
      </w:r>
      <w:r w:rsidR="00B147C0" w:rsidRPr="00CA767C">
        <w:t>r</w:t>
      </w:r>
      <w:r w:rsidRPr="00CA767C">
        <w:t>ecipe</w:t>
      </w:r>
    </w:p>
    <w:p w14:paraId="52B66769" w14:textId="77777777" w:rsidR="005A4AE7" w:rsidRPr="00CA767C" w:rsidRDefault="005A4AE7" w:rsidP="00CE7106">
      <w:pPr>
        <w:pStyle w:val="Subheading"/>
      </w:pPr>
    </w:p>
    <w:p w14:paraId="465A3525" w14:textId="214AEEC3" w:rsidR="00CE7106" w:rsidRPr="00CA767C" w:rsidRDefault="006C146C" w:rsidP="00CE7106">
      <w:pPr>
        <w:pStyle w:val="Subheading"/>
      </w:pPr>
      <w:r w:rsidRPr="00CA767C">
        <w:drawing>
          <wp:anchor distT="0" distB="0" distL="114300" distR="114300" simplePos="0" relativeHeight="252005422" behindDoc="0" locked="0" layoutInCell="1" allowOverlap="1" wp14:anchorId="19D03E1E" wp14:editId="2C04B572">
            <wp:simplePos x="0" y="0"/>
            <wp:positionH relativeFrom="margin">
              <wp:posOffset>3312160</wp:posOffset>
            </wp:positionH>
            <wp:positionV relativeFrom="paragraph">
              <wp:posOffset>18415</wp:posOffset>
            </wp:positionV>
            <wp:extent cx="3270250" cy="2175510"/>
            <wp:effectExtent l="0" t="0" r="6350" b="0"/>
            <wp:wrapSquare wrapText="bothSides"/>
            <wp:docPr id="21" name="Picture 21" descr="Butterscotch self-saucing pu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scotch self-saucing puddi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270250" cy="217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7106" w:rsidRPr="00CA767C">
        <w:t>Ingredients</w:t>
      </w:r>
    </w:p>
    <w:p w14:paraId="1300AC3F" w14:textId="425F6C40" w:rsidR="00CE7106" w:rsidRPr="00CA767C" w:rsidRDefault="00CE7106" w:rsidP="00A931A0">
      <w:pPr>
        <w:pStyle w:val="ListParagraph"/>
        <w:numPr>
          <w:ilvl w:val="0"/>
          <w:numId w:val="31"/>
        </w:numPr>
      </w:pPr>
      <w:r w:rsidRPr="00CA767C">
        <w:t>¾ cup brown sugar</w:t>
      </w:r>
    </w:p>
    <w:p w14:paraId="0B4E2C4F" w14:textId="3D5210A0" w:rsidR="00CE7106" w:rsidRPr="00CA767C" w:rsidRDefault="00CE7106" w:rsidP="00A931A0">
      <w:pPr>
        <w:pStyle w:val="ListParagraph"/>
        <w:numPr>
          <w:ilvl w:val="0"/>
          <w:numId w:val="31"/>
        </w:numPr>
      </w:pPr>
      <w:r w:rsidRPr="00CA767C">
        <w:t>1 ¼ cups self-</w:t>
      </w:r>
      <w:proofErr w:type="spellStart"/>
      <w:r w:rsidRPr="00CA767C">
        <w:t>raising</w:t>
      </w:r>
      <w:proofErr w:type="spellEnd"/>
      <w:r w:rsidRPr="00CA767C">
        <w:t xml:space="preserve"> flour</w:t>
      </w:r>
    </w:p>
    <w:p w14:paraId="2E4A263D" w14:textId="41668F53" w:rsidR="00CE7106" w:rsidRPr="00CA767C" w:rsidRDefault="00CE7106" w:rsidP="00A931A0">
      <w:pPr>
        <w:pStyle w:val="ListParagraph"/>
        <w:numPr>
          <w:ilvl w:val="0"/>
          <w:numId w:val="31"/>
        </w:numPr>
      </w:pPr>
      <w:r w:rsidRPr="00CA767C">
        <w:t>100g unsalted butter, melted</w:t>
      </w:r>
    </w:p>
    <w:p w14:paraId="16954D7A" w14:textId="7152391F" w:rsidR="00CE7106" w:rsidRPr="00CA767C" w:rsidRDefault="00CE7106" w:rsidP="00A931A0">
      <w:pPr>
        <w:pStyle w:val="ListParagraph"/>
        <w:numPr>
          <w:ilvl w:val="0"/>
          <w:numId w:val="31"/>
        </w:numPr>
      </w:pPr>
      <w:r w:rsidRPr="00CA767C">
        <w:t>1 egg</w:t>
      </w:r>
    </w:p>
    <w:p w14:paraId="7A6652F8" w14:textId="31478911" w:rsidR="00CE7106" w:rsidRPr="00CA767C" w:rsidRDefault="00CE7106" w:rsidP="00A931A0">
      <w:pPr>
        <w:pStyle w:val="ListParagraph"/>
        <w:numPr>
          <w:ilvl w:val="0"/>
          <w:numId w:val="31"/>
        </w:numPr>
      </w:pPr>
      <w:r w:rsidRPr="00CA767C">
        <w:t xml:space="preserve">½ cup milk </w:t>
      </w:r>
    </w:p>
    <w:p w14:paraId="20620D7F" w14:textId="78E58EFF" w:rsidR="00CE7106" w:rsidRPr="00CA767C" w:rsidRDefault="00CE7106" w:rsidP="00A931A0">
      <w:pPr>
        <w:pStyle w:val="ListParagraph"/>
        <w:numPr>
          <w:ilvl w:val="0"/>
          <w:numId w:val="31"/>
        </w:numPr>
      </w:pPr>
      <w:r w:rsidRPr="00CA767C">
        <w:t>4 tablespoons golden syrup</w:t>
      </w:r>
    </w:p>
    <w:p w14:paraId="64105ACD" w14:textId="1256EC94" w:rsidR="00CE7106" w:rsidRPr="00CA767C" w:rsidRDefault="00CE7106" w:rsidP="00A931A0">
      <w:pPr>
        <w:pStyle w:val="ListParagraph"/>
        <w:numPr>
          <w:ilvl w:val="0"/>
          <w:numId w:val="31"/>
        </w:numPr>
      </w:pPr>
      <w:r w:rsidRPr="00CA767C">
        <w:t>1 tablespoon cornflour</w:t>
      </w:r>
    </w:p>
    <w:p w14:paraId="2BBE94ED" w14:textId="5E6F3C41" w:rsidR="00CE7106" w:rsidRPr="00CA767C" w:rsidRDefault="00CE7106" w:rsidP="00A931A0">
      <w:pPr>
        <w:pStyle w:val="ListParagraph"/>
        <w:numPr>
          <w:ilvl w:val="0"/>
          <w:numId w:val="31"/>
        </w:numPr>
      </w:pPr>
      <w:r w:rsidRPr="00CA767C">
        <w:t>1 ½ cups boiling water</w:t>
      </w:r>
    </w:p>
    <w:p w14:paraId="6C676F70" w14:textId="131CE25C" w:rsidR="00CE7106" w:rsidRPr="00CA767C" w:rsidRDefault="00CE7106" w:rsidP="00A931A0">
      <w:pPr>
        <w:pStyle w:val="ListParagraph"/>
        <w:numPr>
          <w:ilvl w:val="0"/>
          <w:numId w:val="31"/>
        </w:numPr>
      </w:pPr>
      <w:r w:rsidRPr="00CA767C">
        <w:t>Cream or ice cream to serve</w:t>
      </w:r>
    </w:p>
    <w:p w14:paraId="6EF21F3C" w14:textId="43C511F7" w:rsidR="00CE7106" w:rsidRPr="00CA767C" w:rsidRDefault="00CE7106" w:rsidP="00CE7106"/>
    <w:p w14:paraId="33CDE21A" w14:textId="2ADCD5D1" w:rsidR="00CE7106" w:rsidRPr="00CA767C" w:rsidRDefault="00CE7106" w:rsidP="00CE7106">
      <w:pPr>
        <w:pStyle w:val="Subheading"/>
      </w:pPr>
      <w:r w:rsidRPr="00CA767C">
        <w:t>Method</w:t>
      </w:r>
    </w:p>
    <w:p w14:paraId="2033F3FD" w14:textId="51F90A41" w:rsidR="00CE7106" w:rsidRPr="00CA767C" w:rsidRDefault="00CE7106" w:rsidP="00CE7106">
      <w:pPr>
        <w:pStyle w:val="ListParagraph"/>
        <w:numPr>
          <w:ilvl w:val="0"/>
          <w:numId w:val="29"/>
        </w:numPr>
      </w:pPr>
      <w:r w:rsidRPr="00CA767C">
        <w:t xml:space="preserve">Preheat oven to 180 degrees. Grease ovenproof dish. Combine ¼ brown sugar and all of the flour in a bowl. Add the melted butter, egg, milk and 2 tablespoons of the golden syrup and stir until combined. Spoon into greased dish. </w:t>
      </w:r>
    </w:p>
    <w:p w14:paraId="230CA1E5" w14:textId="51D6F3EE" w:rsidR="00CE7106" w:rsidRPr="00CA767C" w:rsidRDefault="00CE7106" w:rsidP="00CE7106">
      <w:pPr>
        <w:pStyle w:val="ListParagraph"/>
        <w:numPr>
          <w:ilvl w:val="0"/>
          <w:numId w:val="29"/>
        </w:numPr>
      </w:pPr>
      <w:r w:rsidRPr="00CA767C">
        <w:t>Combine the remaining cup ½ cup of brown sugar and cornflour. Sprinkle over the pudding mixture.</w:t>
      </w:r>
    </w:p>
    <w:p w14:paraId="1B5DFE8E" w14:textId="4D437C4E" w:rsidR="00CE7106" w:rsidRPr="00CA767C" w:rsidRDefault="00CE7106" w:rsidP="00CE7106">
      <w:pPr>
        <w:pStyle w:val="ListParagraph"/>
        <w:numPr>
          <w:ilvl w:val="0"/>
          <w:numId w:val="29"/>
        </w:numPr>
      </w:pPr>
      <w:r w:rsidRPr="00CA767C">
        <w:t xml:space="preserve">Combine boiling water with the remaining 2 tablespoons of golden syrup. Pour over the top of the pudding mixture and bake for 40-45 minutes or until a skewer inserted into the centre comes out clean. </w:t>
      </w:r>
    </w:p>
    <w:p w14:paraId="5C66CF1C" w14:textId="24B17924" w:rsidR="00CE7106" w:rsidRPr="00CA767C" w:rsidRDefault="00CE7106" w:rsidP="00CE7106">
      <w:pPr>
        <w:pStyle w:val="ListParagraph"/>
        <w:numPr>
          <w:ilvl w:val="0"/>
          <w:numId w:val="29"/>
        </w:numPr>
      </w:pPr>
      <w:r w:rsidRPr="00CA767C">
        <w:t xml:space="preserve">Serve with cream or ice-cream (or both!!). </w:t>
      </w:r>
    </w:p>
    <w:p w14:paraId="21C959AD" w14:textId="54F05AB2" w:rsidR="002D1EC8" w:rsidRPr="00CA767C" w:rsidRDefault="005264C7" w:rsidP="00A50C18">
      <w:pPr>
        <w:pStyle w:val="ArticleHeading1"/>
      </w:pPr>
      <w:r w:rsidRPr="00CA767C">
        <w:rPr>
          <w:noProof/>
        </w:rPr>
        <w:lastRenderedPageBreak/>
        <mc:AlternateContent>
          <mc:Choice Requires="wps">
            <w:drawing>
              <wp:anchor distT="45720" distB="45720" distL="114300" distR="114300" simplePos="0" relativeHeight="251650094" behindDoc="0" locked="0" layoutInCell="1" allowOverlap="1" wp14:anchorId="4A3EC9F9" wp14:editId="4D4D346F">
                <wp:simplePos x="0" y="0"/>
                <wp:positionH relativeFrom="column">
                  <wp:posOffset>3363273</wp:posOffset>
                </wp:positionH>
                <wp:positionV relativeFrom="paragraph">
                  <wp:posOffset>0</wp:posOffset>
                </wp:positionV>
                <wp:extent cx="3307715" cy="4008120"/>
                <wp:effectExtent l="0" t="0" r="6985"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4008120"/>
                        </a:xfrm>
                        <a:prstGeom prst="rect">
                          <a:avLst/>
                        </a:prstGeom>
                        <a:solidFill>
                          <a:schemeClr val="accent1">
                            <a:alpha val="20000"/>
                          </a:schemeClr>
                        </a:solidFill>
                        <a:ln w="9525">
                          <a:noFill/>
                          <a:miter lim="800000"/>
                          <a:headEnd/>
                          <a:tailEnd/>
                        </a:ln>
                      </wps:spPr>
                      <wps:txbx>
                        <w:txbxContent>
                          <w:p w14:paraId="3B7B313B" w14:textId="77777777" w:rsidR="00F958B8" w:rsidRPr="00F958B8" w:rsidRDefault="00F958B8" w:rsidP="00A50C18">
                            <w:pPr>
                              <w:pStyle w:val="ArticleHeading1"/>
                            </w:pPr>
                            <w:r w:rsidRPr="00F958B8">
                              <w:rPr>
                                <w:w w:val="105"/>
                              </w:rPr>
                              <w:t>Contact us</w:t>
                            </w:r>
                          </w:p>
                          <w:p w14:paraId="001C6B3F" w14:textId="3FC0F376" w:rsidR="00F958B8" w:rsidRPr="005264C7" w:rsidRDefault="00F958B8" w:rsidP="00771960">
                            <w:pPr>
                              <w:rPr>
                                <w:sz w:val="26"/>
                                <w:szCs w:val="26"/>
                              </w:rPr>
                            </w:pPr>
                            <w:r w:rsidRPr="005264C7">
                              <w:rPr>
                                <w:sz w:val="26"/>
                                <w:szCs w:val="26"/>
                              </w:rPr>
                              <w:t xml:space="preserve">If you would like </w:t>
                            </w:r>
                            <w:r w:rsidRPr="005264C7">
                              <w:rPr>
                                <w:b/>
                                <w:bCs/>
                                <w:sz w:val="26"/>
                                <w:szCs w:val="26"/>
                              </w:rPr>
                              <w:t>information</w:t>
                            </w:r>
                            <w:r w:rsidRPr="005264C7">
                              <w:rPr>
                                <w:sz w:val="26"/>
                                <w:szCs w:val="26"/>
                              </w:rPr>
                              <w:t xml:space="preserve"> about your current services or want to share your </w:t>
                            </w:r>
                            <w:r w:rsidRPr="005264C7">
                              <w:rPr>
                                <w:b/>
                                <w:bCs/>
                                <w:sz w:val="26"/>
                                <w:szCs w:val="26"/>
                              </w:rPr>
                              <w:t>suggestions</w:t>
                            </w:r>
                            <w:r w:rsidRPr="005264C7">
                              <w:rPr>
                                <w:sz w:val="26"/>
                                <w:szCs w:val="26"/>
                              </w:rPr>
                              <w:t xml:space="preserve">, find out how Open Place can </w:t>
                            </w:r>
                            <w:r w:rsidRPr="005264C7">
                              <w:rPr>
                                <w:b/>
                                <w:bCs/>
                                <w:sz w:val="26"/>
                                <w:szCs w:val="26"/>
                              </w:rPr>
                              <w:t>support</w:t>
                            </w:r>
                            <w:r w:rsidRPr="005264C7">
                              <w:rPr>
                                <w:sz w:val="26"/>
                                <w:szCs w:val="26"/>
                              </w:rPr>
                              <w:t xml:space="preserve"> you,</w:t>
                            </w:r>
                            <w:r>
                              <w:rPr>
                                <w:sz w:val="26"/>
                                <w:szCs w:val="26"/>
                              </w:rPr>
                              <w:t xml:space="preserve"> </w:t>
                            </w:r>
                            <w:r w:rsidRPr="005264C7">
                              <w:rPr>
                                <w:sz w:val="26"/>
                                <w:szCs w:val="26"/>
                              </w:rPr>
                              <w:t xml:space="preserve">or </w:t>
                            </w:r>
                            <w:r w:rsidRPr="005264C7">
                              <w:rPr>
                                <w:b/>
                                <w:bCs/>
                                <w:sz w:val="26"/>
                                <w:szCs w:val="26"/>
                              </w:rPr>
                              <w:t>subscribe</w:t>
                            </w:r>
                            <w:r w:rsidRPr="005264C7">
                              <w:rPr>
                                <w:sz w:val="26"/>
                                <w:szCs w:val="26"/>
                              </w:rPr>
                              <w:t xml:space="preserve"> to receive this newsletter by email, please contact us.</w:t>
                            </w:r>
                          </w:p>
                          <w:p w14:paraId="5D4AF5F3" w14:textId="4C9F6E24" w:rsidR="00F958B8" w:rsidRPr="005264C7" w:rsidRDefault="00F958B8" w:rsidP="005264C7">
                            <w:pPr>
                              <w:pStyle w:val="ListParagraph"/>
                              <w:numPr>
                                <w:ilvl w:val="0"/>
                                <w:numId w:val="12"/>
                              </w:numPr>
                              <w:tabs>
                                <w:tab w:val="left" w:pos="450"/>
                              </w:tabs>
                              <w:ind w:left="446"/>
                              <w:contextualSpacing w:val="0"/>
                              <w:rPr>
                                <w:b/>
                                <w:bCs/>
                                <w:sz w:val="26"/>
                                <w:szCs w:val="26"/>
                              </w:rPr>
                            </w:pPr>
                            <w:r w:rsidRPr="005264C7">
                              <w:rPr>
                                <w:b/>
                                <w:bCs/>
                                <w:sz w:val="26"/>
                                <w:szCs w:val="26"/>
                              </w:rPr>
                              <w:t>Free call 1800 779 379</w:t>
                            </w:r>
                          </w:p>
                          <w:p w14:paraId="1FCA4F9C" w14:textId="7FADD5DD" w:rsidR="00F958B8" w:rsidRPr="005264C7" w:rsidRDefault="00F958B8" w:rsidP="005264C7">
                            <w:pPr>
                              <w:pStyle w:val="ListParagraph"/>
                              <w:numPr>
                                <w:ilvl w:val="0"/>
                                <w:numId w:val="12"/>
                              </w:numPr>
                              <w:tabs>
                                <w:tab w:val="left" w:pos="450"/>
                              </w:tabs>
                              <w:ind w:left="446"/>
                              <w:contextualSpacing w:val="0"/>
                              <w:rPr>
                                <w:b/>
                                <w:bCs/>
                                <w:sz w:val="26"/>
                                <w:szCs w:val="26"/>
                              </w:rPr>
                            </w:pPr>
                            <w:r w:rsidRPr="005264C7">
                              <w:rPr>
                                <w:b/>
                                <w:bCs/>
                                <w:sz w:val="26"/>
                                <w:szCs w:val="26"/>
                              </w:rPr>
                              <w:t xml:space="preserve">Visit </w:t>
                            </w:r>
                            <w:hyperlink r:id="rId100" w:history="1">
                              <w:r w:rsidRPr="005264C7">
                                <w:rPr>
                                  <w:rStyle w:val="Hyperlink"/>
                                  <w:b/>
                                  <w:bCs/>
                                  <w:sz w:val="26"/>
                                  <w:szCs w:val="26"/>
                                </w:rPr>
                                <w:t>openplace.org.au/contact-us</w:t>
                              </w:r>
                            </w:hyperlink>
                            <w:r w:rsidRPr="005264C7">
                              <w:rPr>
                                <w:b/>
                                <w:bCs/>
                                <w:color w:val="105924"/>
                                <w:sz w:val="26"/>
                                <w:szCs w:val="26"/>
                              </w:rPr>
                              <w:t xml:space="preserve"> </w:t>
                            </w:r>
                          </w:p>
                          <w:p w14:paraId="31903C81" w14:textId="7902E99F" w:rsidR="00F958B8" w:rsidRPr="005264C7" w:rsidRDefault="00F958B8" w:rsidP="005264C7">
                            <w:pPr>
                              <w:pStyle w:val="ListParagraph"/>
                              <w:numPr>
                                <w:ilvl w:val="0"/>
                                <w:numId w:val="12"/>
                              </w:numPr>
                              <w:tabs>
                                <w:tab w:val="left" w:pos="450"/>
                              </w:tabs>
                              <w:ind w:left="446"/>
                              <w:contextualSpacing w:val="0"/>
                              <w:rPr>
                                <w:b/>
                                <w:bCs/>
                                <w:color w:val="105924"/>
                                <w:sz w:val="26"/>
                                <w:szCs w:val="26"/>
                              </w:rPr>
                            </w:pPr>
                            <w:r w:rsidRPr="005264C7">
                              <w:rPr>
                                <w:b/>
                                <w:bCs/>
                                <w:sz w:val="26"/>
                                <w:szCs w:val="26"/>
                              </w:rPr>
                              <w:t xml:space="preserve">Email </w:t>
                            </w:r>
                            <w:hyperlink r:id="rId101">
                              <w:r w:rsidRPr="005264C7">
                                <w:rPr>
                                  <w:b/>
                                  <w:bCs/>
                                  <w:color w:val="105924"/>
                                  <w:sz w:val="26"/>
                                  <w:szCs w:val="26"/>
                                  <w:u w:val="single"/>
                                </w:rPr>
                                <w:t>info@openplace.org.au</w:t>
                              </w:r>
                            </w:hyperlink>
                            <w:r w:rsidRPr="005264C7">
                              <w:rPr>
                                <w:b/>
                                <w:bCs/>
                                <w:color w:val="105924"/>
                                <w:sz w:val="26"/>
                                <w:szCs w:val="26"/>
                                <w:u w:val="single"/>
                              </w:rPr>
                              <w:t xml:space="preserve"> </w:t>
                            </w:r>
                          </w:p>
                          <w:p w14:paraId="0B7745C3" w14:textId="205257CA" w:rsidR="00F958B8" w:rsidRPr="005264C7" w:rsidRDefault="00F958B8" w:rsidP="005264C7">
                            <w:pPr>
                              <w:pStyle w:val="ListParagraph"/>
                              <w:numPr>
                                <w:ilvl w:val="0"/>
                                <w:numId w:val="12"/>
                              </w:numPr>
                              <w:tabs>
                                <w:tab w:val="left" w:pos="450"/>
                              </w:tabs>
                              <w:ind w:left="446"/>
                              <w:contextualSpacing w:val="0"/>
                              <w:rPr>
                                <w:b/>
                                <w:bCs/>
                              </w:rPr>
                            </w:pPr>
                            <w:r w:rsidRPr="005264C7">
                              <w:rPr>
                                <w:b/>
                                <w:bCs/>
                                <w:sz w:val="26"/>
                                <w:szCs w:val="26"/>
                              </w:rPr>
                              <w:t xml:space="preserve">Write to us at: </w:t>
                            </w:r>
                            <w:r w:rsidRPr="005264C7">
                              <w:rPr>
                                <w:b/>
                                <w:bCs/>
                                <w:sz w:val="26"/>
                                <w:szCs w:val="26"/>
                              </w:rPr>
                              <w:br/>
                              <w:t xml:space="preserve">Open Place </w:t>
                            </w:r>
                            <w:r w:rsidRPr="005264C7">
                              <w:rPr>
                                <w:b/>
                                <w:bCs/>
                                <w:sz w:val="26"/>
                                <w:szCs w:val="26"/>
                              </w:rPr>
                              <w:br/>
                              <w:t>Suite 1/8 Bromham Place</w:t>
                            </w:r>
                            <w:r w:rsidRPr="005264C7">
                              <w:rPr>
                                <w:b/>
                                <w:bCs/>
                                <w:sz w:val="26"/>
                                <w:szCs w:val="26"/>
                              </w:rPr>
                              <w:br/>
                              <w:t>Richmond VIC 3121</w:t>
                            </w: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EC9F9" id="Text Box 46" o:spid="_x0000_s1040" type="#_x0000_t202" style="position:absolute;margin-left:264.8pt;margin-top:0;width:260.45pt;height:315.6pt;z-index:2516500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" fillcolor="#3c9339 [3204]" stroked="f">
                <v:fill opacity="13107f"/>
                <v:textbox inset="5mm,5mm,5mm,5mm">
                  <w:txbxContent>
                    <w:p w14:paraId="3B7B313B" w14:textId="77777777" w:rsidR="00F958B8" w:rsidRPr="00F958B8" w:rsidRDefault="00F958B8" w:rsidP="00A50C18">
                      <w:pPr>
                        <w:pStyle w:val="ArticleHeading1"/>
                      </w:pPr>
                      <w:r w:rsidRPr="00F958B8">
                        <w:rPr>
                          <w:w w:val="105"/>
                        </w:rPr>
                        <w:t>Contact us</w:t>
                      </w:r>
                    </w:p>
                    <w:p w14:paraId="001C6B3F" w14:textId="3FC0F376" w:rsidR="00F958B8" w:rsidRPr="005264C7" w:rsidRDefault="00F958B8" w:rsidP="00771960">
                      <w:pPr>
                        <w:rPr>
                          <w:sz w:val="26"/>
                          <w:szCs w:val="26"/>
                        </w:rPr>
                      </w:pPr>
                      <w:r w:rsidRPr="005264C7">
                        <w:rPr>
                          <w:sz w:val="26"/>
                          <w:szCs w:val="26"/>
                        </w:rPr>
                        <w:t xml:space="preserve">If you would like </w:t>
                      </w:r>
                      <w:r w:rsidRPr="005264C7">
                        <w:rPr>
                          <w:b/>
                          <w:bCs/>
                          <w:sz w:val="26"/>
                          <w:szCs w:val="26"/>
                        </w:rPr>
                        <w:t>information</w:t>
                      </w:r>
                      <w:r w:rsidRPr="005264C7">
                        <w:rPr>
                          <w:sz w:val="26"/>
                          <w:szCs w:val="26"/>
                        </w:rPr>
                        <w:t xml:space="preserve"> about your current services or want to share your </w:t>
                      </w:r>
                      <w:r w:rsidRPr="005264C7">
                        <w:rPr>
                          <w:b/>
                          <w:bCs/>
                          <w:sz w:val="26"/>
                          <w:szCs w:val="26"/>
                        </w:rPr>
                        <w:t>suggestions</w:t>
                      </w:r>
                      <w:r w:rsidRPr="005264C7">
                        <w:rPr>
                          <w:sz w:val="26"/>
                          <w:szCs w:val="26"/>
                        </w:rPr>
                        <w:t xml:space="preserve">, find out how Open Place can </w:t>
                      </w:r>
                      <w:r w:rsidRPr="005264C7">
                        <w:rPr>
                          <w:b/>
                          <w:bCs/>
                          <w:sz w:val="26"/>
                          <w:szCs w:val="26"/>
                        </w:rPr>
                        <w:t>support</w:t>
                      </w:r>
                      <w:r w:rsidRPr="005264C7">
                        <w:rPr>
                          <w:sz w:val="26"/>
                          <w:szCs w:val="26"/>
                        </w:rPr>
                        <w:t xml:space="preserve"> you,</w:t>
                      </w:r>
                      <w:r>
                        <w:rPr>
                          <w:sz w:val="26"/>
                          <w:szCs w:val="26"/>
                        </w:rPr>
                        <w:t xml:space="preserve"> </w:t>
                      </w:r>
                      <w:r w:rsidRPr="005264C7">
                        <w:rPr>
                          <w:sz w:val="26"/>
                          <w:szCs w:val="26"/>
                        </w:rPr>
                        <w:t xml:space="preserve">or </w:t>
                      </w:r>
                      <w:r w:rsidRPr="005264C7">
                        <w:rPr>
                          <w:b/>
                          <w:bCs/>
                          <w:sz w:val="26"/>
                          <w:szCs w:val="26"/>
                        </w:rPr>
                        <w:t>subscribe</w:t>
                      </w:r>
                      <w:r w:rsidRPr="005264C7">
                        <w:rPr>
                          <w:sz w:val="26"/>
                          <w:szCs w:val="26"/>
                        </w:rPr>
                        <w:t xml:space="preserve"> to receive this newsletter by email, please contact us.</w:t>
                      </w:r>
                    </w:p>
                    <w:p w14:paraId="5D4AF5F3" w14:textId="4C9F6E24" w:rsidR="00F958B8" w:rsidRPr="005264C7" w:rsidRDefault="00F958B8" w:rsidP="005264C7">
                      <w:pPr>
                        <w:pStyle w:val="ListParagraph"/>
                        <w:numPr>
                          <w:ilvl w:val="0"/>
                          <w:numId w:val="12"/>
                        </w:numPr>
                        <w:tabs>
                          <w:tab w:val="left" w:pos="450"/>
                        </w:tabs>
                        <w:ind w:left="446"/>
                        <w:contextualSpacing w:val="0"/>
                        <w:rPr>
                          <w:b/>
                          <w:bCs/>
                          <w:sz w:val="26"/>
                          <w:szCs w:val="26"/>
                        </w:rPr>
                      </w:pPr>
                      <w:r w:rsidRPr="005264C7">
                        <w:rPr>
                          <w:b/>
                          <w:bCs/>
                          <w:sz w:val="26"/>
                          <w:szCs w:val="26"/>
                        </w:rPr>
                        <w:t>Free call 1800 779 379</w:t>
                      </w:r>
                    </w:p>
                    <w:p w14:paraId="1FCA4F9C" w14:textId="7FADD5DD" w:rsidR="00F958B8" w:rsidRPr="005264C7" w:rsidRDefault="00F958B8" w:rsidP="005264C7">
                      <w:pPr>
                        <w:pStyle w:val="ListParagraph"/>
                        <w:numPr>
                          <w:ilvl w:val="0"/>
                          <w:numId w:val="12"/>
                        </w:numPr>
                        <w:tabs>
                          <w:tab w:val="left" w:pos="450"/>
                        </w:tabs>
                        <w:ind w:left="446"/>
                        <w:contextualSpacing w:val="0"/>
                        <w:rPr>
                          <w:b/>
                          <w:bCs/>
                          <w:sz w:val="26"/>
                          <w:szCs w:val="26"/>
                        </w:rPr>
                      </w:pPr>
                      <w:r w:rsidRPr="005264C7">
                        <w:rPr>
                          <w:b/>
                          <w:bCs/>
                          <w:sz w:val="26"/>
                          <w:szCs w:val="26"/>
                        </w:rPr>
                        <w:t xml:space="preserve">Visit </w:t>
                      </w:r>
                      <w:hyperlink r:id="rId102" w:history="1">
                        <w:r w:rsidRPr="005264C7">
                          <w:rPr>
                            <w:rStyle w:val="Hyperlink"/>
                            <w:b/>
                            <w:bCs/>
                            <w:sz w:val="26"/>
                            <w:szCs w:val="26"/>
                          </w:rPr>
                          <w:t>openplace.org.au/contact-us</w:t>
                        </w:r>
                      </w:hyperlink>
                      <w:r w:rsidRPr="005264C7">
                        <w:rPr>
                          <w:b/>
                          <w:bCs/>
                          <w:color w:val="105924"/>
                          <w:sz w:val="26"/>
                          <w:szCs w:val="26"/>
                        </w:rPr>
                        <w:t xml:space="preserve"> </w:t>
                      </w:r>
                    </w:p>
                    <w:p w14:paraId="31903C81" w14:textId="7902E99F" w:rsidR="00F958B8" w:rsidRPr="005264C7" w:rsidRDefault="00F958B8" w:rsidP="005264C7">
                      <w:pPr>
                        <w:pStyle w:val="ListParagraph"/>
                        <w:numPr>
                          <w:ilvl w:val="0"/>
                          <w:numId w:val="12"/>
                        </w:numPr>
                        <w:tabs>
                          <w:tab w:val="left" w:pos="450"/>
                        </w:tabs>
                        <w:ind w:left="446"/>
                        <w:contextualSpacing w:val="0"/>
                        <w:rPr>
                          <w:b/>
                          <w:bCs/>
                          <w:color w:val="105924"/>
                          <w:sz w:val="26"/>
                          <w:szCs w:val="26"/>
                        </w:rPr>
                      </w:pPr>
                      <w:r w:rsidRPr="005264C7">
                        <w:rPr>
                          <w:b/>
                          <w:bCs/>
                          <w:sz w:val="26"/>
                          <w:szCs w:val="26"/>
                        </w:rPr>
                        <w:t xml:space="preserve">Email </w:t>
                      </w:r>
                      <w:hyperlink r:id="rId103">
                        <w:r w:rsidRPr="005264C7">
                          <w:rPr>
                            <w:b/>
                            <w:bCs/>
                            <w:color w:val="105924"/>
                            <w:sz w:val="26"/>
                            <w:szCs w:val="26"/>
                            <w:u w:val="single"/>
                          </w:rPr>
                          <w:t>info@openplace.org.au</w:t>
                        </w:r>
                      </w:hyperlink>
                      <w:r w:rsidRPr="005264C7">
                        <w:rPr>
                          <w:b/>
                          <w:bCs/>
                          <w:color w:val="105924"/>
                          <w:sz w:val="26"/>
                          <w:szCs w:val="26"/>
                          <w:u w:val="single"/>
                        </w:rPr>
                        <w:t xml:space="preserve"> </w:t>
                      </w:r>
                    </w:p>
                    <w:p w14:paraId="0B7745C3" w14:textId="205257CA" w:rsidR="00F958B8" w:rsidRPr="005264C7" w:rsidRDefault="00F958B8" w:rsidP="005264C7">
                      <w:pPr>
                        <w:pStyle w:val="ListParagraph"/>
                        <w:numPr>
                          <w:ilvl w:val="0"/>
                          <w:numId w:val="12"/>
                        </w:numPr>
                        <w:tabs>
                          <w:tab w:val="left" w:pos="450"/>
                        </w:tabs>
                        <w:ind w:left="446"/>
                        <w:contextualSpacing w:val="0"/>
                        <w:rPr>
                          <w:b/>
                          <w:bCs/>
                        </w:rPr>
                      </w:pPr>
                      <w:r w:rsidRPr="005264C7">
                        <w:rPr>
                          <w:b/>
                          <w:bCs/>
                          <w:sz w:val="26"/>
                          <w:szCs w:val="26"/>
                        </w:rPr>
                        <w:t xml:space="preserve">Write to us at: </w:t>
                      </w:r>
                      <w:r w:rsidRPr="005264C7">
                        <w:rPr>
                          <w:b/>
                          <w:bCs/>
                          <w:sz w:val="26"/>
                          <w:szCs w:val="26"/>
                        </w:rPr>
                        <w:br/>
                        <w:t xml:space="preserve">Open Place </w:t>
                      </w:r>
                      <w:r w:rsidRPr="005264C7">
                        <w:rPr>
                          <w:b/>
                          <w:bCs/>
                          <w:sz w:val="26"/>
                          <w:szCs w:val="26"/>
                        </w:rPr>
                        <w:br/>
                        <w:t>Suite 1/8 Bromham Place</w:t>
                      </w:r>
                      <w:r w:rsidRPr="005264C7">
                        <w:rPr>
                          <w:b/>
                          <w:bCs/>
                          <w:sz w:val="26"/>
                          <w:szCs w:val="26"/>
                        </w:rPr>
                        <w:br/>
                        <w:t>Richmond VIC 3121</w:t>
                      </w:r>
                    </w:p>
                  </w:txbxContent>
                </v:textbox>
                <w10:wrap type="square"/>
              </v:shape>
            </w:pict>
          </mc:Fallback>
        </mc:AlternateContent>
      </w:r>
      <w:r w:rsidR="002D1EC8" w:rsidRPr="00CA767C">
        <w:t>Suggestions</w:t>
      </w:r>
    </w:p>
    <w:p w14:paraId="38648054" w14:textId="78D55DB2" w:rsidR="00196B28" w:rsidRPr="00CA767C" w:rsidRDefault="002D1EC8" w:rsidP="006D2AA2">
      <w:r w:rsidRPr="00CA767C">
        <w:t xml:space="preserve">We welcome any suggestions from you on how we can improve our service to better suit your needs. </w:t>
      </w:r>
    </w:p>
    <w:p w14:paraId="612FC0D0" w14:textId="60D27CB4" w:rsidR="002D1EC8" w:rsidRPr="00CA767C" w:rsidRDefault="002D1EC8" w:rsidP="006D2AA2">
      <w:r w:rsidRPr="00CA767C">
        <w:t xml:space="preserve">Maybe you have some ideas for our </w:t>
      </w:r>
      <w:r w:rsidR="0047737D" w:rsidRPr="00CA767C">
        <w:t>s</w:t>
      </w:r>
      <w:r w:rsidRPr="00CA767C">
        <w:t xml:space="preserve">ocial </w:t>
      </w:r>
      <w:r w:rsidR="0047737D" w:rsidRPr="00CA767C">
        <w:t>s</w:t>
      </w:r>
      <w:r w:rsidRPr="00CA767C">
        <w:t xml:space="preserve">upport </w:t>
      </w:r>
      <w:r w:rsidR="0047737D" w:rsidRPr="00CA767C">
        <w:t>g</w:t>
      </w:r>
      <w:r w:rsidRPr="00CA767C">
        <w:t xml:space="preserve">roups, </w:t>
      </w:r>
      <w:r w:rsidR="00196B28" w:rsidRPr="00CA767C">
        <w:t>n</w:t>
      </w:r>
      <w:r w:rsidRPr="00CA767C">
        <w:t xml:space="preserve">ewsletter, Richmond </w:t>
      </w:r>
      <w:r w:rsidR="00F25BE0" w:rsidRPr="00CA767C">
        <w:t>d</w:t>
      </w:r>
      <w:r w:rsidRPr="00CA767C">
        <w:t>rop</w:t>
      </w:r>
      <w:r w:rsidR="00F25BE0" w:rsidRPr="00CA767C">
        <w:t>-i</w:t>
      </w:r>
      <w:r w:rsidRPr="00CA767C">
        <w:t xml:space="preserve">n </w:t>
      </w:r>
      <w:r w:rsidR="00F25BE0" w:rsidRPr="00CA767C">
        <w:t>c</w:t>
      </w:r>
      <w:r w:rsidRPr="00CA767C">
        <w:t xml:space="preserve">entre or our </w:t>
      </w:r>
      <w:r w:rsidR="00196B28" w:rsidRPr="00CA767C">
        <w:t>w</w:t>
      </w:r>
      <w:r w:rsidRPr="00CA767C">
        <w:t>orkshops/</w:t>
      </w:r>
      <w:r w:rsidR="00196B28" w:rsidRPr="00CA767C">
        <w:t>a</w:t>
      </w:r>
      <w:r w:rsidRPr="00CA767C">
        <w:t xml:space="preserve">ctivities. </w:t>
      </w:r>
    </w:p>
    <w:p w14:paraId="056E20F8" w14:textId="0583F7CC" w:rsidR="002D1EC8" w:rsidRPr="00CA767C" w:rsidRDefault="005264C7" w:rsidP="006D2AA2">
      <w:r w:rsidRPr="00CA767C">
        <w:t>Contact us and l</w:t>
      </w:r>
      <w:r w:rsidR="002D1EC8" w:rsidRPr="00CA767C">
        <w:t>et us know</w:t>
      </w:r>
      <w:r w:rsidRPr="00CA767C">
        <w:t xml:space="preserve">. </w:t>
      </w:r>
      <w:r w:rsidR="002D1EC8" w:rsidRPr="00CA767C">
        <w:t>We would love to hear from you</w:t>
      </w:r>
      <w:r w:rsidRPr="00CA767C">
        <w:t>!</w:t>
      </w:r>
    </w:p>
    <w:bookmarkEnd w:id="3"/>
    <w:p w14:paraId="4E71F88C" w14:textId="598AE1AC" w:rsidR="001A7400" w:rsidRPr="00CA767C" w:rsidRDefault="001A7400" w:rsidP="002D1EC8">
      <w:pPr>
        <w:rPr>
          <w:rStyle w:val="A13"/>
          <w:rFonts w:cstheme="minorBidi"/>
          <w:color w:val="000000"/>
        </w:rPr>
      </w:pPr>
    </w:p>
    <w:p w14:paraId="473B81F2" w14:textId="645C9F12" w:rsidR="006D2AA2" w:rsidRPr="00CA767C" w:rsidRDefault="006D2AA2" w:rsidP="002D1EC8">
      <w:pPr>
        <w:rPr>
          <w:rStyle w:val="A13"/>
          <w:color w:val="000000"/>
        </w:rPr>
      </w:pPr>
    </w:p>
    <w:p w14:paraId="44E43385" w14:textId="2170ADC7" w:rsidR="00771960" w:rsidRPr="00CA767C" w:rsidRDefault="00771960" w:rsidP="00A51DEC">
      <w:pPr>
        <w:tabs>
          <w:tab w:val="left" w:pos="2330"/>
        </w:tabs>
        <w:rPr>
          <w:rStyle w:val="A13"/>
          <w:color w:val="000000"/>
        </w:rPr>
      </w:pPr>
    </w:p>
    <w:p w14:paraId="7241FA68" w14:textId="68305BD8" w:rsidR="00771960" w:rsidRPr="00CA767C" w:rsidRDefault="00771960" w:rsidP="002D1EC8">
      <w:pPr>
        <w:rPr>
          <w:rStyle w:val="A13"/>
          <w:color w:val="000000"/>
        </w:rPr>
      </w:pPr>
    </w:p>
    <w:p w14:paraId="224060C9" w14:textId="1ACDC767" w:rsidR="00771960" w:rsidRPr="00CA767C" w:rsidRDefault="00771960" w:rsidP="002D1EC8">
      <w:pPr>
        <w:rPr>
          <w:rStyle w:val="A13"/>
          <w:color w:val="000000"/>
        </w:rPr>
      </w:pPr>
    </w:p>
    <w:p w14:paraId="63677FBA" w14:textId="16FA3D6F" w:rsidR="00771960" w:rsidRPr="00CA767C" w:rsidRDefault="00771960" w:rsidP="002D1EC8">
      <w:pPr>
        <w:rPr>
          <w:rStyle w:val="A13"/>
          <w:color w:val="000000"/>
        </w:rPr>
      </w:pPr>
    </w:p>
    <w:p w14:paraId="19138984" w14:textId="1D8F5DA7" w:rsidR="005264C7" w:rsidRPr="00CA767C" w:rsidRDefault="005264C7" w:rsidP="002D1EC8">
      <w:pPr>
        <w:rPr>
          <w:rStyle w:val="A13"/>
          <w:color w:val="000000"/>
        </w:rPr>
      </w:pPr>
    </w:p>
    <w:p w14:paraId="20089B33" w14:textId="0536AA9B" w:rsidR="005264C7" w:rsidRPr="00CA767C" w:rsidRDefault="005264C7" w:rsidP="002D1EC8">
      <w:pPr>
        <w:rPr>
          <w:rStyle w:val="A13"/>
          <w:color w:val="000000"/>
        </w:rPr>
      </w:pPr>
    </w:p>
    <w:p w14:paraId="1D3B9CD4" w14:textId="12FC446A" w:rsidR="005264C7" w:rsidRPr="00CA767C" w:rsidRDefault="005264C7" w:rsidP="002D1EC8">
      <w:pPr>
        <w:rPr>
          <w:rStyle w:val="A13"/>
          <w:color w:val="000000"/>
        </w:rPr>
      </w:pPr>
    </w:p>
    <w:p w14:paraId="72D9505A" w14:textId="15EC6F3B" w:rsidR="005264C7" w:rsidRPr="00CA767C" w:rsidRDefault="005264C7" w:rsidP="002D1EC8">
      <w:pPr>
        <w:rPr>
          <w:rStyle w:val="A13"/>
          <w:color w:val="000000"/>
        </w:rPr>
      </w:pPr>
    </w:p>
    <w:p w14:paraId="2A73D884" w14:textId="77777777" w:rsidR="005264C7" w:rsidRPr="00CA767C" w:rsidRDefault="005264C7" w:rsidP="002D1EC8">
      <w:pPr>
        <w:rPr>
          <w:rStyle w:val="A13"/>
          <w:color w:val="000000"/>
        </w:rPr>
      </w:pPr>
    </w:p>
    <w:p w14:paraId="3A7D58A7" w14:textId="169B1F38" w:rsidR="00771960" w:rsidRPr="00CA767C" w:rsidRDefault="00771960" w:rsidP="002D1EC8">
      <w:pPr>
        <w:rPr>
          <w:rStyle w:val="A13"/>
          <w:color w:val="000000"/>
        </w:rPr>
      </w:pPr>
    </w:p>
    <w:p w14:paraId="58097797" w14:textId="02DE5FA5" w:rsidR="00A51DEC" w:rsidRPr="00CA767C" w:rsidRDefault="00A51DEC" w:rsidP="002D1EC8">
      <w:pPr>
        <w:rPr>
          <w:rStyle w:val="A13"/>
          <w:color w:val="000000"/>
        </w:rPr>
      </w:pPr>
    </w:p>
    <w:p w14:paraId="2807DFB6" w14:textId="511E0762" w:rsidR="00A51DEC" w:rsidRPr="00CA767C" w:rsidRDefault="00A51DEC" w:rsidP="002D1EC8">
      <w:pPr>
        <w:rPr>
          <w:rStyle w:val="A13"/>
          <w:color w:val="000000"/>
        </w:rPr>
      </w:pPr>
    </w:p>
    <w:p w14:paraId="080E2946" w14:textId="225220C6" w:rsidR="00A51DEC" w:rsidRPr="00CA767C" w:rsidRDefault="00A51DEC" w:rsidP="002D1EC8">
      <w:pPr>
        <w:rPr>
          <w:rStyle w:val="A13"/>
          <w:color w:val="000000"/>
        </w:rPr>
      </w:pPr>
    </w:p>
    <w:p w14:paraId="43C00433" w14:textId="57D33B27" w:rsidR="00A51DEC" w:rsidRPr="00CA767C" w:rsidRDefault="00A51DEC" w:rsidP="002D1EC8">
      <w:pPr>
        <w:rPr>
          <w:rStyle w:val="A13"/>
          <w:color w:val="000000"/>
        </w:rPr>
      </w:pPr>
    </w:p>
    <w:p w14:paraId="5D913490" w14:textId="269A59A5" w:rsidR="00C90F7F" w:rsidRPr="00CA767C" w:rsidRDefault="00C90F7F" w:rsidP="002D1EC8">
      <w:pPr>
        <w:rPr>
          <w:rStyle w:val="A13"/>
          <w:color w:val="000000"/>
        </w:rPr>
      </w:pPr>
    </w:p>
    <w:p w14:paraId="7B53A2A3" w14:textId="77777777" w:rsidR="00C90F7F" w:rsidRPr="00CA767C" w:rsidRDefault="00C90F7F" w:rsidP="002D1EC8">
      <w:pPr>
        <w:rPr>
          <w:rStyle w:val="A13"/>
          <w:color w:val="000000"/>
        </w:rPr>
      </w:pPr>
    </w:p>
    <w:tbl>
      <w:tblPr>
        <w:tblStyle w:val="TableGrid"/>
        <w:tblpPr w:leftFromText="180" w:rightFromText="180" w:vertAnchor="text" w:horzAnchor="margin"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4865"/>
        <w:gridCol w:w="2442"/>
      </w:tblGrid>
      <w:tr w:rsidR="000F1D5A" w:rsidRPr="00CA767C" w14:paraId="485311F8" w14:textId="77777777" w:rsidTr="000F1D5A">
        <w:tc>
          <w:tcPr>
            <w:tcW w:w="3235" w:type="dxa"/>
          </w:tcPr>
          <w:p w14:paraId="2DD0F1FD" w14:textId="77777777" w:rsidR="000F1D5A" w:rsidRPr="00CA767C" w:rsidRDefault="000F1D5A" w:rsidP="000F1D5A">
            <w:pPr>
              <w:pStyle w:val="Subheading"/>
              <w:rPr>
                <w:sz w:val="22"/>
                <w:szCs w:val="22"/>
              </w:rPr>
            </w:pPr>
            <w:r w:rsidRPr="00CA767C">
              <w:drawing>
                <wp:inline distT="0" distB="0" distL="0" distR="0" wp14:anchorId="12A9CC89" wp14:editId="171851C7">
                  <wp:extent cx="517921" cy="265176"/>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GBTIQA Aboriginal Torres Strait Islander Flags Lockup 462x90px. 72dpi.jpg"/>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517921" cy="265176"/>
                          </a:xfrm>
                          <a:prstGeom prst="rect">
                            <a:avLst/>
                          </a:prstGeom>
                          <a:ln>
                            <a:noFill/>
                          </a:ln>
                          <a:extLst>
                            <a:ext uri="{53640926-AAD7-44D8-BBD7-CCE9431645EC}">
                              <a14:shadowObscured xmlns:a14="http://schemas.microsoft.com/office/drawing/2010/main"/>
                            </a:ext>
                          </a:extLst>
                        </pic:spPr>
                      </pic:pic>
                    </a:graphicData>
                  </a:graphic>
                </wp:inline>
              </w:drawing>
            </w:r>
          </w:p>
        </w:tc>
        <w:tc>
          <w:tcPr>
            <w:tcW w:w="4865" w:type="dxa"/>
          </w:tcPr>
          <w:p w14:paraId="43E0351A" w14:textId="77777777" w:rsidR="000F1D5A" w:rsidRPr="00CA767C" w:rsidRDefault="000F1D5A" w:rsidP="000F1D5A">
            <w:pPr>
              <w:pStyle w:val="Subheading"/>
              <w:rPr>
                <w:sz w:val="22"/>
                <w:szCs w:val="22"/>
              </w:rPr>
            </w:pPr>
            <w:r w:rsidRPr="00CA767C">
              <w:drawing>
                <wp:inline distT="0" distB="0" distL="0" distR="0" wp14:anchorId="1B060700" wp14:editId="51475E52">
                  <wp:extent cx="843633" cy="262771"/>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GBTIQA Aboriginal Torres Strait Islander Flags Lockup 462x90px. 72dpi.jpg"/>
                          <pic:cNvPicPr/>
                        </pic:nvPicPr>
                        <pic:blipFill>
                          <a:blip r:embed="rId105">
                            <a:extLst>
                              <a:ext uri="{28A0092B-C50C-407E-A947-70E740481C1C}">
                                <a14:useLocalDpi xmlns:a14="http://schemas.microsoft.com/office/drawing/2010/main" val="0"/>
                              </a:ext>
                            </a:extLst>
                          </a:blip>
                          <a:stretch>
                            <a:fillRect/>
                          </a:stretch>
                        </pic:blipFill>
                        <pic:spPr bwMode="auto">
                          <a:xfrm>
                            <a:off x="0" y="0"/>
                            <a:ext cx="843633" cy="262771"/>
                          </a:xfrm>
                          <a:prstGeom prst="rect">
                            <a:avLst/>
                          </a:prstGeom>
                          <a:ln>
                            <a:noFill/>
                          </a:ln>
                          <a:extLst>
                            <a:ext uri="{53640926-AAD7-44D8-BBD7-CCE9431645EC}">
                              <a14:shadowObscured xmlns:a14="http://schemas.microsoft.com/office/drawing/2010/main"/>
                            </a:ext>
                          </a:extLst>
                        </pic:spPr>
                      </pic:pic>
                    </a:graphicData>
                  </a:graphic>
                </wp:inline>
              </w:drawing>
            </w:r>
          </w:p>
        </w:tc>
        <w:tc>
          <w:tcPr>
            <w:tcW w:w="2442" w:type="dxa"/>
          </w:tcPr>
          <w:p w14:paraId="0B61F726" w14:textId="77777777" w:rsidR="000F1D5A" w:rsidRPr="00CA767C" w:rsidRDefault="000F1D5A" w:rsidP="000F1D5A">
            <w:pPr>
              <w:pStyle w:val="Subheading"/>
            </w:pPr>
            <w:r w:rsidRPr="00CA767C">
              <w:drawing>
                <wp:inline distT="0" distB="0" distL="0" distR="0" wp14:anchorId="39FA4908" wp14:editId="51D07832">
                  <wp:extent cx="1304146" cy="265176"/>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06">
                            <a:extLst>
                              <a:ext uri="{28A0092B-C50C-407E-A947-70E740481C1C}">
                                <a14:useLocalDpi xmlns:a14="http://schemas.microsoft.com/office/drawing/2010/main" val="0"/>
                              </a:ext>
                            </a:extLst>
                          </a:blip>
                          <a:stretch>
                            <a:fillRect/>
                          </a:stretch>
                        </pic:blipFill>
                        <pic:spPr bwMode="auto">
                          <a:xfrm>
                            <a:off x="0" y="0"/>
                            <a:ext cx="1304146" cy="265176"/>
                          </a:xfrm>
                          <a:prstGeom prst="rect">
                            <a:avLst/>
                          </a:prstGeom>
                          <a:ln>
                            <a:noFill/>
                          </a:ln>
                          <a:extLst>
                            <a:ext uri="{53640926-AAD7-44D8-BBD7-CCE9431645EC}">
                              <a14:shadowObscured xmlns:a14="http://schemas.microsoft.com/office/drawing/2010/main"/>
                            </a:ext>
                          </a:extLst>
                        </pic:spPr>
                      </pic:pic>
                    </a:graphicData>
                  </a:graphic>
                </wp:inline>
              </w:drawing>
            </w:r>
          </w:p>
        </w:tc>
      </w:tr>
      <w:tr w:rsidR="000F1D5A" w:rsidRPr="00CA767C" w14:paraId="192DF201" w14:textId="77777777" w:rsidTr="000F1D5A">
        <w:tc>
          <w:tcPr>
            <w:tcW w:w="3235" w:type="dxa"/>
          </w:tcPr>
          <w:p w14:paraId="35E53488" w14:textId="77777777" w:rsidR="000F1D5A" w:rsidRPr="00CA767C" w:rsidRDefault="000F1D5A" w:rsidP="000F1D5A">
            <w:pPr>
              <w:pStyle w:val="Subheading"/>
              <w:rPr>
                <w:sz w:val="22"/>
                <w:szCs w:val="22"/>
              </w:rPr>
            </w:pPr>
            <w:r w:rsidRPr="00CA767C">
              <w:rPr>
                <w:rStyle w:val="A13"/>
                <w:b w:val="0"/>
                <w:bCs w:val="0"/>
                <w:sz w:val="20"/>
                <w:szCs w:val="20"/>
              </w:rPr>
              <w:t>We acknowledge the pain and loss of childhood experienced by Forgotten Australians and we recognise the lifelong impacts of childhood trauma.</w:t>
            </w:r>
          </w:p>
        </w:tc>
        <w:tc>
          <w:tcPr>
            <w:tcW w:w="4865" w:type="dxa"/>
          </w:tcPr>
          <w:p w14:paraId="351D0C4A" w14:textId="77777777" w:rsidR="000F1D5A" w:rsidRPr="00CA767C" w:rsidRDefault="000F1D5A" w:rsidP="000F1D5A">
            <w:pPr>
              <w:pStyle w:val="Subheading"/>
              <w:rPr>
                <w:sz w:val="22"/>
                <w:szCs w:val="22"/>
              </w:rPr>
            </w:pPr>
            <w:r w:rsidRPr="00CA767C">
              <w:rPr>
                <w:rStyle w:val="A13"/>
                <w:b w:val="0"/>
                <w:bCs w:val="0"/>
                <w:sz w:val="20"/>
                <w:szCs w:val="20"/>
              </w:rPr>
              <w:t>We acknowledge the Aboriginal and Torres Strait Islander peoples as the Traditional Owners of the lands and waterways of Australia. We support Aboriginal people’s right to self-determination and culturally safe services.</w:t>
            </w:r>
          </w:p>
        </w:tc>
        <w:tc>
          <w:tcPr>
            <w:tcW w:w="2442" w:type="dxa"/>
          </w:tcPr>
          <w:p w14:paraId="366D4647" w14:textId="77777777" w:rsidR="000F1D5A" w:rsidRPr="00CA767C" w:rsidRDefault="000F1D5A" w:rsidP="000F1D5A">
            <w:pPr>
              <w:pStyle w:val="Subheading"/>
              <w:rPr>
                <w:sz w:val="22"/>
                <w:szCs w:val="22"/>
              </w:rPr>
            </w:pPr>
            <w:r w:rsidRPr="00CA767C">
              <w:rPr>
                <w:rStyle w:val="A13"/>
                <w:b w:val="0"/>
                <w:bCs w:val="0"/>
                <w:sz w:val="20"/>
                <w:szCs w:val="20"/>
              </w:rPr>
              <w:t>Open Place is  committed to</w:t>
            </w:r>
            <w:r w:rsidRPr="00CA767C">
              <w:rPr>
                <w:rStyle w:val="A13"/>
                <w:sz w:val="20"/>
                <w:szCs w:val="20"/>
              </w:rPr>
              <w:t xml:space="preserve"> </w:t>
            </w:r>
            <w:r w:rsidRPr="00CA767C">
              <w:rPr>
                <w:rStyle w:val="A13"/>
                <w:b w:val="0"/>
                <w:bCs w:val="0"/>
                <w:sz w:val="20"/>
                <w:szCs w:val="20"/>
              </w:rPr>
              <w:t>providing safe, inclusive and accessible services for all people.</w:t>
            </w:r>
          </w:p>
        </w:tc>
      </w:tr>
    </w:tbl>
    <w:p w14:paraId="06BA3A21" w14:textId="01534ECD" w:rsidR="00D7253E" w:rsidRPr="00CA767C" w:rsidRDefault="00D7253E" w:rsidP="000F1D5A">
      <w:pPr>
        <w:pStyle w:val="Subheading"/>
      </w:pPr>
    </w:p>
    <w:sectPr w:rsidR="00D7253E" w:rsidRPr="00CA767C" w:rsidSect="006D34A6">
      <w:headerReference w:type="default" r:id="rId107"/>
      <w:footerReference w:type="default" r:id="rId108"/>
      <w:headerReference w:type="first" r:id="rId109"/>
      <w:footerReference w:type="first" r:id="rId110"/>
      <w:pgSz w:w="11906" w:h="16838" w:code="9"/>
      <w:pgMar w:top="900" w:right="677" w:bottom="677" w:left="677" w:header="706" w:footer="3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EA13F" w14:textId="77777777" w:rsidR="004F69AA" w:rsidRDefault="004F69AA" w:rsidP="003E4A80">
      <w:r>
        <w:separator/>
      </w:r>
    </w:p>
    <w:p w14:paraId="2E0CD19E" w14:textId="77777777" w:rsidR="004F69AA" w:rsidRDefault="004F69AA" w:rsidP="003E4A80"/>
    <w:p w14:paraId="3CD26B2C" w14:textId="77777777" w:rsidR="004F69AA" w:rsidRDefault="004F69AA" w:rsidP="003E4A80"/>
    <w:p w14:paraId="6F66497A" w14:textId="77777777" w:rsidR="004F69AA" w:rsidRDefault="004F69AA" w:rsidP="003E4A80"/>
    <w:p w14:paraId="421DCD00" w14:textId="77777777" w:rsidR="004F69AA" w:rsidRDefault="004F69AA"/>
  </w:endnote>
  <w:endnote w:type="continuationSeparator" w:id="0">
    <w:p w14:paraId="3103F3DA" w14:textId="77777777" w:rsidR="004F69AA" w:rsidRDefault="004F69AA" w:rsidP="003E4A80">
      <w:r>
        <w:continuationSeparator/>
      </w:r>
    </w:p>
    <w:p w14:paraId="7FAEBDCB" w14:textId="77777777" w:rsidR="004F69AA" w:rsidRDefault="004F69AA" w:rsidP="003E4A80"/>
    <w:p w14:paraId="6DB41F83" w14:textId="77777777" w:rsidR="004F69AA" w:rsidRDefault="004F69AA" w:rsidP="003E4A80"/>
    <w:p w14:paraId="3229CDB7" w14:textId="77777777" w:rsidR="004F69AA" w:rsidRDefault="004F69AA" w:rsidP="003E4A80"/>
    <w:p w14:paraId="08C5B954" w14:textId="77777777" w:rsidR="004F69AA" w:rsidRDefault="004F69AA"/>
  </w:endnote>
  <w:endnote w:type="continuationNotice" w:id="1">
    <w:p w14:paraId="19843702" w14:textId="77777777" w:rsidR="004F69AA" w:rsidRDefault="004F69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bin">
    <w:altName w:val="Calibri"/>
    <w:charset w:val="00"/>
    <w:family w:val="swiss"/>
    <w:pitch w:val="variable"/>
    <w:sig w:usb0="8000002F" w:usb1="1000000B"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Caslon Pro">
    <w:panose1 w:val="00000000000000000000"/>
    <w:charset w:val="00"/>
    <w:family w:val="roman"/>
    <w:notTrueType/>
    <w:pitch w:val="variable"/>
    <w:sig w:usb0="00000007"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4E55C" w14:textId="4E4D81C4" w:rsidR="00F958B8" w:rsidRPr="00527257" w:rsidRDefault="005851FB">
    <w:pPr>
      <w:rPr>
        <w:sz w:val="20"/>
        <w:szCs w:val="20"/>
      </w:rPr>
    </w:pPr>
    <w:hyperlink r:id="rId1" w:history="1">
      <w:r w:rsidR="00F958B8" w:rsidRPr="00527257">
        <w:rPr>
          <w:rStyle w:val="Hyperlink"/>
          <w:sz w:val="20"/>
          <w:szCs w:val="20"/>
        </w:rPr>
        <w:t>openplace.org.au/contact-us</w:t>
      </w:r>
    </w:hyperlink>
    <w:r w:rsidR="00F958B8" w:rsidRPr="00527257">
      <w:rPr>
        <w:sz w:val="20"/>
        <w:szCs w:val="20"/>
      </w:rPr>
      <w:ptab w:relativeTo="margin" w:alignment="center" w:leader="none"/>
    </w:r>
    <w:r w:rsidR="00F958B8" w:rsidRPr="00527257">
      <w:rPr>
        <w:sz w:val="20"/>
        <w:szCs w:val="20"/>
      </w:rPr>
      <w:t xml:space="preserve">1800 779 379 </w:t>
    </w:r>
    <w:r w:rsidR="00F958B8" w:rsidRPr="00527257">
      <w:rPr>
        <w:sz w:val="20"/>
        <w:szCs w:val="20"/>
      </w:rPr>
      <w:ptab w:relativeTo="margin" w:alignment="right" w:leader="none"/>
    </w:r>
    <w:r w:rsidR="00F958B8" w:rsidRPr="00527257">
      <w:rPr>
        <w:sz w:val="20"/>
        <w:szCs w:val="20"/>
      </w:rPr>
      <w:t xml:space="preserve">Page </w:t>
    </w:r>
    <w:r w:rsidR="00F958B8" w:rsidRPr="00527257">
      <w:rPr>
        <w:sz w:val="20"/>
        <w:szCs w:val="20"/>
      </w:rPr>
      <w:fldChar w:fldCharType="begin"/>
    </w:r>
    <w:r w:rsidR="00F958B8" w:rsidRPr="00527257">
      <w:rPr>
        <w:sz w:val="20"/>
        <w:szCs w:val="20"/>
      </w:rPr>
      <w:instrText xml:space="preserve"> PAGE  \* Arabic  \* MERGEFORMAT </w:instrText>
    </w:r>
    <w:r w:rsidR="00F958B8" w:rsidRPr="00527257">
      <w:rPr>
        <w:sz w:val="20"/>
        <w:szCs w:val="20"/>
      </w:rPr>
      <w:fldChar w:fldCharType="separate"/>
    </w:r>
    <w:r w:rsidR="00F958B8" w:rsidRPr="00527257">
      <w:rPr>
        <w:noProof/>
        <w:sz w:val="20"/>
        <w:szCs w:val="20"/>
      </w:rPr>
      <w:t>1</w:t>
    </w:r>
    <w:r w:rsidR="00F958B8" w:rsidRPr="00527257">
      <w:rPr>
        <w:sz w:val="20"/>
        <w:szCs w:val="20"/>
      </w:rPr>
      <w:fldChar w:fldCharType="end"/>
    </w:r>
    <w:r w:rsidR="00F958B8" w:rsidRPr="00527257">
      <w:rPr>
        <w:sz w:val="20"/>
        <w:szCs w:val="20"/>
      </w:rPr>
      <w:t xml:space="preserve"> of </w:t>
    </w:r>
    <w:r w:rsidR="00F958B8" w:rsidRPr="00527257">
      <w:rPr>
        <w:sz w:val="20"/>
        <w:szCs w:val="20"/>
      </w:rPr>
      <w:fldChar w:fldCharType="begin"/>
    </w:r>
    <w:r w:rsidR="00F958B8" w:rsidRPr="00527257">
      <w:rPr>
        <w:sz w:val="20"/>
        <w:szCs w:val="20"/>
      </w:rPr>
      <w:instrText xml:space="preserve"> NUMPAGES  \* Arabic  \* MERGEFORMAT </w:instrText>
    </w:r>
    <w:r w:rsidR="00F958B8" w:rsidRPr="00527257">
      <w:rPr>
        <w:sz w:val="20"/>
        <w:szCs w:val="20"/>
      </w:rPr>
      <w:fldChar w:fldCharType="separate"/>
    </w:r>
    <w:r w:rsidR="00F958B8" w:rsidRPr="00527257">
      <w:rPr>
        <w:noProof/>
        <w:sz w:val="20"/>
        <w:szCs w:val="20"/>
      </w:rPr>
      <w:t>2</w:t>
    </w:r>
    <w:r w:rsidR="00F958B8" w:rsidRPr="00527257">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DBD42" w14:textId="7AA27CB1" w:rsidR="00F958B8" w:rsidRDefault="00F958B8">
    <w:pPr>
      <w:pStyle w:val="Footer"/>
    </w:pPr>
    <w:r w:rsidRPr="00D06DE6">
      <w:rPr>
        <w:rFonts w:asciiTheme="minorHAnsi" w:hAnsiTheme="minorHAnsi"/>
        <w:noProof/>
        <w:color w:val="auto"/>
        <w:sz w:val="22"/>
        <w:szCs w:val="22"/>
      </w:rPr>
      <mc:AlternateContent>
        <mc:Choice Requires="wps">
          <w:drawing>
            <wp:anchor distT="45720" distB="45720" distL="114300" distR="114300" simplePos="0" relativeHeight="251658246" behindDoc="1" locked="0" layoutInCell="1" allowOverlap="1" wp14:anchorId="60995AED" wp14:editId="62B959D4">
              <wp:simplePos x="0" y="0"/>
              <wp:positionH relativeFrom="margin">
                <wp:posOffset>-24765</wp:posOffset>
              </wp:positionH>
              <wp:positionV relativeFrom="page">
                <wp:posOffset>10246673</wp:posOffset>
              </wp:positionV>
              <wp:extent cx="6766560" cy="42037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20370"/>
                      </a:xfrm>
                      <a:prstGeom prst="rect">
                        <a:avLst/>
                      </a:prstGeom>
                      <a:solidFill>
                        <a:srgbClr val="FFFFFF"/>
                      </a:solidFill>
                      <a:ln w="9525">
                        <a:noFill/>
                        <a:miter lim="800000"/>
                        <a:headEnd/>
                        <a:tailEnd/>
                      </a:ln>
                    </wps:spPr>
                    <wps:txbx>
                      <w:txbxContent>
                        <w:p w14:paraId="4F44C641" w14:textId="77777777" w:rsidR="00F958B8" w:rsidRPr="00527257" w:rsidRDefault="00F958B8" w:rsidP="00D708A7">
                          <w:pPr>
                            <w:pStyle w:val="Fundingstatement"/>
                            <w:spacing w:line="240" w:lineRule="auto"/>
                            <w:rPr>
                              <w:i w:val="0"/>
                              <w:iCs w:val="0"/>
                              <w:sz w:val="16"/>
                              <w:szCs w:val="16"/>
                            </w:rPr>
                          </w:pPr>
                          <w:r w:rsidRPr="00527257">
                            <w:rPr>
                              <w:i w:val="0"/>
                              <w:iCs w:val="0"/>
                              <w:sz w:val="16"/>
                              <w:szCs w:val="16"/>
                            </w:rPr>
                            <w:t>The Open Place suite of services is funded by the Victorian Government Department of Health and Human Services</w:t>
                          </w:r>
                          <w:r w:rsidRPr="00527257">
                            <w:rPr>
                              <w:i w:val="0"/>
                              <w:iCs w:val="0"/>
                              <w:sz w:val="16"/>
                              <w:szCs w:val="16"/>
                            </w:rPr>
                            <w:br/>
                            <w:t>and the Australian Government Department of Social Services.</w:t>
                          </w:r>
                        </w:p>
                        <w:p w14:paraId="1C768DD9" w14:textId="77777777" w:rsidR="00F958B8" w:rsidRPr="0021470E" w:rsidRDefault="00F958B8" w:rsidP="00D708A7">
                          <w:pPr>
                            <w:rPr>
                              <w:sz w:val="16"/>
                              <w:szCs w:val="16"/>
                            </w:rPr>
                          </w:pPr>
                        </w:p>
                        <w:p w14:paraId="0B2C7655" w14:textId="77777777" w:rsidR="00F958B8" w:rsidRPr="0021470E" w:rsidRDefault="00F958B8" w:rsidP="00D708A7">
                          <w:pPr>
                            <w:rPr>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995AED" id="_x0000_t202" coordsize="21600,21600" o:spt="202" path="m,l,21600r21600,l21600,xe">
              <v:stroke joinstyle="miter"/>
              <v:path gradientshapeok="t" o:connecttype="rect"/>
            </v:shapetype>
            <v:shape id="_x0000_s1044" type="#_x0000_t202" style="position:absolute;margin-left:-1.95pt;margin-top:806.8pt;width:532.8pt;height:33.1pt;z-index:-251658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" stroked="f">
              <v:textbox inset="0,0,0,0">
                <w:txbxContent>
                  <w:p w14:paraId="4F44C641" w14:textId="77777777" w:rsidR="00F958B8" w:rsidRPr="00527257" w:rsidRDefault="00F958B8" w:rsidP="00D708A7">
                    <w:pPr>
                      <w:pStyle w:val="Fundingstatement"/>
                      <w:spacing w:line="240" w:lineRule="auto"/>
                      <w:rPr>
                        <w:i w:val="0"/>
                        <w:iCs w:val="0"/>
                        <w:sz w:val="16"/>
                        <w:szCs w:val="16"/>
                      </w:rPr>
                    </w:pPr>
                    <w:r w:rsidRPr="00527257">
                      <w:rPr>
                        <w:i w:val="0"/>
                        <w:iCs w:val="0"/>
                        <w:sz w:val="16"/>
                        <w:szCs w:val="16"/>
                      </w:rPr>
                      <w:t>The Open Place suite of services is funded by the Victorian Government Department of Health and Human Services</w:t>
                    </w:r>
                    <w:r w:rsidRPr="00527257">
                      <w:rPr>
                        <w:i w:val="0"/>
                        <w:iCs w:val="0"/>
                        <w:sz w:val="16"/>
                        <w:szCs w:val="16"/>
                      </w:rPr>
                      <w:br/>
                      <w:t>and the Australian Government Department of Social Services.</w:t>
                    </w:r>
                  </w:p>
                  <w:p w14:paraId="1C768DD9" w14:textId="77777777" w:rsidR="00F958B8" w:rsidRPr="0021470E" w:rsidRDefault="00F958B8" w:rsidP="00D708A7">
                    <w:pPr>
                      <w:rPr>
                        <w:sz w:val="16"/>
                        <w:szCs w:val="16"/>
                      </w:rPr>
                    </w:pPr>
                  </w:p>
                  <w:p w14:paraId="0B2C7655" w14:textId="77777777" w:rsidR="00F958B8" w:rsidRPr="0021470E" w:rsidRDefault="00F958B8" w:rsidP="00D708A7">
                    <w:pPr>
                      <w:rPr>
                        <w:sz w:val="16"/>
                        <w:szCs w:val="16"/>
                      </w:rPr>
                    </w:pPr>
                  </w:p>
                </w:txbxContent>
              </v:textbox>
              <w10:wrap anchorx="margin" anchory="page"/>
            </v:shape>
          </w:pict>
        </mc:Fallback>
      </mc:AlternateContent>
    </w:r>
    <w:r>
      <w:rPr>
        <w:noProof/>
      </w:rPr>
      <mc:AlternateContent>
        <mc:Choice Requires="wps">
          <w:drawing>
            <wp:anchor distT="0" distB="0" distL="114300" distR="114300" simplePos="0" relativeHeight="251658245" behindDoc="1" locked="0" layoutInCell="1" allowOverlap="1" wp14:anchorId="23C9CC65" wp14:editId="53405D11">
              <wp:simplePos x="0" y="0"/>
              <wp:positionH relativeFrom="page">
                <wp:posOffset>-21590</wp:posOffset>
              </wp:positionH>
              <wp:positionV relativeFrom="page">
                <wp:posOffset>8428355</wp:posOffset>
              </wp:positionV>
              <wp:extent cx="7750810" cy="1787525"/>
              <wp:effectExtent l="0" t="0" r="2540" b="3175"/>
              <wp:wrapNone/>
              <wp:docPr id="10" name="Rectangle 10"/>
              <wp:cNvGraphicFramePr/>
              <a:graphic xmlns:a="http://schemas.openxmlformats.org/drawingml/2006/main">
                <a:graphicData uri="http://schemas.microsoft.com/office/word/2010/wordprocessingShape">
                  <wps:wsp>
                    <wps:cNvSpPr/>
                    <wps:spPr>
                      <a:xfrm>
                        <a:off x="0" y="0"/>
                        <a:ext cx="7750810" cy="1787525"/>
                      </a:xfrm>
                      <a:prstGeom prst="rect">
                        <a:avLst/>
                      </a:pr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BC1C0" w14:textId="77777777" w:rsidR="00F958B8" w:rsidRPr="0079054F" w:rsidRDefault="00F958B8" w:rsidP="00D708A7">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9CC65" id="Rectangle 10" o:spid="_x0000_s1045" style="position:absolute;margin-left:-1.7pt;margin-top:663.65pt;width:610.3pt;height:140.7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" fillcolor="#3c9339 [3204]" stroked="f" strokeweight="2pt">
              <v:fill opacity="13107f"/>
              <v:textbox>
                <w:txbxContent>
                  <w:p w14:paraId="42FBC1C0" w14:textId="77777777" w:rsidR="00F958B8" w:rsidRPr="0079054F" w:rsidRDefault="00F958B8" w:rsidP="00D708A7">
                    <w:pPr>
                      <w:rPr>
                        <w:b/>
                        <w:bCs/>
                      </w:rPr>
                    </w:pPr>
                  </w:p>
                </w:txbxContent>
              </v:textbox>
              <w10:wrap anchorx="page" anchory="page"/>
            </v:rect>
          </w:pict>
        </mc:Fallback>
      </mc:AlternateContent>
    </w:r>
    <w:r w:rsidRPr="00D06DE6">
      <w:rPr>
        <w:rFonts w:asciiTheme="minorHAnsi" w:hAnsiTheme="minorHAnsi"/>
        <w:noProof/>
        <w:color w:val="auto"/>
        <w:sz w:val="22"/>
        <w:szCs w:val="22"/>
      </w:rPr>
      <mc:AlternateContent>
        <mc:Choice Requires="wps">
          <w:drawing>
            <wp:anchor distT="45720" distB="45720" distL="114300" distR="114300" simplePos="0" relativeHeight="251658247" behindDoc="0" locked="0" layoutInCell="1" allowOverlap="1" wp14:anchorId="63A30B3B" wp14:editId="4721A582">
              <wp:simplePos x="0" y="0"/>
              <wp:positionH relativeFrom="margin">
                <wp:posOffset>-24765</wp:posOffset>
              </wp:positionH>
              <wp:positionV relativeFrom="page">
                <wp:posOffset>8642663</wp:posOffset>
              </wp:positionV>
              <wp:extent cx="6784340" cy="1463040"/>
              <wp:effectExtent l="0" t="0" r="0" b="381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340" cy="1463040"/>
                      </a:xfrm>
                      <a:prstGeom prst="rect">
                        <a:avLst/>
                      </a:prstGeom>
                      <a:noFill/>
                      <a:ln w="9525">
                        <a:noFill/>
                        <a:miter lim="800000"/>
                        <a:headEnd/>
                        <a:tailEnd/>
                      </a:ln>
                    </wps:spPr>
                    <wps:txbx>
                      <w:txbxContent>
                        <w:p w14:paraId="43C44CB5" w14:textId="77777777" w:rsidR="00F958B8" w:rsidRPr="0021470E" w:rsidRDefault="00F958B8" w:rsidP="00D708A7">
                          <w:pPr>
                            <w:rPr>
                              <w:b/>
                              <w:bCs/>
                              <w:sz w:val="28"/>
                              <w:szCs w:val="28"/>
                            </w:rPr>
                          </w:pPr>
                          <w:r w:rsidRPr="0021470E">
                            <w:rPr>
                              <w:b/>
                              <w:bCs/>
                              <w:sz w:val="28"/>
                              <w:szCs w:val="28"/>
                            </w:rPr>
                            <w:t xml:space="preserve">We’re going </w:t>
                          </w:r>
                          <w:r w:rsidRPr="00527257">
                            <w:rPr>
                              <w:b/>
                              <w:bCs/>
                              <w:color w:val="105924"/>
                              <w:sz w:val="28"/>
                              <w:szCs w:val="28"/>
                            </w:rPr>
                            <w:t>green</w:t>
                          </w:r>
                        </w:p>
                        <w:p w14:paraId="5CBF8D93" w14:textId="77777777" w:rsidR="00F958B8" w:rsidRPr="00AC2E20" w:rsidRDefault="00F958B8" w:rsidP="00D708A7">
                          <w:pPr>
                            <w:rPr>
                              <w:rFonts w:cstheme="majorHAnsi"/>
                              <w:sz w:val="22"/>
                              <w:szCs w:val="22"/>
                            </w:rPr>
                          </w:pPr>
                          <w:r w:rsidRPr="00AC2E20">
                            <w:rPr>
                              <w:sz w:val="22"/>
                              <w:szCs w:val="22"/>
                            </w:rPr>
                            <w:t>As you know, this newsletter is sent by snail mail to reach all our valued service users, stakeholders, funding bodies and members of the public. We’re continuing to print and send the newsletter by post, but we’d like to s</w:t>
                          </w:r>
                          <w:r w:rsidRPr="00AC2E20">
                            <w:rPr>
                              <w:rFonts w:cstheme="majorHAnsi"/>
                              <w:sz w:val="22"/>
                              <w:szCs w:val="22"/>
                            </w:rPr>
                            <w:t xml:space="preserve">end it by email to anyone who is happy to receive it.  </w:t>
                          </w:r>
                        </w:p>
                        <w:p w14:paraId="3BA727BB" w14:textId="22F2FC9B" w:rsidR="00F958B8" w:rsidRPr="00AC2E20" w:rsidRDefault="00F958B8" w:rsidP="00D708A7">
                          <w:pPr>
                            <w:rPr>
                              <w:rFonts w:cstheme="majorHAnsi"/>
                              <w:sz w:val="22"/>
                              <w:szCs w:val="22"/>
                            </w:rPr>
                          </w:pPr>
                          <w:r w:rsidRPr="00AC2E20">
                            <w:rPr>
                              <w:rFonts w:cstheme="majorHAnsi"/>
                              <w:sz w:val="22"/>
                              <w:szCs w:val="22"/>
                            </w:rPr>
                            <w:t>If you’d like to help the environment and get the newsletter as quickly as possible by email</w:t>
                          </w:r>
                          <w:r>
                            <w:rPr>
                              <w:rFonts w:cstheme="majorHAnsi"/>
                              <w:sz w:val="22"/>
                              <w:szCs w:val="22"/>
                            </w:rPr>
                            <w:t>, contact us on:</w:t>
                          </w:r>
                        </w:p>
                        <w:p w14:paraId="16ABF6EB" w14:textId="77777777" w:rsidR="00F958B8" w:rsidRPr="00527257" w:rsidRDefault="00F958B8" w:rsidP="00D708A7">
                          <w:pPr>
                            <w:pStyle w:val="FooterGrey"/>
                            <w:jc w:val="left"/>
                            <w:rPr>
                              <w:rStyle w:val="Greenlink"/>
                              <w:rFonts w:asciiTheme="majorHAnsi" w:hAnsiTheme="majorHAnsi" w:cstheme="majorHAnsi"/>
                              <w:b/>
                              <w:bCs/>
                              <w:color w:val="105924"/>
                              <w:sz w:val="22"/>
                              <w:szCs w:val="22"/>
                            </w:rPr>
                          </w:pPr>
                          <w:r w:rsidRPr="00F24C99">
                            <w:rPr>
                              <w:rFonts w:asciiTheme="majorHAnsi" w:hAnsiTheme="majorHAnsi" w:cstheme="majorHAnsi"/>
                              <w:b/>
                              <w:bCs/>
                              <w:color w:val="auto"/>
                              <w:sz w:val="22"/>
                              <w:szCs w:val="22"/>
                            </w:rPr>
                            <w:t xml:space="preserve">1800 779 379  |  </w:t>
                          </w:r>
                          <w:hyperlink r:id="rId1" w:history="1">
                            <w:r w:rsidRPr="00527257">
                              <w:rPr>
                                <w:rStyle w:val="Greenlink"/>
                                <w:rFonts w:asciiTheme="majorHAnsi" w:hAnsiTheme="majorHAnsi" w:cstheme="majorHAnsi"/>
                                <w:b/>
                                <w:bCs/>
                                <w:color w:val="105924"/>
                                <w:sz w:val="22"/>
                                <w:szCs w:val="22"/>
                              </w:rPr>
                              <w:t>info@openplace.org.au</w:t>
                            </w:r>
                          </w:hyperlink>
                          <w:r w:rsidRPr="00F24C99">
                            <w:rPr>
                              <w:rFonts w:asciiTheme="majorHAnsi" w:hAnsiTheme="majorHAnsi" w:cstheme="majorHAnsi"/>
                              <w:b/>
                              <w:bCs/>
                              <w:sz w:val="22"/>
                              <w:szCs w:val="22"/>
                            </w:rPr>
                            <w:t xml:space="preserve">  |  </w:t>
                          </w:r>
                          <w:r w:rsidRPr="00527257">
                            <w:rPr>
                              <w:rStyle w:val="Greenlink"/>
                              <w:rFonts w:asciiTheme="majorHAnsi" w:hAnsiTheme="majorHAnsi" w:cstheme="majorHAnsi"/>
                              <w:b/>
                              <w:bCs/>
                              <w:color w:val="105924"/>
                              <w:sz w:val="22"/>
                              <w:szCs w:val="22"/>
                            </w:rPr>
                            <w:fldChar w:fldCharType="begin"/>
                          </w:r>
                          <w:r w:rsidRPr="00527257">
                            <w:rPr>
                              <w:rStyle w:val="Greenlink"/>
                              <w:rFonts w:asciiTheme="majorHAnsi" w:hAnsiTheme="majorHAnsi" w:cstheme="majorHAnsi"/>
                              <w:b/>
                              <w:bCs/>
                              <w:color w:val="105924"/>
                              <w:sz w:val="22"/>
                              <w:szCs w:val="22"/>
                            </w:rPr>
                            <w:instrText>HYPERLINK  "https://openplace.org.au/"</w:instrText>
                          </w:r>
                          <w:r w:rsidRPr="00527257">
                            <w:rPr>
                              <w:rStyle w:val="Greenlink"/>
                              <w:rFonts w:asciiTheme="majorHAnsi" w:hAnsiTheme="majorHAnsi" w:cstheme="majorHAnsi"/>
                              <w:b/>
                              <w:bCs/>
                              <w:color w:val="105924"/>
                              <w:sz w:val="22"/>
                              <w:szCs w:val="22"/>
                            </w:rPr>
                            <w:fldChar w:fldCharType="separate"/>
                          </w:r>
                          <w:r w:rsidRPr="00527257">
                            <w:rPr>
                              <w:rStyle w:val="Greenlink"/>
                              <w:rFonts w:asciiTheme="majorHAnsi" w:hAnsiTheme="majorHAnsi" w:cstheme="majorHAnsi"/>
                              <w:b/>
                              <w:bCs/>
                              <w:color w:val="105924"/>
                              <w:sz w:val="22"/>
                              <w:szCs w:val="22"/>
                            </w:rPr>
                            <w:t>openplace.org.au</w:t>
                          </w:r>
                        </w:p>
                        <w:p w14:paraId="5E2C61DF" w14:textId="77777777" w:rsidR="00F958B8" w:rsidRDefault="00F958B8" w:rsidP="00D708A7">
                          <w:r w:rsidRPr="00527257">
                            <w:rPr>
                              <w:rStyle w:val="Greenlink"/>
                              <w:rFonts w:cstheme="majorHAnsi"/>
                              <w:b/>
                              <w:bCs/>
                              <w:color w:val="105924"/>
                              <w:sz w:val="22"/>
                              <w:szCs w:val="22"/>
                            </w:rPr>
                            <w:fldChar w:fldCharType="end"/>
                          </w:r>
                        </w:p>
                        <w:p w14:paraId="67B3934F" w14:textId="77777777" w:rsidR="00F958B8" w:rsidRDefault="00F958B8" w:rsidP="00D708A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30B3B" id="_x0000_s1046" type="#_x0000_t202" style="position:absolute;margin-left:-1.95pt;margin-top:680.5pt;width:534.2pt;height:115.2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" filled="f" stroked="f">
              <v:textbox inset="0,0,0,0">
                <w:txbxContent>
                  <w:p w14:paraId="43C44CB5" w14:textId="77777777" w:rsidR="00F958B8" w:rsidRPr="0021470E" w:rsidRDefault="00F958B8" w:rsidP="00D708A7">
                    <w:pPr>
                      <w:rPr>
                        <w:b/>
                        <w:bCs/>
                        <w:sz w:val="28"/>
                        <w:szCs w:val="28"/>
                      </w:rPr>
                    </w:pPr>
                    <w:r w:rsidRPr="0021470E">
                      <w:rPr>
                        <w:b/>
                        <w:bCs/>
                        <w:sz w:val="28"/>
                        <w:szCs w:val="28"/>
                      </w:rPr>
                      <w:t xml:space="preserve">We’re going </w:t>
                    </w:r>
                    <w:r w:rsidRPr="00527257">
                      <w:rPr>
                        <w:b/>
                        <w:bCs/>
                        <w:color w:val="105924"/>
                        <w:sz w:val="28"/>
                        <w:szCs w:val="28"/>
                      </w:rPr>
                      <w:t>green</w:t>
                    </w:r>
                  </w:p>
                  <w:p w14:paraId="5CBF8D93" w14:textId="77777777" w:rsidR="00F958B8" w:rsidRPr="00AC2E20" w:rsidRDefault="00F958B8" w:rsidP="00D708A7">
                    <w:pPr>
                      <w:rPr>
                        <w:rFonts w:cstheme="majorHAnsi"/>
                        <w:sz w:val="22"/>
                        <w:szCs w:val="22"/>
                      </w:rPr>
                    </w:pPr>
                    <w:r w:rsidRPr="00AC2E20">
                      <w:rPr>
                        <w:sz w:val="22"/>
                        <w:szCs w:val="22"/>
                      </w:rPr>
                      <w:t>As you know, this newsletter is sent by snail mail to reach all our valued service users, stakeholders, funding bodies and members of the public. We’re continuing to print and send the newsletter by post, but we’d like to s</w:t>
                    </w:r>
                    <w:r w:rsidRPr="00AC2E20">
                      <w:rPr>
                        <w:rFonts w:cstheme="majorHAnsi"/>
                        <w:sz w:val="22"/>
                        <w:szCs w:val="22"/>
                      </w:rPr>
                      <w:t xml:space="preserve">end it by email to anyone who is happy to receive it.  </w:t>
                    </w:r>
                  </w:p>
                  <w:p w14:paraId="3BA727BB" w14:textId="22F2FC9B" w:rsidR="00F958B8" w:rsidRPr="00AC2E20" w:rsidRDefault="00F958B8" w:rsidP="00D708A7">
                    <w:pPr>
                      <w:rPr>
                        <w:rFonts w:cstheme="majorHAnsi"/>
                        <w:sz w:val="22"/>
                        <w:szCs w:val="22"/>
                      </w:rPr>
                    </w:pPr>
                    <w:r w:rsidRPr="00AC2E20">
                      <w:rPr>
                        <w:rFonts w:cstheme="majorHAnsi"/>
                        <w:sz w:val="22"/>
                        <w:szCs w:val="22"/>
                      </w:rPr>
                      <w:t>If you’d like to help the environment and get the newsletter as quickly as possible by email</w:t>
                    </w:r>
                    <w:r>
                      <w:rPr>
                        <w:rFonts w:cstheme="majorHAnsi"/>
                        <w:sz w:val="22"/>
                        <w:szCs w:val="22"/>
                      </w:rPr>
                      <w:t>, contact us on:</w:t>
                    </w:r>
                  </w:p>
                  <w:p w14:paraId="16ABF6EB" w14:textId="77777777" w:rsidR="00F958B8" w:rsidRPr="00527257" w:rsidRDefault="00F958B8" w:rsidP="00D708A7">
                    <w:pPr>
                      <w:pStyle w:val="FooterGrey"/>
                      <w:jc w:val="left"/>
                      <w:rPr>
                        <w:rStyle w:val="Greenlink"/>
                        <w:rFonts w:asciiTheme="majorHAnsi" w:hAnsiTheme="majorHAnsi" w:cstheme="majorHAnsi"/>
                        <w:b/>
                        <w:bCs/>
                        <w:color w:val="105924"/>
                        <w:sz w:val="22"/>
                        <w:szCs w:val="22"/>
                      </w:rPr>
                    </w:pPr>
                    <w:r w:rsidRPr="00F24C99">
                      <w:rPr>
                        <w:rFonts w:asciiTheme="majorHAnsi" w:hAnsiTheme="majorHAnsi" w:cstheme="majorHAnsi"/>
                        <w:b/>
                        <w:bCs/>
                        <w:color w:val="auto"/>
                        <w:sz w:val="22"/>
                        <w:szCs w:val="22"/>
                      </w:rPr>
                      <w:t xml:space="preserve">1800 779 379  |  </w:t>
                    </w:r>
                    <w:hyperlink r:id="rId2" w:history="1">
                      <w:r w:rsidRPr="00527257">
                        <w:rPr>
                          <w:rStyle w:val="Greenlink"/>
                          <w:rFonts w:asciiTheme="majorHAnsi" w:hAnsiTheme="majorHAnsi" w:cstheme="majorHAnsi"/>
                          <w:b/>
                          <w:bCs/>
                          <w:color w:val="105924"/>
                          <w:sz w:val="22"/>
                          <w:szCs w:val="22"/>
                        </w:rPr>
                        <w:t>info@openplace.org.au</w:t>
                      </w:r>
                    </w:hyperlink>
                    <w:r w:rsidRPr="00F24C99">
                      <w:rPr>
                        <w:rFonts w:asciiTheme="majorHAnsi" w:hAnsiTheme="majorHAnsi" w:cstheme="majorHAnsi"/>
                        <w:b/>
                        <w:bCs/>
                        <w:sz w:val="22"/>
                        <w:szCs w:val="22"/>
                      </w:rPr>
                      <w:t xml:space="preserve">  |  </w:t>
                    </w:r>
                    <w:r w:rsidRPr="00527257">
                      <w:rPr>
                        <w:rStyle w:val="Greenlink"/>
                        <w:rFonts w:asciiTheme="majorHAnsi" w:hAnsiTheme="majorHAnsi" w:cstheme="majorHAnsi"/>
                        <w:b/>
                        <w:bCs/>
                        <w:color w:val="105924"/>
                        <w:sz w:val="22"/>
                        <w:szCs w:val="22"/>
                      </w:rPr>
                      <w:fldChar w:fldCharType="begin"/>
                    </w:r>
                    <w:r w:rsidRPr="00527257">
                      <w:rPr>
                        <w:rStyle w:val="Greenlink"/>
                        <w:rFonts w:asciiTheme="majorHAnsi" w:hAnsiTheme="majorHAnsi" w:cstheme="majorHAnsi"/>
                        <w:b/>
                        <w:bCs/>
                        <w:color w:val="105924"/>
                        <w:sz w:val="22"/>
                        <w:szCs w:val="22"/>
                      </w:rPr>
                      <w:instrText>HYPERLINK  "https://openplace.org.au/"</w:instrText>
                    </w:r>
                    <w:r w:rsidRPr="00527257">
                      <w:rPr>
                        <w:rStyle w:val="Greenlink"/>
                        <w:rFonts w:asciiTheme="majorHAnsi" w:hAnsiTheme="majorHAnsi" w:cstheme="majorHAnsi"/>
                        <w:b/>
                        <w:bCs/>
                        <w:color w:val="105924"/>
                        <w:sz w:val="22"/>
                        <w:szCs w:val="22"/>
                      </w:rPr>
                      <w:fldChar w:fldCharType="separate"/>
                    </w:r>
                    <w:r w:rsidRPr="00527257">
                      <w:rPr>
                        <w:rStyle w:val="Greenlink"/>
                        <w:rFonts w:asciiTheme="majorHAnsi" w:hAnsiTheme="majorHAnsi" w:cstheme="majorHAnsi"/>
                        <w:b/>
                        <w:bCs/>
                        <w:color w:val="105924"/>
                        <w:sz w:val="22"/>
                        <w:szCs w:val="22"/>
                      </w:rPr>
                      <w:t>openplace.org.au</w:t>
                    </w:r>
                  </w:p>
                  <w:p w14:paraId="5E2C61DF" w14:textId="77777777" w:rsidR="00F958B8" w:rsidRDefault="00F958B8" w:rsidP="00D708A7">
                    <w:r w:rsidRPr="00527257">
                      <w:rPr>
                        <w:rStyle w:val="Greenlink"/>
                        <w:rFonts w:cstheme="majorHAnsi"/>
                        <w:b/>
                        <w:bCs/>
                        <w:color w:val="105924"/>
                        <w:sz w:val="22"/>
                        <w:szCs w:val="22"/>
                      </w:rPr>
                      <w:fldChar w:fldCharType="end"/>
                    </w:r>
                  </w:p>
                  <w:p w14:paraId="67B3934F" w14:textId="77777777" w:rsidR="00F958B8" w:rsidRDefault="00F958B8" w:rsidP="00D708A7"/>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FEF8E" w14:textId="77777777" w:rsidR="004F69AA" w:rsidRDefault="004F69AA" w:rsidP="003E4A80">
      <w:r>
        <w:separator/>
      </w:r>
    </w:p>
    <w:p w14:paraId="73E6220E" w14:textId="77777777" w:rsidR="004F69AA" w:rsidRDefault="004F69AA" w:rsidP="003E4A80"/>
    <w:p w14:paraId="5EB55C82" w14:textId="77777777" w:rsidR="004F69AA" w:rsidRDefault="004F69AA" w:rsidP="003E4A80"/>
    <w:p w14:paraId="6EAAD6F1" w14:textId="77777777" w:rsidR="004F69AA" w:rsidRDefault="004F69AA" w:rsidP="003E4A80"/>
    <w:p w14:paraId="2B04D516" w14:textId="77777777" w:rsidR="004F69AA" w:rsidRDefault="004F69AA"/>
  </w:footnote>
  <w:footnote w:type="continuationSeparator" w:id="0">
    <w:p w14:paraId="166C83E2" w14:textId="77777777" w:rsidR="004F69AA" w:rsidRDefault="004F69AA" w:rsidP="003E4A80">
      <w:r>
        <w:continuationSeparator/>
      </w:r>
    </w:p>
    <w:p w14:paraId="5C0C4041" w14:textId="77777777" w:rsidR="004F69AA" w:rsidRDefault="004F69AA" w:rsidP="003E4A80"/>
    <w:p w14:paraId="5D09DE92" w14:textId="77777777" w:rsidR="004F69AA" w:rsidRDefault="004F69AA" w:rsidP="003E4A80"/>
    <w:p w14:paraId="5EAC6286" w14:textId="77777777" w:rsidR="004F69AA" w:rsidRDefault="004F69AA" w:rsidP="003E4A80"/>
    <w:p w14:paraId="164CA691" w14:textId="77777777" w:rsidR="004F69AA" w:rsidRDefault="004F69AA"/>
  </w:footnote>
  <w:footnote w:type="continuationNotice" w:id="1">
    <w:p w14:paraId="093CCC76" w14:textId="77777777" w:rsidR="004F69AA" w:rsidRDefault="004F69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97C3F" w14:textId="413D239A" w:rsidR="00F958B8" w:rsidRDefault="00F958B8">
    <w:pPr>
      <w:pStyle w:val="Header"/>
    </w:pPr>
    <w:r w:rsidRPr="00C04E66">
      <w:rPr>
        <w:noProof/>
      </w:rPr>
      <mc:AlternateContent>
        <mc:Choice Requires="wps">
          <w:drawing>
            <wp:anchor distT="45720" distB="45720" distL="114300" distR="114300" simplePos="0" relativeHeight="251658240" behindDoc="0" locked="0" layoutInCell="1" allowOverlap="1" wp14:anchorId="79C553A4" wp14:editId="1E4F82E0">
              <wp:simplePos x="0" y="0"/>
              <wp:positionH relativeFrom="margin">
                <wp:posOffset>4505258</wp:posOffset>
              </wp:positionH>
              <wp:positionV relativeFrom="page">
                <wp:posOffset>284480</wp:posOffset>
              </wp:positionV>
              <wp:extent cx="2159635" cy="377825"/>
              <wp:effectExtent l="0" t="0" r="12065" b="317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377825"/>
                      </a:xfrm>
                      <a:prstGeom prst="rect">
                        <a:avLst/>
                      </a:prstGeom>
                      <a:noFill/>
                      <a:ln w="9525">
                        <a:noFill/>
                        <a:miter lim="800000"/>
                        <a:headEnd/>
                        <a:tailEnd/>
                      </a:ln>
                    </wps:spPr>
                    <wps:txbx>
                      <w:txbxContent>
                        <w:p w14:paraId="1D6A1FD7" w14:textId="4BDBF82D" w:rsidR="00F958B8" w:rsidRPr="00DB6F64" w:rsidRDefault="00F958B8" w:rsidP="00030103">
                          <w:pPr>
                            <w:jc w:val="right"/>
                            <w:rPr>
                              <w:b/>
                              <w:bCs/>
                              <w:color w:val="636466" w:themeColor="accent4"/>
                              <w:sz w:val="22"/>
                              <w:szCs w:val="22"/>
                            </w:rPr>
                          </w:pPr>
                          <w:r w:rsidRPr="00DB6F64">
                            <w:rPr>
                              <w:b/>
                              <w:bCs/>
                              <w:color w:val="636466" w:themeColor="accent4"/>
                              <w:sz w:val="22"/>
                              <w:szCs w:val="22"/>
                            </w:rPr>
                            <w:t>OPEN PLACE NEWSLETTER</w:t>
                          </w:r>
                          <w:r w:rsidRPr="00DB6F64">
                            <w:rPr>
                              <w:b/>
                              <w:bCs/>
                              <w:color w:val="636466" w:themeColor="accent4"/>
                              <w:sz w:val="22"/>
                              <w:szCs w:val="22"/>
                            </w:rPr>
                            <w:br/>
                          </w:r>
                          <w:r>
                            <w:rPr>
                              <w:b/>
                              <w:bCs/>
                              <w:color w:val="636466" w:themeColor="accent4"/>
                              <w:sz w:val="22"/>
                              <w:szCs w:val="22"/>
                            </w:rPr>
                            <w:t>Edition</w:t>
                          </w:r>
                          <w:r w:rsidRPr="00DB6F64">
                            <w:rPr>
                              <w:b/>
                              <w:bCs/>
                              <w:color w:val="636466" w:themeColor="accent4"/>
                              <w:sz w:val="22"/>
                              <w:szCs w:val="22"/>
                            </w:rPr>
                            <w:t xml:space="preserve"> </w:t>
                          </w:r>
                          <w:r>
                            <w:rPr>
                              <w:b/>
                              <w:bCs/>
                              <w:color w:val="636466" w:themeColor="accent4"/>
                              <w:sz w:val="22"/>
                              <w:szCs w:val="22"/>
                            </w:rPr>
                            <w:t>41</w:t>
                          </w:r>
                          <w:r w:rsidRPr="00DB6F64">
                            <w:rPr>
                              <w:b/>
                              <w:bCs/>
                              <w:color w:val="636466" w:themeColor="accent4"/>
                              <w:sz w:val="22"/>
                              <w:szCs w:val="22"/>
                            </w:rPr>
                            <w:t xml:space="preserve">   I  </w:t>
                          </w:r>
                          <w:r>
                            <w:rPr>
                              <w:b/>
                              <w:bCs/>
                              <w:color w:val="636466" w:themeColor="accent4"/>
                              <w:sz w:val="22"/>
                              <w:szCs w:val="22"/>
                            </w:rPr>
                            <w:t xml:space="preserve"> </w:t>
                          </w:r>
                          <w:r w:rsidR="0075397E">
                            <w:rPr>
                              <w:b/>
                              <w:bCs/>
                              <w:color w:val="636466" w:themeColor="accent4"/>
                              <w:sz w:val="22"/>
                              <w:szCs w:val="22"/>
                            </w:rPr>
                            <w:t>June</w:t>
                          </w:r>
                          <w:r w:rsidRPr="00DB6F64">
                            <w:rPr>
                              <w:b/>
                              <w:bCs/>
                              <w:color w:val="636466" w:themeColor="accent4"/>
                              <w:sz w:val="22"/>
                              <w:szCs w:val="22"/>
                            </w:rPr>
                            <w:t xml:space="preserve"> 202</w:t>
                          </w:r>
                          <w:r>
                            <w:rPr>
                              <w:b/>
                              <w:bCs/>
                              <w:color w:val="636466" w:themeColor="accent4"/>
                              <w:sz w:val="22"/>
                              <w:szCs w:val="22"/>
                            </w:rPr>
                            <w:t>3</w:t>
                          </w:r>
                        </w:p>
                        <w:p w14:paraId="0B5435B4" w14:textId="77777777" w:rsidR="00F958B8" w:rsidRPr="00D63FFD" w:rsidRDefault="00F958B8" w:rsidP="00030103">
                          <w:pPr>
                            <w:jc w:val="right"/>
                            <w:rPr>
                              <w:b/>
                              <w:bCs/>
                              <w:color w:val="105924" w:themeColor="accent5"/>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C553A4" id="_x0000_t202" coordsize="21600,21600" o:spt="202" path="m,l,21600r21600,l21600,xe">
              <v:stroke joinstyle="miter"/>
              <v:path gradientshapeok="t" o:connecttype="rect"/>
            </v:shapetype>
            <v:shape id="_x0000_s1041" type="#_x0000_t202" style="position:absolute;margin-left:354.75pt;margin-top:22.4pt;width:170.05pt;height:29.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" filled="f" stroked="f">
              <v:textbox inset="0,0,0,0">
                <w:txbxContent>
                  <w:p w14:paraId="1D6A1FD7" w14:textId="4BDBF82D" w:rsidR="00F958B8" w:rsidRPr="00DB6F64" w:rsidRDefault="00F958B8" w:rsidP="00030103">
                    <w:pPr>
                      <w:jc w:val="right"/>
                      <w:rPr>
                        <w:b/>
                        <w:bCs/>
                        <w:color w:val="636466" w:themeColor="accent4"/>
                        <w:sz w:val="22"/>
                        <w:szCs w:val="22"/>
                      </w:rPr>
                    </w:pPr>
                    <w:r w:rsidRPr="00DB6F64">
                      <w:rPr>
                        <w:b/>
                        <w:bCs/>
                        <w:color w:val="636466" w:themeColor="accent4"/>
                        <w:sz w:val="22"/>
                        <w:szCs w:val="22"/>
                      </w:rPr>
                      <w:t>OPEN PLACE NEWSLETTER</w:t>
                    </w:r>
                    <w:r w:rsidRPr="00DB6F64">
                      <w:rPr>
                        <w:b/>
                        <w:bCs/>
                        <w:color w:val="636466" w:themeColor="accent4"/>
                        <w:sz w:val="22"/>
                        <w:szCs w:val="22"/>
                      </w:rPr>
                      <w:br/>
                    </w:r>
                    <w:r>
                      <w:rPr>
                        <w:b/>
                        <w:bCs/>
                        <w:color w:val="636466" w:themeColor="accent4"/>
                        <w:sz w:val="22"/>
                        <w:szCs w:val="22"/>
                      </w:rPr>
                      <w:t>Edition</w:t>
                    </w:r>
                    <w:r w:rsidRPr="00DB6F64">
                      <w:rPr>
                        <w:b/>
                        <w:bCs/>
                        <w:color w:val="636466" w:themeColor="accent4"/>
                        <w:sz w:val="22"/>
                        <w:szCs w:val="22"/>
                      </w:rPr>
                      <w:t xml:space="preserve"> </w:t>
                    </w:r>
                    <w:r>
                      <w:rPr>
                        <w:b/>
                        <w:bCs/>
                        <w:color w:val="636466" w:themeColor="accent4"/>
                        <w:sz w:val="22"/>
                        <w:szCs w:val="22"/>
                      </w:rPr>
                      <w:t>41</w:t>
                    </w:r>
                    <w:r w:rsidRPr="00DB6F64">
                      <w:rPr>
                        <w:b/>
                        <w:bCs/>
                        <w:color w:val="636466" w:themeColor="accent4"/>
                        <w:sz w:val="22"/>
                        <w:szCs w:val="22"/>
                      </w:rPr>
                      <w:t xml:space="preserve">   I  </w:t>
                    </w:r>
                    <w:r>
                      <w:rPr>
                        <w:b/>
                        <w:bCs/>
                        <w:color w:val="636466" w:themeColor="accent4"/>
                        <w:sz w:val="22"/>
                        <w:szCs w:val="22"/>
                      </w:rPr>
                      <w:t xml:space="preserve"> </w:t>
                    </w:r>
                    <w:r w:rsidR="0075397E">
                      <w:rPr>
                        <w:b/>
                        <w:bCs/>
                        <w:color w:val="636466" w:themeColor="accent4"/>
                        <w:sz w:val="22"/>
                        <w:szCs w:val="22"/>
                      </w:rPr>
                      <w:t>June</w:t>
                    </w:r>
                    <w:r w:rsidRPr="00DB6F64">
                      <w:rPr>
                        <w:b/>
                        <w:bCs/>
                        <w:color w:val="636466" w:themeColor="accent4"/>
                        <w:sz w:val="22"/>
                        <w:szCs w:val="22"/>
                      </w:rPr>
                      <w:t xml:space="preserve"> 202</w:t>
                    </w:r>
                    <w:r>
                      <w:rPr>
                        <w:b/>
                        <w:bCs/>
                        <w:color w:val="636466" w:themeColor="accent4"/>
                        <w:sz w:val="22"/>
                        <w:szCs w:val="22"/>
                      </w:rPr>
                      <w:t>3</w:t>
                    </w:r>
                  </w:p>
                  <w:p w14:paraId="0B5435B4" w14:textId="77777777" w:rsidR="00F958B8" w:rsidRPr="00D63FFD" w:rsidRDefault="00F958B8" w:rsidP="00030103">
                    <w:pPr>
                      <w:jc w:val="right"/>
                      <w:rPr>
                        <w:b/>
                        <w:bCs/>
                        <w:color w:val="105924" w:themeColor="accent5"/>
                        <w:sz w:val="22"/>
                        <w:szCs w:val="22"/>
                      </w:rPr>
                    </w:pPr>
                  </w:p>
                </w:txbxContent>
              </v:textbox>
              <w10:wrap type="square" anchorx="margin" anchory="page"/>
            </v:shape>
          </w:pict>
        </mc:Fallback>
      </mc:AlternateContent>
    </w:r>
  </w:p>
  <w:p w14:paraId="6E09DECD" w14:textId="77777777" w:rsidR="00F958B8" w:rsidRDefault="00F958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CD9B1" w14:textId="20010CE8" w:rsidR="00F958B8" w:rsidRDefault="00F958B8">
    <w:pPr>
      <w:pStyle w:val="Header"/>
    </w:pPr>
    <w:r>
      <w:rPr>
        <w:noProof/>
      </w:rPr>
      <mc:AlternateContent>
        <mc:Choice Requires="wps">
          <w:drawing>
            <wp:anchor distT="45720" distB="45720" distL="114300" distR="114300" simplePos="0" relativeHeight="251658241" behindDoc="0" locked="0" layoutInCell="1" allowOverlap="1" wp14:anchorId="5C6B9E1D" wp14:editId="19F6AC0C">
              <wp:simplePos x="0" y="0"/>
              <wp:positionH relativeFrom="margin">
                <wp:posOffset>13335</wp:posOffset>
              </wp:positionH>
              <wp:positionV relativeFrom="page">
                <wp:posOffset>333053</wp:posOffset>
              </wp:positionV>
              <wp:extent cx="4398010" cy="1480820"/>
              <wp:effectExtent l="0" t="0" r="254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010" cy="1480820"/>
                      </a:xfrm>
                      <a:prstGeom prst="rect">
                        <a:avLst/>
                      </a:prstGeom>
                      <a:noFill/>
                      <a:ln w="9525">
                        <a:noFill/>
                        <a:miter lim="800000"/>
                        <a:headEnd/>
                        <a:tailEnd/>
                      </a:ln>
                    </wps:spPr>
                    <wps:txbx>
                      <w:txbxContent>
                        <w:p w14:paraId="32B84B0E" w14:textId="77777777" w:rsidR="00F958B8" w:rsidRPr="00F43425" w:rsidRDefault="00F958B8" w:rsidP="00D708A7">
                          <w:pPr>
                            <w:pStyle w:val="NEWSLETTER"/>
                            <w:rPr>
                              <w:color w:val="105924"/>
                            </w:rPr>
                          </w:pPr>
                          <w:r w:rsidRPr="00F43425">
                            <w:rPr>
                              <w:color w:val="105924"/>
                            </w:rPr>
                            <w:t>NEWSLETTER</w:t>
                          </w:r>
                        </w:p>
                        <w:p w14:paraId="63243239" w14:textId="77777777" w:rsidR="00F958B8" w:rsidRPr="00F43425" w:rsidRDefault="00F958B8" w:rsidP="00D708A7">
                          <w:pPr>
                            <w:pStyle w:val="VolumeandMonth"/>
                            <w:rPr>
                              <w:color w:val="105924"/>
                            </w:rPr>
                          </w:pPr>
                        </w:p>
                      </w:txbxContent>
                    </wps:txbx>
                    <wps:bodyPr rot="0" vert="horz" wrap="square" lIns="0" tIns="182880" rIns="0" bIns="18288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C6B9E1D" id="_x0000_t202" coordsize="21600,21600" o:spt="202" path="m,l,21600r21600,l21600,xe">
              <v:stroke joinstyle="miter"/>
              <v:path gradientshapeok="t" o:connecttype="rect"/>
            </v:shapetype>
            <v:shape id="_x0000_s1042" type="#_x0000_t202" style="position:absolute;margin-left:1.05pt;margin-top:26.2pt;width:346.3pt;height:116.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" filled="f" stroked="f">
              <v:textbox inset="0,14.4pt,0,14.4pt">
                <w:txbxContent>
                  <w:p w14:paraId="32B84B0E" w14:textId="77777777" w:rsidR="00F958B8" w:rsidRPr="00F43425" w:rsidRDefault="00F958B8" w:rsidP="00D708A7">
                    <w:pPr>
                      <w:pStyle w:val="NEWSLETTER"/>
                      <w:rPr>
                        <w:color w:val="105924"/>
                      </w:rPr>
                    </w:pPr>
                    <w:r w:rsidRPr="00F43425">
                      <w:rPr>
                        <w:color w:val="105924"/>
                      </w:rPr>
                      <w:t>NEWSLETTER</w:t>
                    </w:r>
                  </w:p>
                  <w:p w14:paraId="63243239" w14:textId="77777777" w:rsidR="00F958B8" w:rsidRPr="00F43425" w:rsidRDefault="00F958B8" w:rsidP="00D708A7">
                    <w:pPr>
                      <w:pStyle w:val="VolumeandMonth"/>
                      <w:rPr>
                        <w:color w:val="105924"/>
                      </w:rPr>
                    </w:pPr>
                  </w:p>
                </w:txbxContent>
              </v:textbox>
              <w10:wrap type="square" anchorx="margin" anchory="page"/>
            </v:shape>
          </w:pict>
        </mc:Fallback>
      </mc:AlternateContent>
    </w:r>
    <w:r>
      <w:rPr>
        <w:noProof/>
      </w:rPr>
      <mc:AlternateContent>
        <mc:Choice Requires="wps">
          <w:drawing>
            <wp:anchor distT="0" distB="0" distL="114300" distR="114300" simplePos="0" relativeHeight="251658244" behindDoc="0" locked="0" layoutInCell="1" allowOverlap="1" wp14:anchorId="4A5FD390" wp14:editId="5C02AE12">
              <wp:simplePos x="0" y="0"/>
              <wp:positionH relativeFrom="page">
                <wp:posOffset>4832350</wp:posOffset>
              </wp:positionH>
              <wp:positionV relativeFrom="page">
                <wp:posOffset>2198048</wp:posOffset>
              </wp:positionV>
              <wp:extent cx="2700655" cy="6232358"/>
              <wp:effectExtent l="0" t="0" r="4445" b="0"/>
              <wp:wrapNone/>
              <wp:docPr id="42" name="Rectangle 42"/>
              <wp:cNvGraphicFramePr/>
              <a:graphic xmlns:a="http://schemas.openxmlformats.org/drawingml/2006/main">
                <a:graphicData uri="http://schemas.microsoft.com/office/word/2010/wordprocessingShape">
                  <wps:wsp>
                    <wps:cNvSpPr/>
                    <wps:spPr>
                      <a:xfrm>
                        <a:off x="0" y="0"/>
                        <a:ext cx="2700655" cy="6232358"/>
                      </a:xfrm>
                      <a:prstGeom prst="rect">
                        <a:avLst/>
                      </a:prstGeom>
                      <a:solidFill>
                        <a:schemeClr val="accent2">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9F152B" w14:textId="77777777" w:rsidR="00F958B8" w:rsidRPr="0010424F" w:rsidRDefault="00F958B8" w:rsidP="00D708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FD390" id="Rectangle 42" o:spid="_x0000_s1043" style="position:absolute;margin-left:380.5pt;margin-top:173.05pt;width:212.65pt;height:490.7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" fillcolor="#636466 [3205]" stroked="f" strokeweight="2pt">
              <v:fill opacity="6682f"/>
              <v:textbox>
                <w:txbxContent>
                  <w:p w14:paraId="059F152B" w14:textId="77777777" w:rsidR="00F958B8" w:rsidRPr="0010424F" w:rsidRDefault="00F958B8" w:rsidP="00D708A7"/>
                </w:txbxContent>
              </v:textbox>
              <w10:wrap anchorx="page" anchory="page"/>
            </v:rect>
          </w:pict>
        </mc:Fallback>
      </mc:AlternateContent>
    </w:r>
    <w:r w:rsidRPr="00306562">
      <w:rPr>
        <w:noProof/>
        <w:color w:val="3C9339" w:themeColor="accent3"/>
      </w:rPr>
      <mc:AlternateContent>
        <mc:Choice Requires="wps">
          <w:drawing>
            <wp:anchor distT="0" distB="0" distL="114300" distR="114300" simplePos="0" relativeHeight="251658243" behindDoc="0" locked="0" layoutInCell="1" allowOverlap="1" wp14:anchorId="2BBF3C03" wp14:editId="10F6326E">
              <wp:simplePos x="0" y="0"/>
              <wp:positionH relativeFrom="page">
                <wp:posOffset>11430</wp:posOffset>
              </wp:positionH>
              <wp:positionV relativeFrom="page">
                <wp:posOffset>2194873</wp:posOffset>
              </wp:positionV>
              <wp:extent cx="7561580" cy="0"/>
              <wp:effectExtent l="0" t="19050" r="20320" b="19050"/>
              <wp:wrapNone/>
              <wp:docPr id="35" name="Straight Connector 35"/>
              <wp:cNvGraphicFramePr/>
              <a:graphic xmlns:a="http://schemas.openxmlformats.org/drawingml/2006/main">
                <a:graphicData uri="http://schemas.microsoft.com/office/word/2010/wordprocessingShape">
                  <wps:wsp>
                    <wps:cNvCnPr/>
                    <wps:spPr>
                      <a:xfrm>
                        <a:off x="0" y="0"/>
                        <a:ext cx="7561580"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8A7AA" id="Straight Connector 3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9pt,172.8pt" to="596.3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" strokecolor="#388b36 [3044]" strokeweight="2.5pt">
              <w10:wrap anchorx="page" anchory="page"/>
            </v:line>
          </w:pict>
        </mc:Fallback>
      </mc:AlternateContent>
    </w:r>
    <w:r>
      <w:rPr>
        <w:noProof/>
      </w:rPr>
      <mc:AlternateContent>
        <mc:Choice Requires="wpg">
          <w:drawing>
            <wp:anchor distT="0" distB="0" distL="114300" distR="114300" simplePos="0" relativeHeight="251658242" behindDoc="0" locked="0" layoutInCell="1" allowOverlap="1" wp14:anchorId="667DBC91" wp14:editId="6CBD7C71">
              <wp:simplePos x="0" y="0"/>
              <wp:positionH relativeFrom="margin">
                <wp:posOffset>4650740</wp:posOffset>
              </wp:positionH>
              <wp:positionV relativeFrom="paragraph">
                <wp:posOffset>-309245</wp:posOffset>
              </wp:positionV>
              <wp:extent cx="2237105" cy="1929765"/>
              <wp:effectExtent l="0" t="0" r="0" b="0"/>
              <wp:wrapNone/>
              <wp:docPr id="34" name="Group 34"/>
              <wp:cNvGraphicFramePr/>
              <a:graphic xmlns:a="http://schemas.openxmlformats.org/drawingml/2006/main">
                <a:graphicData uri="http://schemas.microsoft.com/office/word/2010/wordprocessingGroup">
                  <wpg:wgp>
                    <wpg:cNvGrpSpPr/>
                    <wpg:grpSpPr>
                      <a:xfrm>
                        <a:off x="0" y="0"/>
                        <a:ext cx="2237105" cy="1929765"/>
                        <a:chOff x="172379" y="0"/>
                        <a:chExt cx="2073911" cy="1802078"/>
                      </a:xfrm>
                    </wpg:grpSpPr>
                    <pic:pic xmlns:pic="http://schemas.openxmlformats.org/drawingml/2006/picture">
                      <pic:nvPicPr>
                        <pic:cNvPr id="32" name="Picture 32" descr="A picture containing text&#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r="53110"/>
                        <a:stretch/>
                      </pic:blipFill>
                      <pic:spPr bwMode="auto">
                        <a:xfrm>
                          <a:off x="172379" y="0"/>
                          <a:ext cx="2073911" cy="11639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descr="A picture containing text&#10;&#10;Description automatically generated"/>
                        <pic:cNvPicPr>
                          <a:picLocks noChangeAspect="1"/>
                        </pic:cNvPicPr>
                      </pic:nvPicPr>
                      <pic:blipFill rotWithShape="1">
                        <a:blip r:embed="rId2" cstate="print">
                          <a:extLst>
                            <a:ext uri="{28A0092B-C50C-407E-A947-70E740481C1C}">
                              <a14:useLocalDpi xmlns:a14="http://schemas.microsoft.com/office/drawing/2010/main" val="0"/>
                            </a:ext>
                          </a:extLst>
                        </a:blip>
                        <a:srcRect l="49443"/>
                        <a:stretch/>
                      </pic:blipFill>
                      <pic:spPr bwMode="auto">
                        <a:xfrm>
                          <a:off x="316990" y="933398"/>
                          <a:ext cx="1668146" cy="8686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3DB5ED" id="Group 34" o:spid="_x0000_s1026" style="position:absolute;margin-left:366.2pt;margin-top:-24.35pt;width:176.15pt;height:151.95pt;z-index:251658242;mso-position-horizontal-relative:margin;mso-width-relative:margin;mso-height-relative:margin" coordorigin="1723" coordsize="20739,18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KAAAAAAAAACEA/e2OlUugAABLoAAAFQAAAGRy&#10;cy9tZWRpYS9pbWFnZTIuanBlZ//Y/+AAEEpGSUYAAQEBANwA3AAA/9sAQwACAQEBAQECAQEBAgIC&#10;AgIEAwICAgIFBAQDBAYFBgYGBQYGBgcJCAYHCQcGBggLCAkKCgoKCgYICwwLCgwJCgoK/9sAQwEC&#10;AgICAgIFAwMFCgcGBwoKCgoKCgoKCgoKCgoKCgoKCgoKCgoKCgoKCgoKCgoKCgoKCgoKCgoKCgoK&#10;CgoKCgoK/8AAEQgA4AN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alt="A picture containing text&#10;&#10;Description automatically generated" style="position:absolute;left:1723;width:20739;height:1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">
                <v:imagedata r:id="rId3" o:title="A picture containing text&#10;&#10;Description automatically generated" cropright="34806f"/>
              </v:shape>
              <v:shape id="Picture 31" o:spid="_x0000_s1028" type="#_x0000_t75" alt="A picture containing text&#10;&#10;Description automatically generated" style="position:absolute;left:3169;top:9333;width:16682;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">
                <v:imagedata r:id="rId4" o:title="A picture containing text&#10;&#10;Description automatically generated" cropleft="32403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12C2A"/>
    <w:multiLevelType w:val="hybridMultilevel"/>
    <w:tmpl w:val="0F56B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E93601"/>
    <w:multiLevelType w:val="hybridMultilevel"/>
    <w:tmpl w:val="40E861C6"/>
    <w:lvl w:ilvl="0" w:tplc="F286B690">
      <w:start w:val="6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D06C0D"/>
    <w:multiLevelType w:val="hybridMultilevel"/>
    <w:tmpl w:val="F6FE1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576578"/>
    <w:multiLevelType w:val="hybridMultilevel"/>
    <w:tmpl w:val="D4CC0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207DA2"/>
    <w:multiLevelType w:val="hybridMultilevel"/>
    <w:tmpl w:val="16C4B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2A4200"/>
    <w:multiLevelType w:val="multilevel"/>
    <w:tmpl w:val="8C92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9E3042"/>
    <w:multiLevelType w:val="hybridMultilevel"/>
    <w:tmpl w:val="0E9CF55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50A296A"/>
    <w:multiLevelType w:val="multilevel"/>
    <w:tmpl w:val="075E1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711CEB"/>
    <w:multiLevelType w:val="hybridMultilevel"/>
    <w:tmpl w:val="57C69948"/>
    <w:lvl w:ilvl="0" w:tplc="CE3E9A46">
      <w:numFmt w:val="bullet"/>
      <w:lvlText w:val="•"/>
      <w:lvlJc w:val="left"/>
      <w:pPr>
        <w:ind w:left="264" w:hanging="161"/>
      </w:pPr>
      <w:rPr>
        <w:rFonts w:ascii="Calibri" w:eastAsia="Calibri" w:hAnsi="Calibri" w:cs="Calibri" w:hint="default"/>
        <w:b/>
        <w:bCs/>
        <w:i w:val="0"/>
        <w:iCs w:val="0"/>
        <w:w w:val="100"/>
        <w:sz w:val="22"/>
        <w:szCs w:val="22"/>
        <w:lang w:val="en-US" w:eastAsia="en-US" w:bidi="ar-SA"/>
      </w:rPr>
    </w:lvl>
    <w:lvl w:ilvl="1" w:tplc="F68C207A">
      <w:numFmt w:val="bullet"/>
      <w:lvlText w:val="•"/>
      <w:lvlJc w:val="left"/>
      <w:pPr>
        <w:ind w:left="1333" w:hanging="161"/>
      </w:pPr>
      <w:rPr>
        <w:rFonts w:hint="default"/>
        <w:lang w:val="en-US" w:eastAsia="en-US" w:bidi="ar-SA"/>
      </w:rPr>
    </w:lvl>
    <w:lvl w:ilvl="2" w:tplc="62EC7570">
      <w:numFmt w:val="bullet"/>
      <w:lvlText w:val="•"/>
      <w:lvlJc w:val="left"/>
      <w:pPr>
        <w:ind w:left="2406" w:hanging="161"/>
      </w:pPr>
      <w:rPr>
        <w:rFonts w:hint="default"/>
        <w:lang w:val="en-US" w:eastAsia="en-US" w:bidi="ar-SA"/>
      </w:rPr>
    </w:lvl>
    <w:lvl w:ilvl="3" w:tplc="DDC68172">
      <w:numFmt w:val="bullet"/>
      <w:lvlText w:val="•"/>
      <w:lvlJc w:val="left"/>
      <w:pPr>
        <w:ind w:left="3479" w:hanging="161"/>
      </w:pPr>
      <w:rPr>
        <w:rFonts w:hint="default"/>
        <w:lang w:val="en-US" w:eastAsia="en-US" w:bidi="ar-SA"/>
      </w:rPr>
    </w:lvl>
    <w:lvl w:ilvl="4" w:tplc="97620E34">
      <w:numFmt w:val="bullet"/>
      <w:lvlText w:val="•"/>
      <w:lvlJc w:val="left"/>
      <w:pPr>
        <w:ind w:left="4552" w:hanging="161"/>
      </w:pPr>
      <w:rPr>
        <w:rFonts w:hint="default"/>
        <w:lang w:val="en-US" w:eastAsia="en-US" w:bidi="ar-SA"/>
      </w:rPr>
    </w:lvl>
    <w:lvl w:ilvl="5" w:tplc="2BB2C6B2">
      <w:numFmt w:val="bullet"/>
      <w:lvlText w:val="•"/>
      <w:lvlJc w:val="left"/>
      <w:pPr>
        <w:ind w:left="5625" w:hanging="161"/>
      </w:pPr>
      <w:rPr>
        <w:rFonts w:hint="default"/>
        <w:lang w:val="en-US" w:eastAsia="en-US" w:bidi="ar-SA"/>
      </w:rPr>
    </w:lvl>
    <w:lvl w:ilvl="6" w:tplc="17B28588">
      <w:numFmt w:val="bullet"/>
      <w:lvlText w:val="•"/>
      <w:lvlJc w:val="left"/>
      <w:pPr>
        <w:ind w:left="6698" w:hanging="161"/>
      </w:pPr>
      <w:rPr>
        <w:rFonts w:hint="default"/>
        <w:lang w:val="en-US" w:eastAsia="en-US" w:bidi="ar-SA"/>
      </w:rPr>
    </w:lvl>
    <w:lvl w:ilvl="7" w:tplc="439056D8">
      <w:numFmt w:val="bullet"/>
      <w:lvlText w:val="•"/>
      <w:lvlJc w:val="left"/>
      <w:pPr>
        <w:ind w:left="7771" w:hanging="161"/>
      </w:pPr>
      <w:rPr>
        <w:rFonts w:hint="default"/>
        <w:lang w:val="en-US" w:eastAsia="en-US" w:bidi="ar-SA"/>
      </w:rPr>
    </w:lvl>
    <w:lvl w:ilvl="8" w:tplc="2D8472AC">
      <w:numFmt w:val="bullet"/>
      <w:lvlText w:val="•"/>
      <w:lvlJc w:val="left"/>
      <w:pPr>
        <w:ind w:left="8844" w:hanging="161"/>
      </w:pPr>
      <w:rPr>
        <w:rFonts w:hint="default"/>
        <w:lang w:val="en-US" w:eastAsia="en-US" w:bidi="ar-SA"/>
      </w:rPr>
    </w:lvl>
  </w:abstractNum>
  <w:abstractNum w:abstractNumId="9" w15:restartNumberingAfterBreak="0">
    <w:nsid w:val="409C6461"/>
    <w:multiLevelType w:val="hybridMultilevel"/>
    <w:tmpl w:val="778A8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340C93"/>
    <w:multiLevelType w:val="multilevel"/>
    <w:tmpl w:val="20CA5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1C2147"/>
    <w:multiLevelType w:val="multilevel"/>
    <w:tmpl w:val="BB9604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8970CCA"/>
    <w:multiLevelType w:val="hybridMultilevel"/>
    <w:tmpl w:val="8C287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FB0132"/>
    <w:multiLevelType w:val="hybridMultilevel"/>
    <w:tmpl w:val="EB34C4DC"/>
    <w:lvl w:ilvl="0" w:tplc="B342578E">
      <w:start w:val="1"/>
      <w:numFmt w:val="decimal"/>
      <w:pStyle w:val="Numberedlistitem"/>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E4743AB"/>
    <w:multiLevelType w:val="hybridMultilevel"/>
    <w:tmpl w:val="8408AFD0"/>
    <w:lvl w:ilvl="0" w:tplc="0C090001">
      <w:start w:val="1"/>
      <w:numFmt w:val="bullet"/>
      <w:lvlText w:val=""/>
      <w:lvlJc w:val="left"/>
      <w:pPr>
        <w:ind w:left="769" w:hanging="360"/>
      </w:pPr>
      <w:rPr>
        <w:rFonts w:ascii="Symbol" w:hAnsi="Symbol" w:hint="default"/>
      </w:rPr>
    </w:lvl>
    <w:lvl w:ilvl="1" w:tplc="0C090003">
      <w:start w:val="1"/>
      <w:numFmt w:val="bullet"/>
      <w:lvlText w:val="o"/>
      <w:lvlJc w:val="left"/>
      <w:pPr>
        <w:ind w:left="1489" w:hanging="360"/>
      </w:pPr>
      <w:rPr>
        <w:rFonts w:ascii="Courier New" w:hAnsi="Courier New" w:cs="Courier New" w:hint="default"/>
      </w:rPr>
    </w:lvl>
    <w:lvl w:ilvl="2" w:tplc="0C090005">
      <w:start w:val="1"/>
      <w:numFmt w:val="bullet"/>
      <w:lvlText w:val=""/>
      <w:lvlJc w:val="left"/>
      <w:pPr>
        <w:ind w:left="2209" w:hanging="360"/>
      </w:pPr>
      <w:rPr>
        <w:rFonts w:ascii="Wingdings" w:hAnsi="Wingdings" w:hint="default"/>
      </w:rPr>
    </w:lvl>
    <w:lvl w:ilvl="3" w:tplc="0C090001">
      <w:start w:val="1"/>
      <w:numFmt w:val="bullet"/>
      <w:lvlText w:val=""/>
      <w:lvlJc w:val="left"/>
      <w:pPr>
        <w:ind w:left="2929" w:hanging="360"/>
      </w:pPr>
      <w:rPr>
        <w:rFonts w:ascii="Symbol" w:hAnsi="Symbol" w:hint="default"/>
      </w:rPr>
    </w:lvl>
    <w:lvl w:ilvl="4" w:tplc="0C090003">
      <w:start w:val="1"/>
      <w:numFmt w:val="bullet"/>
      <w:lvlText w:val="o"/>
      <w:lvlJc w:val="left"/>
      <w:pPr>
        <w:ind w:left="3649" w:hanging="360"/>
      </w:pPr>
      <w:rPr>
        <w:rFonts w:ascii="Courier New" w:hAnsi="Courier New" w:cs="Courier New" w:hint="default"/>
      </w:rPr>
    </w:lvl>
    <w:lvl w:ilvl="5" w:tplc="0C090005">
      <w:start w:val="1"/>
      <w:numFmt w:val="bullet"/>
      <w:lvlText w:val=""/>
      <w:lvlJc w:val="left"/>
      <w:pPr>
        <w:ind w:left="4369" w:hanging="360"/>
      </w:pPr>
      <w:rPr>
        <w:rFonts w:ascii="Wingdings" w:hAnsi="Wingdings" w:hint="default"/>
      </w:rPr>
    </w:lvl>
    <w:lvl w:ilvl="6" w:tplc="0C090001">
      <w:start w:val="1"/>
      <w:numFmt w:val="bullet"/>
      <w:lvlText w:val=""/>
      <w:lvlJc w:val="left"/>
      <w:pPr>
        <w:ind w:left="5089" w:hanging="360"/>
      </w:pPr>
      <w:rPr>
        <w:rFonts w:ascii="Symbol" w:hAnsi="Symbol" w:hint="default"/>
      </w:rPr>
    </w:lvl>
    <w:lvl w:ilvl="7" w:tplc="0C090003">
      <w:start w:val="1"/>
      <w:numFmt w:val="bullet"/>
      <w:lvlText w:val="o"/>
      <w:lvlJc w:val="left"/>
      <w:pPr>
        <w:ind w:left="5809" w:hanging="360"/>
      </w:pPr>
      <w:rPr>
        <w:rFonts w:ascii="Courier New" w:hAnsi="Courier New" w:cs="Courier New" w:hint="default"/>
      </w:rPr>
    </w:lvl>
    <w:lvl w:ilvl="8" w:tplc="0C090005">
      <w:start w:val="1"/>
      <w:numFmt w:val="bullet"/>
      <w:lvlText w:val=""/>
      <w:lvlJc w:val="left"/>
      <w:pPr>
        <w:ind w:left="6529" w:hanging="360"/>
      </w:pPr>
      <w:rPr>
        <w:rFonts w:ascii="Wingdings" w:hAnsi="Wingdings" w:hint="default"/>
      </w:rPr>
    </w:lvl>
  </w:abstractNum>
  <w:abstractNum w:abstractNumId="15" w15:restartNumberingAfterBreak="0">
    <w:nsid w:val="52955D9D"/>
    <w:multiLevelType w:val="hybridMultilevel"/>
    <w:tmpl w:val="3AE4A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AA5B54"/>
    <w:multiLevelType w:val="hybridMultilevel"/>
    <w:tmpl w:val="6F2C5FD8"/>
    <w:lvl w:ilvl="0" w:tplc="729065F0">
      <w:start w:val="1"/>
      <w:numFmt w:val="bullet"/>
      <w:pStyle w:val="Bulletlistitem"/>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D06C29"/>
    <w:multiLevelType w:val="hybridMultilevel"/>
    <w:tmpl w:val="71DECC7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5B5D60"/>
    <w:multiLevelType w:val="hybridMultilevel"/>
    <w:tmpl w:val="DE946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7060D5"/>
    <w:multiLevelType w:val="hybridMultilevel"/>
    <w:tmpl w:val="38B4B694"/>
    <w:lvl w:ilvl="0" w:tplc="07721C26">
      <w:start w:val="202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12354C"/>
    <w:multiLevelType w:val="hybridMultilevel"/>
    <w:tmpl w:val="CDEA2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335533"/>
    <w:multiLevelType w:val="hybridMultilevel"/>
    <w:tmpl w:val="B71EAA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7156043"/>
    <w:multiLevelType w:val="hybridMultilevel"/>
    <w:tmpl w:val="80C69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A033270"/>
    <w:multiLevelType w:val="hybridMultilevel"/>
    <w:tmpl w:val="33E061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51621C6"/>
    <w:multiLevelType w:val="hybridMultilevel"/>
    <w:tmpl w:val="B35E8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233C10"/>
    <w:multiLevelType w:val="hybridMultilevel"/>
    <w:tmpl w:val="D6203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A35E9C"/>
    <w:multiLevelType w:val="hybridMultilevel"/>
    <w:tmpl w:val="9620B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103F4B"/>
    <w:multiLevelType w:val="hybridMultilevel"/>
    <w:tmpl w:val="CD1899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7D64307A"/>
    <w:multiLevelType w:val="hybridMultilevel"/>
    <w:tmpl w:val="035E6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F05DA7"/>
    <w:multiLevelType w:val="hybridMultilevel"/>
    <w:tmpl w:val="55F646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6"/>
  </w:num>
  <w:num w:numId="4">
    <w:abstractNumId w:val="13"/>
  </w:num>
  <w:num w:numId="5">
    <w:abstractNumId w:val="27"/>
  </w:num>
  <w:num w:numId="6">
    <w:abstractNumId w:val="24"/>
  </w:num>
  <w:num w:numId="7">
    <w:abstractNumId w:val="28"/>
  </w:num>
  <w:num w:numId="8">
    <w:abstractNumId w:val="8"/>
  </w:num>
  <w:num w:numId="9">
    <w:abstractNumId w:val="23"/>
  </w:num>
  <w:num w:numId="10">
    <w:abstractNumId w:val="7"/>
  </w:num>
  <w:num w:numId="11">
    <w:abstractNumId w:val="3"/>
  </w:num>
  <w:num w:numId="12">
    <w:abstractNumId w:val="15"/>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5"/>
  </w:num>
  <w:num w:numId="16">
    <w:abstractNumId w:val="4"/>
  </w:num>
  <w:num w:numId="17">
    <w:abstractNumId w:val="25"/>
  </w:num>
  <w:num w:numId="18">
    <w:abstractNumId w:val="18"/>
  </w:num>
  <w:num w:numId="19">
    <w:abstractNumId w:val="14"/>
  </w:num>
  <w:num w:numId="20">
    <w:abstractNumId w:val="9"/>
  </w:num>
  <w:num w:numId="21">
    <w:abstractNumId w:val="20"/>
  </w:num>
  <w:num w:numId="22">
    <w:abstractNumId w:val="22"/>
  </w:num>
  <w:num w:numId="23">
    <w:abstractNumId w:val="12"/>
  </w:num>
  <w:num w:numId="24">
    <w:abstractNumId w:val="10"/>
  </w:num>
  <w:num w:numId="25">
    <w:abstractNumId w:val="2"/>
  </w:num>
  <w:num w:numId="26">
    <w:abstractNumId w:val="10"/>
  </w:num>
  <w:num w:numId="27">
    <w:abstractNumId w:val="29"/>
  </w:num>
  <w:num w:numId="28">
    <w:abstractNumId w:val="1"/>
  </w:num>
  <w:num w:numId="29">
    <w:abstractNumId w:val="21"/>
  </w:num>
  <w:num w:numId="30">
    <w:abstractNumId w:val="26"/>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0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80E"/>
    <w:rsid w:val="000004F7"/>
    <w:rsid w:val="00001288"/>
    <w:rsid w:val="00003CD4"/>
    <w:rsid w:val="000047A7"/>
    <w:rsid w:val="00004CFC"/>
    <w:rsid w:val="00004DEF"/>
    <w:rsid w:val="00014F3C"/>
    <w:rsid w:val="00016795"/>
    <w:rsid w:val="00017A1F"/>
    <w:rsid w:val="000200C3"/>
    <w:rsid w:val="00020289"/>
    <w:rsid w:val="000207E4"/>
    <w:rsid w:val="0002567F"/>
    <w:rsid w:val="000274E4"/>
    <w:rsid w:val="00030103"/>
    <w:rsid w:val="00032FFF"/>
    <w:rsid w:val="000330BB"/>
    <w:rsid w:val="00033E7C"/>
    <w:rsid w:val="00034DCD"/>
    <w:rsid w:val="00035640"/>
    <w:rsid w:val="00040398"/>
    <w:rsid w:val="00041CFD"/>
    <w:rsid w:val="0004206E"/>
    <w:rsid w:val="000456F9"/>
    <w:rsid w:val="0005208D"/>
    <w:rsid w:val="000567A5"/>
    <w:rsid w:val="00064F51"/>
    <w:rsid w:val="000651EE"/>
    <w:rsid w:val="000677D2"/>
    <w:rsid w:val="00071927"/>
    <w:rsid w:val="00071FC5"/>
    <w:rsid w:val="00073DEC"/>
    <w:rsid w:val="00073DF2"/>
    <w:rsid w:val="00074DF8"/>
    <w:rsid w:val="00081A36"/>
    <w:rsid w:val="000823C0"/>
    <w:rsid w:val="00084E52"/>
    <w:rsid w:val="00090F3A"/>
    <w:rsid w:val="00091B3A"/>
    <w:rsid w:val="00092D3F"/>
    <w:rsid w:val="00094B60"/>
    <w:rsid w:val="00094CBF"/>
    <w:rsid w:val="0009583B"/>
    <w:rsid w:val="000965BE"/>
    <w:rsid w:val="0009766B"/>
    <w:rsid w:val="000A20CA"/>
    <w:rsid w:val="000A5073"/>
    <w:rsid w:val="000A65D2"/>
    <w:rsid w:val="000B79E0"/>
    <w:rsid w:val="000C033F"/>
    <w:rsid w:val="000C1FEA"/>
    <w:rsid w:val="000C3698"/>
    <w:rsid w:val="000C50E9"/>
    <w:rsid w:val="000C68EC"/>
    <w:rsid w:val="000C69A9"/>
    <w:rsid w:val="000D01C5"/>
    <w:rsid w:val="000D1A4C"/>
    <w:rsid w:val="000D434F"/>
    <w:rsid w:val="000D5374"/>
    <w:rsid w:val="000E199D"/>
    <w:rsid w:val="000E2FC0"/>
    <w:rsid w:val="000E5BAC"/>
    <w:rsid w:val="000E7081"/>
    <w:rsid w:val="000F0BE6"/>
    <w:rsid w:val="000F1D5A"/>
    <w:rsid w:val="000F37BF"/>
    <w:rsid w:val="000F4CD8"/>
    <w:rsid w:val="000F59BE"/>
    <w:rsid w:val="000F631D"/>
    <w:rsid w:val="000F66F9"/>
    <w:rsid w:val="00100B2D"/>
    <w:rsid w:val="00101C40"/>
    <w:rsid w:val="00103260"/>
    <w:rsid w:val="0010483D"/>
    <w:rsid w:val="00104E36"/>
    <w:rsid w:val="00106EE7"/>
    <w:rsid w:val="00106F2B"/>
    <w:rsid w:val="001073BC"/>
    <w:rsid w:val="00113F69"/>
    <w:rsid w:val="001169B7"/>
    <w:rsid w:val="00116D26"/>
    <w:rsid w:val="00120F34"/>
    <w:rsid w:val="00122C87"/>
    <w:rsid w:val="001237AE"/>
    <w:rsid w:val="001251E7"/>
    <w:rsid w:val="0013091C"/>
    <w:rsid w:val="00132435"/>
    <w:rsid w:val="00132A07"/>
    <w:rsid w:val="00133B12"/>
    <w:rsid w:val="00133C93"/>
    <w:rsid w:val="00134D45"/>
    <w:rsid w:val="001416CC"/>
    <w:rsid w:val="00141FF3"/>
    <w:rsid w:val="00142092"/>
    <w:rsid w:val="001430A1"/>
    <w:rsid w:val="00143B62"/>
    <w:rsid w:val="00150AA0"/>
    <w:rsid w:val="00151084"/>
    <w:rsid w:val="00155D56"/>
    <w:rsid w:val="00155EA1"/>
    <w:rsid w:val="00160DB4"/>
    <w:rsid w:val="00161ED7"/>
    <w:rsid w:val="00162F8A"/>
    <w:rsid w:val="00164C3A"/>
    <w:rsid w:val="00164D2A"/>
    <w:rsid w:val="0016628B"/>
    <w:rsid w:val="001708A2"/>
    <w:rsid w:val="001729F1"/>
    <w:rsid w:val="001760C9"/>
    <w:rsid w:val="0017700C"/>
    <w:rsid w:val="00180AB5"/>
    <w:rsid w:val="0018484C"/>
    <w:rsid w:val="00191B7F"/>
    <w:rsid w:val="00194A62"/>
    <w:rsid w:val="00195BDD"/>
    <w:rsid w:val="00196B28"/>
    <w:rsid w:val="00196DE6"/>
    <w:rsid w:val="001A1408"/>
    <w:rsid w:val="001A3568"/>
    <w:rsid w:val="001A361A"/>
    <w:rsid w:val="001A38A5"/>
    <w:rsid w:val="001A3BBC"/>
    <w:rsid w:val="001A6DE4"/>
    <w:rsid w:val="001A7400"/>
    <w:rsid w:val="001B083A"/>
    <w:rsid w:val="001C07B4"/>
    <w:rsid w:val="001C4B76"/>
    <w:rsid w:val="001C5311"/>
    <w:rsid w:val="001C5704"/>
    <w:rsid w:val="001C6EF4"/>
    <w:rsid w:val="001C73B4"/>
    <w:rsid w:val="001E1FCC"/>
    <w:rsid w:val="001E264B"/>
    <w:rsid w:val="001E2779"/>
    <w:rsid w:val="001E401E"/>
    <w:rsid w:val="001E475B"/>
    <w:rsid w:val="001E4D32"/>
    <w:rsid w:val="001E5B30"/>
    <w:rsid w:val="001E79F8"/>
    <w:rsid w:val="001F14AD"/>
    <w:rsid w:val="001F2DB3"/>
    <w:rsid w:val="001F53AB"/>
    <w:rsid w:val="001F5993"/>
    <w:rsid w:val="002027DD"/>
    <w:rsid w:val="00204B3E"/>
    <w:rsid w:val="0021189C"/>
    <w:rsid w:val="00212F9C"/>
    <w:rsid w:val="0021470E"/>
    <w:rsid w:val="00214B8A"/>
    <w:rsid w:val="00217CE3"/>
    <w:rsid w:val="00221461"/>
    <w:rsid w:val="002248C1"/>
    <w:rsid w:val="002269F5"/>
    <w:rsid w:val="002310A0"/>
    <w:rsid w:val="0023150E"/>
    <w:rsid w:val="0023174E"/>
    <w:rsid w:val="00232225"/>
    <w:rsid w:val="002333B6"/>
    <w:rsid w:val="0023589E"/>
    <w:rsid w:val="00236B40"/>
    <w:rsid w:val="0024300C"/>
    <w:rsid w:val="002433A8"/>
    <w:rsid w:val="00246A38"/>
    <w:rsid w:val="00246C81"/>
    <w:rsid w:val="002522EE"/>
    <w:rsid w:val="00256D62"/>
    <w:rsid w:val="002601EA"/>
    <w:rsid w:val="00260242"/>
    <w:rsid w:val="00264488"/>
    <w:rsid w:val="00267ACB"/>
    <w:rsid w:val="00267D53"/>
    <w:rsid w:val="0028095A"/>
    <w:rsid w:val="00281619"/>
    <w:rsid w:val="00284119"/>
    <w:rsid w:val="0028583C"/>
    <w:rsid w:val="00287285"/>
    <w:rsid w:val="00291825"/>
    <w:rsid w:val="00291D1F"/>
    <w:rsid w:val="0029293E"/>
    <w:rsid w:val="0029518F"/>
    <w:rsid w:val="002A1126"/>
    <w:rsid w:val="002A2B4D"/>
    <w:rsid w:val="002A6D5A"/>
    <w:rsid w:val="002B4331"/>
    <w:rsid w:val="002B458A"/>
    <w:rsid w:val="002B4C15"/>
    <w:rsid w:val="002B6541"/>
    <w:rsid w:val="002C55B7"/>
    <w:rsid w:val="002C588F"/>
    <w:rsid w:val="002D1EC8"/>
    <w:rsid w:val="002D715B"/>
    <w:rsid w:val="002F0604"/>
    <w:rsid w:val="002F1AEE"/>
    <w:rsid w:val="002F3265"/>
    <w:rsid w:val="002F5323"/>
    <w:rsid w:val="0030259A"/>
    <w:rsid w:val="0030443A"/>
    <w:rsid w:val="00306400"/>
    <w:rsid w:val="00306562"/>
    <w:rsid w:val="00310A9A"/>
    <w:rsid w:val="00312879"/>
    <w:rsid w:val="00313C8E"/>
    <w:rsid w:val="00315650"/>
    <w:rsid w:val="00315A92"/>
    <w:rsid w:val="00320288"/>
    <w:rsid w:val="00322DC5"/>
    <w:rsid w:val="00324D8D"/>
    <w:rsid w:val="00325712"/>
    <w:rsid w:val="00325A11"/>
    <w:rsid w:val="00326ABA"/>
    <w:rsid w:val="003279CD"/>
    <w:rsid w:val="00331C34"/>
    <w:rsid w:val="00336442"/>
    <w:rsid w:val="00337BA5"/>
    <w:rsid w:val="00342285"/>
    <w:rsid w:val="00345FEA"/>
    <w:rsid w:val="00346189"/>
    <w:rsid w:val="00346DB6"/>
    <w:rsid w:val="00350531"/>
    <w:rsid w:val="0035179B"/>
    <w:rsid w:val="0035474F"/>
    <w:rsid w:val="00356A38"/>
    <w:rsid w:val="00357548"/>
    <w:rsid w:val="003603A3"/>
    <w:rsid w:val="00361AC6"/>
    <w:rsid w:val="00361E2F"/>
    <w:rsid w:val="00361FBE"/>
    <w:rsid w:val="003628D8"/>
    <w:rsid w:val="00364FAD"/>
    <w:rsid w:val="00364FCA"/>
    <w:rsid w:val="00365B51"/>
    <w:rsid w:val="00365CCC"/>
    <w:rsid w:val="00374C98"/>
    <w:rsid w:val="00377548"/>
    <w:rsid w:val="0038115F"/>
    <w:rsid w:val="003826C3"/>
    <w:rsid w:val="003851CB"/>
    <w:rsid w:val="00386937"/>
    <w:rsid w:val="0039091C"/>
    <w:rsid w:val="003923D0"/>
    <w:rsid w:val="0039298A"/>
    <w:rsid w:val="00393AB3"/>
    <w:rsid w:val="00394E22"/>
    <w:rsid w:val="00395ACF"/>
    <w:rsid w:val="00397474"/>
    <w:rsid w:val="003A08E2"/>
    <w:rsid w:val="003A317F"/>
    <w:rsid w:val="003A41F5"/>
    <w:rsid w:val="003A5AD0"/>
    <w:rsid w:val="003B1111"/>
    <w:rsid w:val="003B3A5C"/>
    <w:rsid w:val="003B3A7E"/>
    <w:rsid w:val="003B7042"/>
    <w:rsid w:val="003C1E63"/>
    <w:rsid w:val="003C2131"/>
    <w:rsid w:val="003C642F"/>
    <w:rsid w:val="003E12DF"/>
    <w:rsid w:val="003E26FF"/>
    <w:rsid w:val="003E4A80"/>
    <w:rsid w:val="003F045B"/>
    <w:rsid w:val="003F0B14"/>
    <w:rsid w:val="003F2416"/>
    <w:rsid w:val="003F4EA7"/>
    <w:rsid w:val="00407BFE"/>
    <w:rsid w:val="00412B4E"/>
    <w:rsid w:val="00423004"/>
    <w:rsid w:val="004232FC"/>
    <w:rsid w:val="004246E8"/>
    <w:rsid w:val="00425D19"/>
    <w:rsid w:val="00427E36"/>
    <w:rsid w:val="0043047B"/>
    <w:rsid w:val="004319B0"/>
    <w:rsid w:val="0043271E"/>
    <w:rsid w:val="00434305"/>
    <w:rsid w:val="0043673C"/>
    <w:rsid w:val="004371BA"/>
    <w:rsid w:val="00442975"/>
    <w:rsid w:val="00445D42"/>
    <w:rsid w:val="00446110"/>
    <w:rsid w:val="004463B2"/>
    <w:rsid w:val="00446A48"/>
    <w:rsid w:val="00447E96"/>
    <w:rsid w:val="00450046"/>
    <w:rsid w:val="004507FB"/>
    <w:rsid w:val="00450D11"/>
    <w:rsid w:val="004532B8"/>
    <w:rsid w:val="00454014"/>
    <w:rsid w:val="0045416C"/>
    <w:rsid w:val="00456182"/>
    <w:rsid w:val="00456A71"/>
    <w:rsid w:val="00461264"/>
    <w:rsid w:val="00464B06"/>
    <w:rsid w:val="00464DD7"/>
    <w:rsid w:val="004672B9"/>
    <w:rsid w:val="00467BB8"/>
    <w:rsid w:val="00471625"/>
    <w:rsid w:val="00471A17"/>
    <w:rsid w:val="00472C06"/>
    <w:rsid w:val="00475360"/>
    <w:rsid w:val="0047737D"/>
    <w:rsid w:val="004779BA"/>
    <w:rsid w:val="004821E9"/>
    <w:rsid w:val="00483AC9"/>
    <w:rsid w:val="00486EA5"/>
    <w:rsid w:val="00491467"/>
    <w:rsid w:val="004963D1"/>
    <w:rsid w:val="004A07EF"/>
    <w:rsid w:val="004A32E9"/>
    <w:rsid w:val="004A368E"/>
    <w:rsid w:val="004A457E"/>
    <w:rsid w:val="004B0756"/>
    <w:rsid w:val="004C00A7"/>
    <w:rsid w:val="004C3C61"/>
    <w:rsid w:val="004C5EED"/>
    <w:rsid w:val="004C5F4B"/>
    <w:rsid w:val="004C6E4B"/>
    <w:rsid w:val="004D32A2"/>
    <w:rsid w:val="004E1CF3"/>
    <w:rsid w:val="004E263F"/>
    <w:rsid w:val="004E288D"/>
    <w:rsid w:val="004E2973"/>
    <w:rsid w:val="004E2C3B"/>
    <w:rsid w:val="004E6114"/>
    <w:rsid w:val="004F01B4"/>
    <w:rsid w:val="004F0BAE"/>
    <w:rsid w:val="004F1464"/>
    <w:rsid w:val="004F188A"/>
    <w:rsid w:val="004F1E0C"/>
    <w:rsid w:val="004F69AA"/>
    <w:rsid w:val="005027CF"/>
    <w:rsid w:val="00502E68"/>
    <w:rsid w:val="00503708"/>
    <w:rsid w:val="00503860"/>
    <w:rsid w:val="00507EA9"/>
    <w:rsid w:val="005113E9"/>
    <w:rsid w:val="005116BD"/>
    <w:rsid w:val="005157AB"/>
    <w:rsid w:val="0052077F"/>
    <w:rsid w:val="0052092D"/>
    <w:rsid w:val="0052495D"/>
    <w:rsid w:val="005264C7"/>
    <w:rsid w:val="00527257"/>
    <w:rsid w:val="005305F3"/>
    <w:rsid w:val="00531C13"/>
    <w:rsid w:val="00531C2B"/>
    <w:rsid w:val="00532ACD"/>
    <w:rsid w:val="00533748"/>
    <w:rsid w:val="00533A15"/>
    <w:rsid w:val="005349F1"/>
    <w:rsid w:val="00540F4B"/>
    <w:rsid w:val="00543BCF"/>
    <w:rsid w:val="00545BCA"/>
    <w:rsid w:val="005468F1"/>
    <w:rsid w:val="00547FE2"/>
    <w:rsid w:val="005524D9"/>
    <w:rsid w:val="00554C91"/>
    <w:rsid w:val="00557306"/>
    <w:rsid w:val="00557467"/>
    <w:rsid w:val="005609F8"/>
    <w:rsid w:val="0056640B"/>
    <w:rsid w:val="00566870"/>
    <w:rsid w:val="00566C76"/>
    <w:rsid w:val="00567945"/>
    <w:rsid w:val="00572012"/>
    <w:rsid w:val="0057376C"/>
    <w:rsid w:val="0057389A"/>
    <w:rsid w:val="005745ED"/>
    <w:rsid w:val="00574831"/>
    <w:rsid w:val="00577288"/>
    <w:rsid w:val="00577B40"/>
    <w:rsid w:val="0058164C"/>
    <w:rsid w:val="00586B0F"/>
    <w:rsid w:val="00591472"/>
    <w:rsid w:val="00593DD4"/>
    <w:rsid w:val="00593F80"/>
    <w:rsid w:val="00594FAD"/>
    <w:rsid w:val="00596F98"/>
    <w:rsid w:val="005A1629"/>
    <w:rsid w:val="005A2855"/>
    <w:rsid w:val="005A3995"/>
    <w:rsid w:val="005A4024"/>
    <w:rsid w:val="005A4AE7"/>
    <w:rsid w:val="005A751B"/>
    <w:rsid w:val="005B2B58"/>
    <w:rsid w:val="005B2D3D"/>
    <w:rsid w:val="005B4E1C"/>
    <w:rsid w:val="005B5C72"/>
    <w:rsid w:val="005B611A"/>
    <w:rsid w:val="005C0A49"/>
    <w:rsid w:val="005C2978"/>
    <w:rsid w:val="005C3B84"/>
    <w:rsid w:val="005C4B04"/>
    <w:rsid w:val="005C51E9"/>
    <w:rsid w:val="005C758C"/>
    <w:rsid w:val="005D18F8"/>
    <w:rsid w:val="005D4794"/>
    <w:rsid w:val="005D7F76"/>
    <w:rsid w:val="005E09E1"/>
    <w:rsid w:val="005E14DA"/>
    <w:rsid w:val="005E1691"/>
    <w:rsid w:val="005E32B8"/>
    <w:rsid w:val="005F0A6E"/>
    <w:rsid w:val="005F5EDA"/>
    <w:rsid w:val="006039D5"/>
    <w:rsid w:val="00604CE5"/>
    <w:rsid w:val="00610850"/>
    <w:rsid w:val="00611B3B"/>
    <w:rsid w:val="006143E5"/>
    <w:rsid w:val="0062114C"/>
    <w:rsid w:val="006229E1"/>
    <w:rsid w:val="00623D1B"/>
    <w:rsid w:val="006254E5"/>
    <w:rsid w:val="00625506"/>
    <w:rsid w:val="00627114"/>
    <w:rsid w:val="00630675"/>
    <w:rsid w:val="00631FFA"/>
    <w:rsid w:val="00633518"/>
    <w:rsid w:val="006379DC"/>
    <w:rsid w:val="00640A67"/>
    <w:rsid w:val="00643F0F"/>
    <w:rsid w:val="006444AC"/>
    <w:rsid w:val="00647623"/>
    <w:rsid w:val="00651448"/>
    <w:rsid w:val="00654784"/>
    <w:rsid w:val="00654B3C"/>
    <w:rsid w:val="00655653"/>
    <w:rsid w:val="00655EBD"/>
    <w:rsid w:val="006649B8"/>
    <w:rsid w:val="006668EF"/>
    <w:rsid w:val="00667AE6"/>
    <w:rsid w:val="0067150F"/>
    <w:rsid w:val="00672819"/>
    <w:rsid w:val="00672C6B"/>
    <w:rsid w:val="00675E9A"/>
    <w:rsid w:val="00680BC9"/>
    <w:rsid w:val="00682891"/>
    <w:rsid w:val="00682EFE"/>
    <w:rsid w:val="00687264"/>
    <w:rsid w:val="006929A5"/>
    <w:rsid w:val="006967F8"/>
    <w:rsid w:val="00696C87"/>
    <w:rsid w:val="006A06D2"/>
    <w:rsid w:val="006A48F3"/>
    <w:rsid w:val="006A50FE"/>
    <w:rsid w:val="006B2C5E"/>
    <w:rsid w:val="006B3BAA"/>
    <w:rsid w:val="006B3D26"/>
    <w:rsid w:val="006B6457"/>
    <w:rsid w:val="006C0290"/>
    <w:rsid w:val="006C0E42"/>
    <w:rsid w:val="006C146C"/>
    <w:rsid w:val="006C2BFE"/>
    <w:rsid w:val="006C2C40"/>
    <w:rsid w:val="006C3389"/>
    <w:rsid w:val="006C59E0"/>
    <w:rsid w:val="006C5F37"/>
    <w:rsid w:val="006D2AA2"/>
    <w:rsid w:val="006D34A6"/>
    <w:rsid w:val="006D3788"/>
    <w:rsid w:val="006D6399"/>
    <w:rsid w:val="006D6C8A"/>
    <w:rsid w:val="006E1215"/>
    <w:rsid w:val="006E1E81"/>
    <w:rsid w:val="006E2520"/>
    <w:rsid w:val="006E7689"/>
    <w:rsid w:val="006E79D3"/>
    <w:rsid w:val="006E7E50"/>
    <w:rsid w:val="006F2BDD"/>
    <w:rsid w:val="006F680E"/>
    <w:rsid w:val="006F6C53"/>
    <w:rsid w:val="006F71F1"/>
    <w:rsid w:val="0070553F"/>
    <w:rsid w:val="0070641B"/>
    <w:rsid w:val="00707156"/>
    <w:rsid w:val="007152FC"/>
    <w:rsid w:val="0071685A"/>
    <w:rsid w:val="00716954"/>
    <w:rsid w:val="00716F42"/>
    <w:rsid w:val="00720FF3"/>
    <w:rsid w:val="00722A17"/>
    <w:rsid w:val="00723CBA"/>
    <w:rsid w:val="007256A6"/>
    <w:rsid w:val="00726BA4"/>
    <w:rsid w:val="00727957"/>
    <w:rsid w:val="00730BCC"/>
    <w:rsid w:val="00731574"/>
    <w:rsid w:val="00733BA7"/>
    <w:rsid w:val="0073508E"/>
    <w:rsid w:val="00740D24"/>
    <w:rsid w:val="00743726"/>
    <w:rsid w:val="00744A2B"/>
    <w:rsid w:val="007458A6"/>
    <w:rsid w:val="00745B6D"/>
    <w:rsid w:val="007535A0"/>
    <w:rsid w:val="0075397E"/>
    <w:rsid w:val="00754384"/>
    <w:rsid w:val="007543FA"/>
    <w:rsid w:val="00755157"/>
    <w:rsid w:val="0075694F"/>
    <w:rsid w:val="00763122"/>
    <w:rsid w:val="00767994"/>
    <w:rsid w:val="00770D5E"/>
    <w:rsid w:val="00771960"/>
    <w:rsid w:val="00777BEC"/>
    <w:rsid w:val="00787C39"/>
    <w:rsid w:val="00787D42"/>
    <w:rsid w:val="0079054F"/>
    <w:rsid w:val="00792E52"/>
    <w:rsid w:val="007A21D8"/>
    <w:rsid w:val="007A5B86"/>
    <w:rsid w:val="007A689B"/>
    <w:rsid w:val="007A7760"/>
    <w:rsid w:val="007B04E9"/>
    <w:rsid w:val="007B1E24"/>
    <w:rsid w:val="007B20F7"/>
    <w:rsid w:val="007B3257"/>
    <w:rsid w:val="007B4E0D"/>
    <w:rsid w:val="007B722C"/>
    <w:rsid w:val="007C3981"/>
    <w:rsid w:val="007C6235"/>
    <w:rsid w:val="007D39D0"/>
    <w:rsid w:val="007D40B1"/>
    <w:rsid w:val="007D4462"/>
    <w:rsid w:val="007D6415"/>
    <w:rsid w:val="007D75CF"/>
    <w:rsid w:val="007D7A1E"/>
    <w:rsid w:val="007E13DD"/>
    <w:rsid w:val="007E1EF9"/>
    <w:rsid w:val="007E38F2"/>
    <w:rsid w:val="007E7FB5"/>
    <w:rsid w:val="007F1612"/>
    <w:rsid w:val="007F2EF1"/>
    <w:rsid w:val="007F41C7"/>
    <w:rsid w:val="00801557"/>
    <w:rsid w:val="008025F0"/>
    <w:rsid w:val="0080264F"/>
    <w:rsid w:val="0080586D"/>
    <w:rsid w:val="00807B74"/>
    <w:rsid w:val="008111B0"/>
    <w:rsid w:val="0081184D"/>
    <w:rsid w:val="008133C5"/>
    <w:rsid w:val="0081392E"/>
    <w:rsid w:val="008143B5"/>
    <w:rsid w:val="008178C6"/>
    <w:rsid w:val="008200E5"/>
    <w:rsid w:val="008237DD"/>
    <w:rsid w:val="00824F73"/>
    <w:rsid w:val="008256F5"/>
    <w:rsid w:val="0083253D"/>
    <w:rsid w:val="00833694"/>
    <w:rsid w:val="00833700"/>
    <w:rsid w:val="00833F32"/>
    <w:rsid w:val="0083620E"/>
    <w:rsid w:val="0083623D"/>
    <w:rsid w:val="00837A52"/>
    <w:rsid w:val="00837C1C"/>
    <w:rsid w:val="0084068A"/>
    <w:rsid w:val="00843D9A"/>
    <w:rsid w:val="00844D18"/>
    <w:rsid w:val="00851781"/>
    <w:rsid w:val="00862CE7"/>
    <w:rsid w:val="00863814"/>
    <w:rsid w:val="00863CD6"/>
    <w:rsid w:val="00864062"/>
    <w:rsid w:val="00865EFD"/>
    <w:rsid w:val="00867183"/>
    <w:rsid w:val="008679BB"/>
    <w:rsid w:val="00870C08"/>
    <w:rsid w:val="00870E95"/>
    <w:rsid w:val="008763E3"/>
    <w:rsid w:val="008766DE"/>
    <w:rsid w:val="0088178A"/>
    <w:rsid w:val="00883E7A"/>
    <w:rsid w:val="008843F6"/>
    <w:rsid w:val="00884847"/>
    <w:rsid w:val="008862B9"/>
    <w:rsid w:val="00886DE3"/>
    <w:rsid w:val="00887974"/>
    <w:rsid w:val="00891BD6"/>
    <w:rsid w:val="0089234C"/>
    <w:rsid w:val="00894917"/>
    <w:rsid w:val="00894B8D"/>
    <w:rsid w:val="00896C77"/>
    <w:rsid w:val="00896F54"/>
    <w:rsid w:val="008975C3"/>
    <w:rsid w:val="008A0BFA"/>
    <w:rsid w:val="008A3248"/>
    <w:rsid w:val="008A6746"/>
    <w:rsid w:val="008A6E3A"/>
    <w:rsid w:val="008A6F1B"/>
    <w:rsid w:val="008A7407"/>
    <w:rsid w:val="008B06B8"/>
    <w:rsid w:val="008B314A"/>
    <w:rsid w:val="008B3749"/>
    <w:rsid w:val="008B4650"/>
    <w:rsid w:val="008B509C"/>
    <w:rsid w:val="008B6BDA"/>
    <w:rsid w:val="008C10B5"/>
    <w:rsid w:val="008C19BE"/>
    <w:rsid w:val="008C34E3"/>
    <w:rsid w:val="008C3C1C"/>
    <w:rsid w:val="008C460C"/>
    <w:rsid w:val="008C4B9E"/>
    <w:rsid w:val="008C702A"/>
    <w:rsid w:val="008C7626"/>
    <w:rsid w:val="008D1008"/>
    <w:rsid w:val="008D18A9"/>
    <w:rsid w:val="008E0B56"/>
    <w:rsid w:val="008E4C8B"/>
    <w:rsid w:val="008E7C24"/>
    <w:rsid w:val="008F0313"/>
    <w:rsid w:val="008F054D"/>
    <w:rsid w:val="008F170C"/>
    <w:rsid w:val="008F5B56"/>
    <w:rsid w:val="008F7790"/>
    <w:rsid w:val="008F78E7"/>
    <w:rsid w:val="008F79BD"/>
    <w:rsid w:val="00900ADF"/>
    <w:rsid w:val="00901DC4"/>
    <w:rsid w:val="00906CEE"/>
    <w:rsid w:val="00912AEE"/>
    <w:rsid w:val="00913F89"/>
    <w:rsid w:val="00920B12"/>
    <w:rsid w:val="00920CE8"/>
    <w:rsid w:val="00936D44"/>
    <w:rsid w:val="00936DCF"/>
    <w:rsid w:val="00941940"/>
    <w:rsid w:val="0094474C"/>
    <w:rsid w:val="009447B7"/>
    <w:rsid w:val="00945556"/>
    <w:rsid w:val="00945D21"/>
    <w:rsid w:val="00946877"/>
    <w:rsid w:val="00962E7B"/>
    <w:rsid w:val="00964DC3"/>
    <w:rsid w:val="009657D0"/>
    <w:rsid w:val="00967E7D"/>
    <w:rsid w:val="009749EB"/>
    <w:rsid w:val="00976160"/>
    <w:rsid w:val="00976517"/>
    <w:rsid w:val="00991E7B"/>
    <w:rsid w:val="00992284"/>
    <w:rsid w:val="00992ADE"/>
    <w:rsid w:val="00996086"/>
    <w:rsid w:val="0099756F"/>
    <w:rsid w:val="009A0477"/>
    <w:rsid w:val="009A1A56"/>
    <w:rsid w:val="009A643A"/>
    <w:rsid w:val="009A77A3"/>
    <w:rsid w:val="009B6048"/>
    <w:rsid w:val="009C1711"/>
    <w:rsid w:val="009C4BF5"/>
    <w:rsid w:val="009C76E0"/>
    <w:rsid w:val="009D0C1F"/>
    <w:rsid w:val="009D39AF"/>
    <w:rsid w:val="009D42F7"/>
    <w:rsid w:val="009D6E04"/>
    <w:rsid w:val="009D7D2A"/>
    <w:rsid w:val="009D7FF2"/>
    <w:rsid w:val="009E33D7"/>
    <w:rsid w:val="009E4C7C"/>
    <w:rsid w:val="009E500F"/>
    <w:rsid w:val="009E65BF"/>
    <w:rsid w:val="009E7277"/>
    <w:rsid w:val="009F0E8C"/>
    <w:rsid w:val="009F2D33"/>
    <w:rsid w:val="009F40F1"/>
    <w:rsid w:val="009F4139"/>
    <w:rsid w:val="009F4356"/>
    <w:rsid w:val="009F4542"/>
    <w:rsid w:val="009F5143"/>
    <w:rsid w:val="009F6F32"/>
    <w:rsid w:val="009F6F95"/>
    <w:rsid w:val="00A02962"/>
    <w:rsid w:val="00A03A6C"/>
    <w:rsid w:val="00A043B7"/>
    <w:rsid w:val="00A06FA8"/>
    <w:rsid w:val="00A110A6"/>
    <w:rsid w:val="00A14EE9"/>
    <w:rsid w:val="00A150CE"/>
    <w:rsid w:val="00A15754"/>
    <w:rsid w:val="00A16E00"/>
    <w:rsid w:val="00A20889"/>
    <w:rsid w:val="00A212A4"/>
    <w:rsid w:val="00A21CA9"/>
    <w:rsid w:val="00A226A2"/>
    <w:rsid w:val="00A24B6F"/>
    <w:rsid w:val="00A25555"/>
    <w:rsid w:val="00A34F26"/>
    <w:rsid w:val="00A41453"/>
    <w:rsid w:val="00A41ADC"/>
    <w:rsid w:val="00A44C85"/>
    <w:rsid w:val="00A46E0D"/>
    <w:rsid w:val="00A47C50"/>
    <w:rsid w:val="00A50977"/>
    <w:rsid w:val="00A50C18"/>
    <w:rsid w:val="00A51DEC"/>
    <w:rsid w:val="00A541CA"/>
    <w:rsid w:val="00A621E5"/>
    <w:rsid w:val="00A629FA"/>
    <w:rsid w:val="00A65BA6"/>
    <w:rsid w:val="00A65D11"/>
    <w:rsid w:val="00A7226C"/>
    <w:rsid w:val="00A74286"/>
    <w:rsid w:val="00A75EC0"/>
    <w:rsid w:val="00A76C0F"/>
    <w:rsid w:val="00A80AB4"/>
    <w:rsid w:val="00A812D5"/>
    <w:rsid w:val="00A83D59"/>
    <w:rsid w:val="00A84A0C"/>
    <w:rsid w:val="00A85002"/>
    <w:rsid w:val="00A85F91"/>
    <w:rsid w:val="00A90008"/>
    <w:rsid w:val="00A92912"/>
    <w:rsid w:val="00A931A0"/>
    <w:rsid w:val="00A93420"/>
    <w:rsid w:val="00A93AF8"/>
    <w:rsid w:val="00A94C02"/>
    <w:rsid w:val="00AA0C70"/>
    <w:rsid w:val="00AA165C"/>
    <w:rsid w:val="00AA1784"/>
    <w:rsid w:val="00AA45CB"/>
    <w:rsid w:val="00AA50B5"/>
    <w:rsid w:val="00AA6D92"/>
    <w:rsid w:val="00AB041D"/>
    <w:rsid w:val="00AB4A29"/>
    <w:rsid w:val="00AC2723"/>
    <w:rsid w:val="00AC2DE8"/>
    <w:rsid w:val="00AC2E20"/>
    <w:rsid w:val="00AC444E"/>
    <w:rsid w:val="00AD226F"/>
    <w:rsid w:val="00AD3628"/>
    <w:rsid w:val="00AD4345"/>
    <w:rsid w:val="00AD6779"/>
    <w:rsid w:val="00AE233E"/>
    <w:rsid w:val="00AE336F"/>
    <w:rsid w:val="00AE666E"/>
    <w:rsid w:val="00AF198C"/>
    <w:rsid w:val="00AF5FB6"/>
    <w:rsid w:val="00AF667E"/>
    <w:rsid w:val="00B00083"/>
    <w:rsid w:val="00B00A51"/>
    <w:rsid w:val="00B00C5F"/>
    <w:rsid w:val="00B04A2D"/>
    <w:rsid w:val="00B05701"/>
    <w:rsid w:val="00B05E09"/>
    <w:rsid w:val="00B06254"/>
    <w:rsid w:val="00B147C0"/>
    <w:rsid w:val="00B209FA"/>
    <w:rsid w:val="00B21843"/>
    <w:rsid w:val="00B22FAD"/>
    <w:rsid w:val="00B2594C"/>
    <w:rsid w:val="00B30047"/>
    <w:rsid w:val="00B3165B"/>
    <w:rsid w:val="00B31BF6"/>
    <w:rsid w:val="00B32123"/>
    <w:rsid w:val="00B33423"/>
    <w:rsid w:val="00B33502"/>
    <w:rsid w:val="00B33FA7"/>
    <w:rsid w:val="00B34372"/>
    <w:rsid w:val="00B3542B"/>
    <w:rsid w:val="00B36871"/>
    <w:rsid w:val="00B418A5"/>
    <w:rsid w:val="00B424EB"/>
    <w:rsid w:val="00B42685"/>
    <w:rsid w:val="00B47C1C"/>
    <w:rsid w:val="00B511B6"/>
    <w:rsid w:val="00B5184E"/>
    <w:rsid w:val="00B522BD"/>
    <w:rsid w:val="00B53CA9"/>
    <w:rsid w:val="00B54915"/>
    <w:rsid w:val="00B60344"/>
    <w:rsid w:val="00B62064"/>
    <w:rsid w:val="00B630CE"/>
    <w:rsid w:val="00B64DA0"/>
    <w:rsid w:val="00B656AD"/>
    <w:rsid w:val="00B66AB7"/>
    <w:rsid w:val="00B66D88"/>
    <w:rsid w:val="00B67D1A"/>
    <w:rsid w:val="00B67F6D"/>
    <w:rsid w:val="00B70126"/>
    <w:rsid w:val="00B708D0"/>
    <w:rsid w:val="00B70A20"/>
    <w:rsid w:val="00B71BB4"/>
    <w:rsid w:val="00B751B4"/>
    <w:rsid w:val="00B80578"/>
    <w:rsid w:val="00B80816"/>
    <w:rsid w:val="00B81E5E"/>
    <w:rsid w:val="00B83D74"/>
    <w:rsid w:val="00B84346"/>
    <w:rsid w:val="00B849C5"/>
    <w:rsid w:val="00B854EE"/>
    <w:rsid w:val="00B855C8"/>
    <w:rsid w:val="00B85F74"/>
    <w:rsid w:val="00B90750"/>
    <w:rsid w:val="00B953F3"/>
    <w:rsid w:val="00BA0271"/>
    <w:rsid w:val="00BA7A40"/>
    <w:rsid w:val="00BB1393"/>
    <w:rsid w:val="00BB18C2"/>
    <w:rsid w:val="00BB3CF5"/>
    <w:rsid w:val="00BB58DD"/>
    <w:rsid w:val="00BB5E0E"/>
    <w:rsid w:val="00BB6B7F"/>
    <w:rsid w:val="00BB7090"/>
    <w:rsid w:val="00BC1CE9"/>
    <w:rsid w:val="00BC4AFB"/>
    <w:rsid w:val="00BC4E8A"/>
    <w:rsid w:val="00BC53FF"/>
    <w:rsid w:val="00BD4596"/>
    <w:rsid w:val="00BD5C57"/>
    <w:rsid w:val="00BD7618"/>
    <w:rsid w:val="00BE048F"/>
    <w:rsid w:val="00BE123B"/>
    <w:rsid w:val="00BE2F6B"/>
    <w:rsid w:val="00BE2FC9"/>
    <w:rsid w:val="00BE42EE"/>
    <w:rsid w:val="00BE5608"/>
    <w:rsid w:val="00BE6BB7"/>
    <w:rsid w:val="00BE6CC5"/>
    <w:rsid w:val="00BE7C4B"/>
    <w:rsid w:val="00BE7CB2"/>
    <w:rsid w:val="00BF117C"/>
    <w:rsid w:val="00BF3E3D"/>
    <w:rsid w:val="00BF51BF"/>
    <w:rsid w:val="00BF5727"/>
    <w:rsid w:val="00BF5A85"/>
    <w:rsid w:val="00C02C75"/>
    <w:rsid w:val="00C03C6A"/>
    <w:rsid w:val="00C04827"/>
    <w:rsid w:val="00C04E66"/>
    <w:rsid w:val="00C0583E"/>
    <w:rsid w:val="00C06850"/>
    <w:rsid w:val="00C07E4A"/>
    <w:rsid w:val="00C1149D"/>
    <w:rsid w:val="00C1383C"/>
    <w:rsid w:val="00C13E6F"/>
    <w:rsid w:val="00C15ABA"/>
    <w:rsid w:val="00C17A8F"/>
    <w:rsid w:val="00C21B60"/>
    <w:rsid w:val="00C24471"/>
    <w:rsid w:val="00C32792"/>
    <w:rsid w:val="00C33FE5"/>
    <w:rsid w:val="00C43BFE"/>
    <w:rsid w:val="00C44188"/>
    <w:rsid w:val="00C46307"/>
    <w:rsid w:val="00C512C8"/>
    <w:rsid w:val="00C51537"/>
    <w:rsid w:val="00C56A8E"/>
    <w:rsid w:val="00C62218"/>
    <w:rsid w:val="00C62335"/>
    <w:rsid w:val="00C63C4F"/>
    <w:rsid w:val="00C70373"/>
    <w:rsid w:val="00C711A3"/>
    <w:rsid w:val="00C7211C"/>
    <w:rsid w:val="00C74DEB"/>
    <w:rsid w:val="00C76DAA"/>
    <w:rsid w:val="00C80391"/>
    <w:rsid w:val="00C81A2F"/>
    <w:rsid w:val="00C86B20"/>
    <w:rsid w:val="00C87567"/>
    <w:rsid w:val="00C90030"/>
    <w:rsid w:val="00C905CB"/>
    <w:rsid w:val="00C90F7F"/>
    <w:rsid w:val="00C91863"/>
    <w:rsid w:val="00C9304A"/>
    <w:rsid w:val="00C93E42"/>
    <w:rsid w:val="00C94E54"/>
    <w:rsid w:val="00C96C45"/>
    <w:rsid w:val="00CA5213"/>
    <w:rsid w:val="00CA767C"/>
    <w:rsid w:val="00CA779E"/>
    <w:rsid w:val="00CB12AF"/>
    <w:rsid w:val="00CB18F6"/>
    <w:rsid w:val="00CB19CD"/>
    <w:rsid w:val="00CB4E69"/>
    <w:rsid w:val="00CB5436"/>
    <w:rsid w:val="00CB5FEE"/>
    <w:rsid w:val="00CB61F2"/>
    <w:rsid w:val="00CC1A0D"/>
    <w:rsid w:val="00CC3DEB"/>
    <w:rsid w:val="00CD07E0"/>
    <w:rsid w:val="00CD095A"/>
    <w:rsid w:val="00CD1F48"/>
    <w:rsid w:val="00CD2E50"/>
    <w:rsid w:val="00CD3118"/>
    <w:rsid w:val="00CD4A03"/>
    <w:rsid w:val="00CD5983"/>
    <w:rsid w:val="00CE098F"/>
    <w:rsid w:val="00CE2F8E"/>
    <w:rsid w:val="00CE3364"/>
    <w:rsid w:val="00CE6F9E"/>
    <w:rsid w:val="00CE7106"/>
    <w:rsid w:val="00CF4370"/>
    <w:rsid w:val="00D00FFB"/>
    <w:rsid w:val="00D016FC"/>
    <w:rsid w:val="00D01F14"/>
    <w:rsid w:val="00D030CF"/>
    <w:rsid w:val="00D04614"/>
    <w:rsid w:val="00D06DE6"/>
    <w:rsid w:val="00D1141E"/>
    <w:rsid w:val="00D11D8A"/>
    <w:rsid w:val="00D122C7"/>
    <w:rsid w:val="00D12D15"/>
    <w:rsid w:val="00D14622"/>
    <w:rsid w:val="00D149A5"/>
    <w:rsid w:val="00D15BE7"/>
    <w:rsid w:val="00D17483"/>
    <w:rsid w:val="00D22235"/>
    <w:rsid w:val="00D22C85"/>
    <w:rsid w:val="00D23E33"/>
    <w:rsid w:val="00D32347"/>
    <w:rsid w:val="00D32FCA"/>
    <w:rsid w:val="00D34687"/>
    <w:rsid w:val="00D34C4E"/>
    <w:rsid w:val="00D34C60"/>
    <w:rsid w:val="00D35A1A"/>
    <w:rsid w:val="00D35A4C"/>
    <w:rsid w:val="00D36826"/>
    <w:rsid w:val="00D37805"/>
    <w:rsid w:val="00D40121"/>
    <w:rsid w:val="00D41B90"/>
    <w:rsid w:val="00D44B18"/>
    <w:rsid w:val="00D50AB1"/>
    <w:rsid w:val="00D51380"/>
    <w:rsid w:val="00D51562"/>
    <w:rsid w:val="00D53743"/>
    <w:rsid w:val="00D546B0"/>
    <w:rsid w:val="00D6205A"/>
    <w:rsid w:val="00D623D3"/>
    <w:rsid w:val="00D63FFD"/>
    <w:rsid w:val="00D708A7"/>
    <w:rsid w:val="00D7253E"/>
    <w:rsid w:val="00D74E36"/>
    <w:rsid w:val="00D81EB8"/>
    <w:rsid w:val="00D828BF"/>
    <w:rsid w:val="00D82C0D"/>
    <w:rsid w:val="00D8431F"/>
    <w:rsid w:val="00D8548C"/>
    <w:rsid w:val="00D868C4"/>
    <w:rsid w:val="00D87220"/>
    <w:rsid w:val="00D87898"/>
    <w:rsid w:val="00D87E25"/>
    <w:rsid w:val="00D915F8"/>
    <w:rsid w:val="00D91F28"/>
    <w:rsid w:val="00D96B7C"/>
    <w:rsid w:val="00D97F3C"/>
    <w:rsid w:val="00DA10F8"/>
    <w:rsid w:val="00DA241B"/>
    <w:rsid w:val="00DA3E02"/>
    <w:rsid w:val="00DA5939"/>
    <w:rsid w:val="00DA6AE1"/>
    <w:rsid w:val="00DB0755"/>
    <w:rsid w:val="00DB400F"/>
    <w:rsid w:val="00DB660D"/>
    <w:rsid w:val="00DB6F64"/>
    <w:rsid w:val="00DB77CE"/>
    <w:rsid w:val="00DC606F"/>
    <w:rsid w:val="00DC7E86"/>
    <w:rsid w:val="00DD0F51"/>
    <w:rsid w:val="00DD1640"/>
    <w:rsid w:val="00DD3F7E"/>
    <w:rsid w:val="00DD41FD"/>
    <w:rsid w:val="00DD59FB"/>
    <w:rsid w:val="00DE036A"/>
    <w:rsid w:val="00DE542E"/>
    <w:rsid w:val="00DE56DA"/>
    <w:rsid w:val="00DF01BE"/>
    <w:rsid w:val="00DF0DE1"/>
    <w:rsid w:val="00E0097F"/>
    <w:rsid w:val="00E11BC8"/>
    <w:rsid w:val="00E151BA"/>
    <w:rsid w:val="00E17C82"/>
    <w:rsid w:val="00E20043"/>
    <w:rsid w:val="00E20CBC"/>
    <w:rsid w:val="00E213BC"/>
    <w:rsid w:val="00E21A89"/>
    <w:rsid w:val="00E2212E"/>
    <w:rsid w:val="00E25FBE"/>
    <w:rsid w:val="00E268B6"/>
    <w:rsid w:val="00E33267"/>
    <w:rsid w:val="00E33743"/>
    <w:rsid w:val="00E34605"/>
    <w:rsid w:val="00E36157"/>
    <w:rsid w:val="00E370AC"/>
    <w:rsid w:val="00E40418"/>
    <w:rsid w:val="00E45804"/>
    <w:rsid w:val="00E47419"/>
    <w:rsid w:val="00E519F3"/>
    <w:rsid w:val="00E53841"/>
    <w:rsid w:val="00E5782C"/>
    <w:rsid w:val="00E620FD"/>
    <w:rsid w:val="00E6250C"/>
    <w:rsid w:val="00E627E6"/>
    <w:rsid w:val="00E63F04"/>
    <w:rsid w:val="00E65EA8"/>
    <w:rsid w:val="00E66510"/>
    <w:rsid w:val="00E716B6"/>
    <w:rsid w:val="00E72C82"/>
    <w:rsid w:val="00E74595"/>
    <w:rsid w:val="00E77E72"/>
    <w:rsid w:val="00E80500"/>
    <w:rsid w:val="00E82DA9"/>
    <w:rsid w:val="00E86D69"/>
    <w:rsid w:val="00E92318"/>
    <w:rsid w:val="00E92DC3"/>
    <w:rsid w:val="00E93A5F"/>
    <w:rsid w:val="00E95109"/>
    <w:rsid w:val="00E955B9"/>
    <w:rsid w:val="00E96BD8"/>
    <w:rsid w:val="00E97568"/>
    <w:rsid w:val="00E9790B"/>
    <w:rsid w:val="00EA0587"/>
    <w:rsid w:val="00EA49BD"/>
    <w:rsid w:val="00EA7276"/>
    <w:rsid w:val="00EB1B00"/>
    <w:rsid w:val="00EB464B"/>
    <w:rsid w:val="00EB509F"/>
    <w:rsid w:val="00EB630C"/>
    <w:rsid w:val="00EC004B"/>
    <w:rsid w:val="00EC1367"/>
    <w:rsid w:val="00EC1563"/>
    <w:rsid w:val="00EC2EC2"/>
    <w:rsid w:val="00EC46C4"/>
    <w:rsid w:val="00EC6668"/>
    <w:rsid w:val="00ED0CEF"/>
    <w:rsid w:val="00ED2198"/>
    <w:rsid w:val="00ED21B8"/>
    <w:rsid w:val="00ED28DB"/>
    <w:rsid w:val="00EE3E86"/>
    <w:rsid w:val="00EE476A"/>
    <w:rsid w:val="00EF0080"/>
    <w:rsid w:val="00EF03BD"/>
    <w:rsid w:val="00EF33F5"/>
    <w:rsid w:val="00EF4701"/>
    <w:rsid w:val="00EF5404"/>
    <w:rsid w:val="00F01830"/>
    <w:rsid w:val="00F021FD"/>
    <w:rsid w:val="00F028EC"/>
    <w:rsid w:val="00F03B1F"/>
    <w:rsid w:val="00F07850"/>
    <w:rsid w:val="00F10C12"/>
    <w:rsid w:val="00F14B9A"/>
    <w:rsid w:val="00F14E3F"/>
    <w:rsid w:val="00F14F9F"/>
    <w:rsid w:val="00F17577"/>
    <w:rsid w:val="00F2332B"/>
    <w:rsid w:val="00F24C99"/>
    <w:rsid w:val="00F25959"/>
    <w:rsid w:val="00F25BE0"/>
    <w:rsid w:val="00F26CF0"/>
    <w:rsid w:val="00F30941"/>
    <w:rsid w:val="00F309EA"/>
    <w:rsid w:val="00F324E1"/>
    <w:rsid w:val="00F33553"/>
    <w:rsid w:val="00F34857"/>
    <w:rsid w:val="00F36983"/>
    <w:rsid w:val="00F36B69"/>
    <w:rsid w:val="00F374C6"/>
    <w:rsid w:val="00F409B5"/>
    <w:rsid w:val="00F4203C"/>
    <w:rsid w:val="00F43425"/>
    <w:rsid w:val="00F44502"/>
    <w:rsid w:val="00F462F0"/>
    <w:rsid w:val="00F471C2"/>
    <w:rsid w:val="00F50AC7"/>
    <w:rsid w:val="00F5241E"/>
    <w:rsid w:val="00F52BC2"/>
    <w:rsid w:val="00F556B3"/>
    <w:rsid w:val="00F56A3A"/>
    <w:rsid w:val="00F57454"/>
    <w:rsid w:val="00F60181"/>
    <w:rsid w:val="00F60E70"/>
    <w:rsid w:val="00F611FE"/>
    <w:rsid w:val="00F61DDE"/>
    <w:rsid w:val="00F6236E"/>
    <w:rsid w:val="00F67604"/>
    <w:rsid w:val="00F71200"/>
    <w:rsid w:val="00F72319"/>
    <w:rsid w:val="00F7295F"/>
    <w:rsid w:val="00F73452"/>
    <w:rsid w:val="00F76D44"/>
    <w:rsid w:val="00F77C38"/>
    <w:rsid w:val="00F81673"/>
    <w:rsid w:val="00F8344C"/>
    <w:rsid w:val="00F86581"/>
    <w:rsid w:val="00F9515B"/>
    <w:rsid w:val="00F958B8"/>
    <w:rsid w:val="00F95D34"/>
    <w:rsid w:val="00FA1815"/>
    <w:rsid w:val="00FA3D65"/>
    <w:rsid w:val="00FA713F"/>
    <w:rsid w:val="00FA7310"/>
    <w:rsid w:val="00FB0DE2"/>
    <w:rsid w:val="00FB12E1"/>
    <w:rsid w:val="00FB3263"/>
    <w:rsid w:val="00FC0593"/>
    <w:rsid w:val="00FC262D"/>
    <w:rsid w:val="00FC6873"/>
    <w:rsid w:val="00FD1494"/>
    <w:rsid w:val="00FD4675"/>
    <w:rsid w:val="00FD553C"/>
    <w:rsid w:val="00FD5B4F"/>
    <w:rsid w:val="00FD665D"/>
    <w:rsid w:val="00FD6E36"/>
    <w:rsid w:val="00FE5158"/>
    <w:rsid w:val="00FE5642"/>
    <w:rsid w:val="00FE57C5"/>
    <w:rsid w:val="00FF3EC7"/>
    <w:rsid w:val="00FF6D4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6C98093"/>
  <w15:docId w15:val="{15FDEB52-A751-4F4E-B2C5-23F7AB370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E4A80"/>
    <w:pPr>
      <w:spacing w:after="160" w:line="259" w:lineRule="auto"/>
    </w:pPr>
    <w:rPr>
      <w:rFonts w:asciiTheme="majorHAnsi" w:hAnsiTheme="majorHAnsi"/>
      <w:color w:val="000000"/>
      <w:sz w:val="24"/>
      <w:szCs w:val="24"/>
    </w:rPr>
  </w:style>
  <w:style w:type="paragraph" w:styleId="Heading1">
    <w:name w:val="heading 1"/>
    <w:basedOn w:val="Normal"/>
    <w:next w:val="Normal"/>
    <w:link w:val="Heading1Char"/>
    <w:uiPriority w:val="9"/>
    <w:qFormat/>
    <w:rsid w:val="00D149A5"/>
    <w:pPr>
      <w:keepNext/>
      <w:keepLines/>
      <w:spacing w:line="240" w:lineRule="auto"/>
      <w:outlineLvl w:val="0"/>
    </w:pPr>
    <w:rPr>
      <w:rFonts w:eastAsiaTheme="majorEastAsia" w:cstheme="majorBidi"/>
      <w:b/>
      <w:bCs/>
      <w:color w:val="3C9339" w:themeColor="accent3"/>
      <w:sz w:val="40"/>
      <w:szCs w:val="28"/>
    </w:rPr>
  </w:style>
  <w:style w:type="paragraph" w:styleId="Heading2">
    <w:name w:val="heading 2"/>
    <w:basedOn w:val="Normal"/>
    <w:next w:val="Normal"/>
    <w:link w:val="Heading2Char"/>
    <w:uiPriority w:val="9"/>
    <w:unhideWhenUsed/>
    <w:qFormat/>
    <w:rsid w:val="00913F89"/>
    <w:pPr>
      <w:keepNext/>
      <w:keepLines/>
      <w:spacing w:line="240" w:lineRule="auto"/>
      <w:outlineLvl w:val="1"/>
    </w:pPr>
    <w:rPr>
      <w:rFonts w:eastAsiaTheme="majorEastAsia" w:cstheme="majorBidi"/>
      <w:b/>
      <w:bCs/>
      <w:color w:val="3C9339" w:themeColor="accent3"/>
      <w:sz w:val="32"/>
      <w:szCs w:val="26"/>
    </w:rPr>
  </w:style>
  <w:style w:type="paragraph" w:styleId="Heading3">
    <w:name w:val="heading 3"/>
    <w:basedOn w:val="Normal"/>
    <w:next w:val="Normal"/>
    <w:link w:val="Heading3Char"/>
    <w:uiPriority w:val="9"/>
    <w:unhideWhenUsed/>
    <w:qFormat/>
    <w:rsid w:val="00D149A5"/>
    <w:pPr>
      <w:keepNext/>
      <w:keepLines/>
      <w:spacing w:before="200" w:line="240" w:lineRule="auto"/>
      <w:outlineLvl w:val="2"/>
    </w:pPr>
    <w:rPr>
      <w:rFonts w:eastAsiaTheme="majorEastAsia" w:cs="Arial"/>
      <w:b/>
      <w:bCs/>
      <w:color w:val="auto"/>
      <w:sz w:val="26"/>
    </w:rPr>
  </w:style>
  <w:style w:type="paragraph" w:styleId="Heading4">
    <w:name w:val="heading 4"/>
    <w:basedOn w:val="Normal"/>
    <w:next w:val="Normal"/>
    <w:link w:val="Heading4Char"/>
    <w:uiPriority w:val="9"/>
    <w:unhideWhenUsed/>
    <w:qFormat/>
    <w:rsid w:val="00D149A5"/>
    <w:pPr>
      <w:keepNext/>
      <w:keepLines/>
      <w:spacing w:before="240" w:line="240" w:lineRule="auto"/>
      <w:outlineLvl w:val="3"/>
    </w:pPr>
    <w:rPr>
      <w:rFonts w:eastAsiaTheme="majorEastAsia" w:cstheme="majorBidi"/>
      <w:b/>
      <w:iCs/>
      <w:color w:val="auto"/>
    </w:rPr>
  </w:style>
  <w:style w:type="paragraph" w:styleId="Heading5">
    <w:name w:val="heading 5"/>
    <w:basedOn w:val="Normal"/>
    <w:next w:val="Normal"/>
    <w:link w:val="Heading5Char"/>
    <w:uiPriority w:val="9"/>
    <w:unhideWhenUsed/>
    <w:qFormat/>
    <w:rsid w:val="00976517"/>
    <w:pPr>
      <w:keepNext/>
      <w:keepLines/>
      <w:spacing w:before="240" w:line="240" w:lineRule="auto"/>
      <w:outlineLvl w:val="4"/>
    </w:pPr>
    <w:rPr>
      <w:rFonts w:eastAsiaTheme="majorEastAsia" w:cstheme="majorBidi"/>
      <w:i/>
      <w:iCs/>
      <w:color w:val="auto"/>
    </w:rPr>
  </w:style>
  <w:style w:type="paragraph" w:styleId="Heading6">
    <w:name w:val="heading 6"/>
    <w:basedOn w:val="Normal"/>
    <w:next w:val="Normal"/>
    <w:link w:val="Heading6Char"/>
    <w:uiPriority w:val="9"/>
    <w:unhideWhenUsed/>
    <w:qFormat/>
    <w:rsid w:val="00164D2A"/>
    <w:pPr>
      <w:keepNext/>
      <w:keepLines/>
      <w:spacing w:before="200" w:after="0"/>
      <w:outlineLvl w:val="5"/>
    </w:pPr>
    <w:rPr>
      <w:rFonts w:eastAsiaTheme="majorEastAsia" w:cstheme="majorBidi"/>
      <w:i/>
      <w:iCs/>
      <w:color w:val="1D491C" w:themeColor="accent1" w:themeShade="7F"/>
    </w:rPr>
  </w:style>
  <w:style w:type="paragraph" w:styleId="Heading7">
    <w:name w:val="heading 7"/>
    <w:basedOn w:val="Normal"/>
    <w:next w:val="Normal"/>
    <w:link w:val="Heading7Char"/>
    <w:uiPriority w:val="9"/>
    <w:unhideWhenUsed/>
    <w:rsid w:val="003A41F5"/>
    <w:pPr>
      <w:keepNext/>
      <w:keepLines/>
      <w:spacing w:before="40" w:after="0"/>
      <w:outlineLvl w:val="6"/>
    </w:pPr>
    <w:rPr>
      <w:rFonts w:eastAsiaTheme="majorEastAsia" w:cstheme="majorBidi"/>
      <w:i/>
      <w:iCs/>
      <w:color w:val="1D49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ED28DB"/>
    <w:pPr>
      <w:spacing w:after="0" w:line="240" w:lineRule="auto"/>
    </w:pPr>
    <w:rPr>
      <w:rFonts w:ascii="Cabin" w:hAnsi="Cabin"/>
      <w:sz w:val="20"/>
    </w:rPr>
  </w:style>
  <w:style w:type="character" w:customStyle="1" w:styleId="Heading1Char">
    <w:name w:val="Heading 1 Char"/>
    <w:basedOn w:val="DefaultParagraphFont"/>
    <w:link w:val="Heading1"/>
    <w:uiPriority w:val="9"/>
    <w:rsid w:val="00D149A5"/>
    <w:rPr>
      <w:rFonts w:asciiTheme="majorHAnsi" w:eastAsiaTheme="majorEastAsia" w:hAnsiTheme="majorHAnsi" w:cstheme="majorBidi"/>
      <w:b/>
      <w:bCs/>
      <w:color w:val="3C9339" w:themeColor="accent3"/>
      <w:sz w:val="40"/>
      <w:szCs w:val="28"/>
    </w:rPr>
  </w:style>
  <w:style w:type="character" w:customStyle="1" w:styleId="Heading2Char">
    <w:name w:val="Heading 2 Char"/>
    <w:basedOn w:val="DefaultParagraphFont"/>
    <w:link w:val="Heading2"/>
    <w:uiPriority w:val="9"/>
    <w:rsid w:val="00913F89"/>
    <w:rPr>
      <w:rFonts w:asciiTheme="majorHAnsi" w:eastAsiaTheme="majorEastAsia" w:hAnsiTheme="majorHAnsi" w:cstheme="majorBidi"/>
      <w:b/>
      <w:bCs/>
      <w:color w:val="3C9339" w:themeColor="accent3"/>
      <w:sz w:val="32"/>
      <w:szCs w:val="26"/>
    </w:rPr>
  </w:style>
  <w:style w:type="paragraph" w:styleId="Title">
    <w:name w:val="Title"/>
    <w:basedOn w:val="Normal"/>
    <w:next w:val="Normal"/>
    <w:link w:val="TitleChar"/>
    <w:rsid w:val="00ED28DB"/>
    <w:pPr>
      <w:pBdr>
        <w:bottom w:val="single" w:sz="8" w:space="4" w:color="3C9339" w:themeColor="accent1"/>
      </w:pBdr>
      <w:spacing w:after="300" w:line="240" w:lineRule="auto"/>
      <w:contextualSpacing/>
    </w:pPr>
    <w:rPr>
      <w:rFonts w:eastAsiaTheme="majorEastAsia" w:cstheme="majorBidi"/>
      <w:color w:val="003451" w:themeColor="text2" w:themeShade="BF"/>
      <w:spacing w:val="5"/>
      <w:kern w:val="28"/>
      <w:sz w:val="52"/>
      <w:szCs w:val="52"/>
    </w:rPr>
  </w:style>
  <w:style w:type="character" w:customStyle="1" w:styleId="TitleChar">
    <w:name w:val="Title Char"/>
    <w:basedOn w:val="DefaultParagraphFont"/>
    <w:link w:val="Title"/>
    <w:rsid w:val="00ED28DB"/>
    <w:rPr>
      <w:rFonts w:ascii="Cabin" w:eastAsiaTheme="majorEastAsia" w:hAnsi="Cabin" w:cstheme="majorBidi"/>
      <w:color w:val="003451" w:themeColor="text2" w:themeShade="BF"/>
      <w:spacing w:val="5"/>
      <w:kern w:val="28"/>
      <w:sz w:val="52"/>
      <w:szCs w:val="52"/>
    </w:rPr>
  </w:style>
  <w:style w:type="paragraph" w:styleId="Subtitle">
    <w:name w:val="Subtitle"/>
    <w:basedOn w:val="Normal"/>
    <w:next w:val="Normal"/>
    <w:link w:val="SubtitleChar"/>
    <w:uiPriority w:val="11"/>
    <w:rsid w:val="00ED28DB"/>
    <w:pPr>
      <w:numPr>
        <w:ilvl w:val="1"/>
      </w:numPr>
    </w:pPr>
    <w:rPr>
      <w:rFonts w:eastAsiaTheme="majorEastAsia" w:cstheme="majorBidi"/>
      <w:i/>
      <w:iCs/>
      <w:color w:val="3C9339" w:themeColor="accent1"/>
      <w:spacing w:val="15"/>
    </w:rPr>
  </w:style>
  <w:style w:type="character" w:customStyle="1" w:styleId="SubtitleChar">
    <w:name w:val="Subtitle Char"/>
    <w:basedOn w:val="DefaultParagraphFont"/>
    <w:link w:val="Subtitle"/>
    <w:uiPriority w:val="11"/>
    <w:rsid w:val="00ED28DB"/>
    <w:rPr>
      <w:rFonts w:ascii="Cabin" w:eastAsiaTheme="majorEastAsia" w:hAnsi="Cabin" w:cstheme="majorBidi"/>
      <w:i/>
      <w:iCs/>
      <w:color w:val="3C9339" w:themeColor="accent1"/>
      <w:spacing w:val="15"/>
      <w:sz w:val="24"/>
      <w:szCs w:val="24"/>
    </w:rPr>
  </w:style>
  <w:style w:type="character" w:styleId="SubtleEmphasis">
    <w:name w:val="Subtle Emphasis"/>
    <w:basedOn w:val="DefaultParagraphFont"/>
    <w:uiPriority w:val="19"/>
    <w:rsid w:val="00ED28DB"/>
    <w:rPr>
      <w:i/>
      <w:iCs/>
      <w:color w:val="808080" w:themeColor="text1" w:themeTint="7F"/>
    </w:rPr>
  </w:style>
  <w:style w:type="character" w:styleId="Emphasis">
    <w:name w:val="Emphasis"/>
    <w:basedOn w:val="DefaultParagraphFont"/>
    <w:uiPriority w:val="20"/>
    <w:rsid w:val="00ED28DB"/>
    <w:rPr>
      <w:i/>
      <w:iCs/>
    </w:rPr>
  </w:style>
  <w:style w:type="character" w:styleId="Strong">
    <w:name w:val="Strong"/>
    <w:basedOn w:val="DefaultParagraphFont"/>
    <w:uiPriority w:val="22"/>
    <w:rsid w:val="00ED28DB"/>
    <w:rPr>
      <w:b/>
      <w:bCs/>
    </w:rPr>
  </w:style>
  <w:style w:type="paragraph" w:styleId="Quote">
    <w:name w:val="Quote"/>
    <w:basedOn w:val="Normal"/>
    <w:next w:val="Normal"/>
    <w:link w:val="QuoteChar"/>
    <w:uiPriority w:val="29"/>
    <w:qFormat/>
    <w:rsid w:val="00976517"/>
    <w:pPr>
      <w:pBdr>
        <w:left w:val="single" w:sz="4" w:space="4" w:color="636466" w:themeColor="accent2"/>
        <w:bottom w:val="single" w:sz="4" w:space="1" w:color="FFFFFF" w:themeColor="background1"/>
      </w:pBdr>
      <w:ind w:left="567"/>
    </w:pPr>
    <w:rPr>
      <w:i/>
      <w:iCs/>
      <w:color w:val="636466" w:themeColor="accent2"/>
    </w:rPr>
  </w:style>
  <w:style w:type="character" w:customStyle="1" w:styleId="QuoteChar">
    <w:name w:val="Quote Char"/>
    <w:basedOn w:val="DefaultParagraphFont"/>
    <w:link w:val="Quote"/>
    <w:uiPriority w:val="29"/>
    <w:rsid w:val="00976517"/>
    <w:rPr>
      <w:rFonts w:asciiTheme="majorHAnsi" w:hAnsiTheme="majorHAnsi"/>
      <w:i/>
      <w:iCs/>
      <w:color w:val="636466" w:themeColor="accent2"/>
      <w:sz w:val="24"/>
      <w:szCs w:val="24"/>
    </w:rPr>
  </w:style>
  <w:style w:type="paragraph" w:styleId="IntenseQuote">
    <w:name w:val="Intense Quote"/>
    <w:basedOn w:val="Normal"/>
    <w:next w:val="Normal"/>
    <w:link w:val="IntenseQuoteChar"/>
    <w:uiPriority w:val="30"/>
    <w:rsid w:val="00572012"/>
    <w:pPr>
      <w:pBdr>
        <w:bottom w:val="single" w:sz="4" w:space="4" w:color="3C9339" w:themeColor="accent1"/>
      </w:pBdr>
      <w:spacing w:before="200" w:after="280"/>
      <w:ind w:left="936" w:right="936"/>
    </w:pPr>
    <w:rPr>
      <w:bCs/>
      <w:iCs/>
      <w:color w:val="3C9339" w:themeColor="accent1"/>
    </w:rPr>
  </w:style>
  <w:style w:type="character" w:customStyle="1" w:styleId="IntenseQuoteChar">
    <w:name w:val="Intense Quote Char"/>
    <w:basedOn w:val="DefaultParagraphFont"/>
    <w:link w:val="IntenseQuote"/>
    <w:uiPriority w:val="30"/>
    <w:rsid w:val="00572012"/>
    <w:rPr>
      <w:rFonts w:ascii="Cabin" w:hAnsi="Cabin"/>
      <w:bCs/>
      <w:iCs/>
      <w:color w:val="3C9339" w:themeColor="accent1"/>
      <w:sz w:val="20"/>
    </w:rPr>
  </w:style>
  <w:style w:type="character" w:styleId="SubtleReference">
    <w:name w:val="Subtle Reference"/>
    <w:aliases w:val="Reference"/>
    <w:basedOn w:val="DefaultParagraphFont"/>
    <w:uiPriority w:val="31"/>
    <w:rsid w:val="005524D9"/>
    <w:rPr>
      <w:rFonts w:ascii="Cabin" w:hAnsi="Cabin"/>
      <w:caps w:val="0"/>
      <w:smallCaps w:val="0"/>
      <w:color w:val="000000" w:themeColor="text1"/>
      <w:spacing w:val="0"/>
      <w:sz w:val="16"/>
      <w:u w:val="none"/>
    </w:rPr>
  </w:style>
  <w:style w:type="character" w:styleId="IntenseReference">
    <w:name w:val="Intense Reference"/>
    <w:basedOn w:val="DefaultParagraphFont"/>
    <w:uiPriority w:val="32"/>
    <w:rsid w:val="00ED28DB"/>
    <w:rPr>
      <w:b/>
      <w:bCs/>
      <w:smallCaps/>
      <w:color w:val="636466" w:themeColor="accent2"/>
      <w:spacing w:val="5"/>
      <w:u w:val="single"/>
    </w:rPr>
  </w:style>
  <w:style w:type="character" w:styleId="BookTitle">
    <w:name w:val="Book Title"/>
    <w:basedOn w:val="DefaultParagraphFont"/>
    <w:uiPriority w:val="33"/>
    <w:rsid w:val="00ED28DB"/>
    <w:rPr>
      <w:b/>
      <w:bCs/>
      <w:smallCaps/>
      <w:spacing w:val="5"/>
    </w:rPr>
  </w:style>
  <w:style w:type="paragraph" w:styleId="ListParagraph">
    <w:name w:val="List Paragraph"/>
    <w:aliases w:val="List Paragraph1,Recommendation,List Paragraph11,L,Bullet Point,Bullet points,Content descriptions,Bullet point,List Paragraph Number,Bulleted Para,NFP GP Bulleted List,bullet point list,List Bullet Cab,Dot Point Lvl 1,List Paragraph111,lp"/>
    <w:basedOn w:val="Normal"/>
    <w:link w:val="ListParagraphChar"/>
    <w:uiPriority w:val="34"/>
    <w:qFormat/>
    <w:rsid w:val="00ED28DB"/>
    <w:pPr>
      <w:ind w:left="720"/>
      <w:contextualSpacing/>
    </w:pPr>
  </w:style>
  <w:style w:type="character" w:customStyle="1" w:styleId="Heading3Char">
    <w:name w:val="Heading 3 Char"/>
    <w:basedOn w:val="DefaultParagraphFont"/>
    <w:link w:val="Heading3"/>
    <w:uiPriority w:val="9"/>
    <w:rsid w:val="00D149A5"/>
    <w:rPr>
      <w:rFonts w:asciiTheme="majorHAnsi" w:eastAsiaTheme="majorEastAsia" w:hAnsiTheme="majorHAnsi" w:cs="Arial"/>
      <w:b/>
      <w:bCs/>
      <w:sz w:val="26"/>
      <w:szCs w:val="24"/>
    </w:rPr>
  </w:style>
  <w:style w:type="character" w:customStyle="1" w:styleId="Heading4Char">
    <w:name w:val="Heading 4 Char"/>
    <w:basedOn w:val="DefaultParagraphFont"/>
    <w:link w:val="Heading4"/>
    <w:uiPriority w:val="9"/>
    <w:rsid w:val="00D149A5"/>
    <w:rPr>
      <w:rFonts w:asciiTheme="majorHAnsi" w:eastAsiaTheme="majorEastAsia" w:hAnsiTheme="majorHAnsi" w:cstheme="majorBidi"/>
      <w:b/>
      <w:iCs/>
      <w:sz w:val="24"/>
      <w:szCs w:val="24"/>
    </w:rPr>
  </w:style>
  <w:style w:type="character" w:styleId="Hyperlink">
    <w:name w:val="Hyperlink"/>
    <w:basedOn w:val="DefaultParagraphFont"/>
    <w:uiPriority w:val="99"/>
    <w:unhideWhenUsed/>
    <w:rsid w:val="00A80AB4"/>
    <w:rPr>
      <w:color w:val="105924" w:themeColor="hyperlink"/>
      <w:u w:val="single"/>
    </w:rPr>
  </w:style>
  <w:style w:type="character" w:customStyle="1" w:styleId="Heading5Char">
    <w:name w:val="Heading 5 Char"/>
    <w:basedOn w:val="DefaultParagraphFont"/>
    <w:link w:val="Heading5"/>
    <w:uiPriority w:val="9"/>
    <w:rsid w:val="00976517"/>
    <w:rPr>
      <w:rFonts w:asciiTheme="majorHAnsi" w:eastAsiaTheme="majorEastAsia" w:hAnsiTheme="majorHAnsi" w:cstheme="majorBidi"/>
      <w:i/>
      <w:iCs/>
      <w:sz w:val="24"/>
      <w:szCs w:val="24"/>
    </w:rPr>
  </w:style>
  <w:style w:type="character" w:customStyle="1" w:styleId="Heading6Char">
    <w:name w:val="Heading 6 Char"/>
    <w:basedOn w:val="DefaultParagraphFont"/>
    <w:link w:val="Heading6"/>
    <w:uiPriority w:val="9"/>
    <w:rsid w:val="00164D2A"/>
    <w:rPr>
      <w:rFonts w:asciiTheme="majorHAnsi" w:eastAsiaTheme="majorEastAsia" w:hAnsiTheme="majorHAnsi" w:cstheme="majorBidi"/>
      <w:i/>
      <w:iCs/>
      <w:color w:val="1D491C" w:themeColor="accent1" w:themeShade="7F"/>
      <w:sz w:val="23"/>
      <w:szCs w:val="23"/>
    </w:rPr>
  </w:style>
  <w:style w:type="paragraph" w:customStyle="1" w:styleId="ReferenceSml">
    <w:name w:val="Reference Sml"/>
    <w:basedOn w:val="Normal"/>
    <w:link w:val="ReferenceSmlChar"/>
    <w:rsid w:val="006C3389"/>
  </w:style>
  <w:style w:type="paragraph" w:customStyle="1" w:styleId="ReferenceSmall">
    <w:name w:val="Reference Small"/>
    <w:basedOn w:val="Normal"/>
    <w:link w:val="ReferenceSmallChar"/>
    <w:qFormat/>
    <w:rsid w:val="006C3389"/>
    <w:pPr>
      <w:spacing w:line="240" w:lineRule="auto"/>
    </w:pPr>
    <w:rPr>
      <w:sz w:val="16"/>
    </w:rPr>
  </w:style>
  <w:style w:type="character" w:customStyle="1" w:styleId="ReferenceSmlChar">
    <w:name w:val="Reference Sml Char"/>
    <w:basedOn w:val="DefaultParagraphFont"/>
    <w:link w:val="ReferenceSml"/>
    <w:rsid w:val="006C3389"/>
    <w:rPr>
      <w:rFonts w:ascii="Cabin" w:hAnsi="Cabin"/>
      <w:color w:val="000000" w:themeColor="text1"/>
      <w:sz w:val="20"/>
    </w:rPr>
  </w:style>
  <w:style w:type="character" w:customStyle="1" w:styleId="ReferenceSmallChar">
    <w:name w:val="Reference Small Char"/>
    <w:basedOn w:val="DefaultParagraphFont"/>
    <w:link w:val="ReferenceSmall"/>
    <w:rsid w:val="006C3389"/>
    <w:rPr>
      <w:rFonts w:ascii="Cabin" w:hAnsi="Cabin"/>
      <w:color w:val="000000" w:themeColor="text1"/>
      <w:sz w:val="16"/>
    </w:rPr>
  </w:style>
  <w:style w:type="paragraph" w:styleId="Header">
    <w:name w:val="header"/>
    <w:basedOn w:val="Normal"/>
    <w:link w:val="HeaderChar"/>
    <w:uiPriority w:val="99"/>
    <w:unhideWhenUsed/>
    <w:rsid w:val="006379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79DC"/>
    <w:rPr>
      <w:rFonts w:ascii="Cabin" w:hAnsi="Cabin"/>
      <w:color w:val="000000" w:themeColor="text1"/>
      <w:sz w:val="20"/>
    </w:rPr>
  </w:style>
  <w:style w:type="paragraph" w:styleId="Footer">
    <w:name w:val="footer"/>
    <w:basedOn w:val="Normal"/>
    <w:link w:val="FooterChar"/>
    <w:uiPriority w:val="99"/>
    <w:unhideWhenUsed/>
    <w:rsid w:val="006379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9DC"/>
    <w:rPr>
      <w:rFonts w:ascii="Cabin" w:hAnsi="Cabin"/>
      <w:color w:val="000000" w:themeColor="text1"/>
      <w:sz w:val="20"/>
    </w:rPr>
  </w:style>
  <w:style w:type="table" w:styleId="TableGrid">
    <w:name w:val="Table Grid"/>
    <w:basedOn w:val="TableNormal"/>
    <w:uiPriority w:val="59"/>
    <w:rsid w:val="00637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6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DE3"/>
    <w:rPr>
      <w:rFonts w:ascii="Tahoma" w:hAnsi="Tahoma" w:cs="Tahoma"/>
      <w:color w:val="000000" w:themeColor="text1"/>
      <w:sz w:val="16"/>
      <w:szCs w:val="16"/>
    </w:rPr>
  </w:style>
  <w:style w:type="paragraph" w:customStyle="1" w:styleId="Numberedlistitem">
    <w:name w:val="Numbered list item"/>
    <w:basedOn w:val="ReferenceSmall"/>
    <w:link w:val="NumberedlistitemChar"/>
    <w:qFormat/>
    <w:rsid w:val="00CD2E50"/>
    <w:pPr>
      <w:numPr>
        <w:numId w:val="4"/>
      </w:numPr>
      <w:spacing w:after="80" w:line="259" w:lineRule="auto"/>
      <w:ind w:left="714" w:hanging="357"/>
      <w:contextualSpacing/>
    </w:pPr>
    <w:rPr>
      <w:rFonts w:cs="Arial"/>
      <w:sz w:val="20"/>
      <w:szCs w:val="20"/>
    </w:rPr>
  </w:style>
  <w:style w:type="paragraph" w:customStyle="1" w:styleId="Bulletlistitem">
    <w:name w:val="Bullet list item"/>
    <w:basedOn w:val="ListParagraph"/>
    <w:link w:val="BulletlistitemChar"/>
    <w:qFormat/>
    <w:rsid w:val="00B418A5"/>
    <w:pPr>
      <w:numPr>
        <w:numId w:val="3"/>
      </w:numPr>
      <w:spacing w:after="80"/>
      <w:ind w:left="714" w:hanging="357"/>
    </w:pPr>
    <w:rPr>
      <w:rFonts w:cs="Arial"/>
    </w:rPr>
  </w:style>
  <w:style w:type="character" w:customStyle="1" w:styleId="NumberedlistitemChar">
    <w:name w:val="Numbered list item Char"/>
    <w:basedOn w:val="ReferenceSmallChar"/>
    <w:link w:val="Numberedlistitem"/>
    <w:rsid w:val="00CD2E50"/>
    <w:rPr>
      <w:rFonts w:ascii="Arial" w:hAnsi="Arial" w:cs="Arial"/>
      <w:color w:val="000000"/>
      <w:sz w:val="20"/>
      <w:szCs w:val="20"/>
    </w:rPr>
  </w:style>
  <w:style w:type="paragraph" w:customStyle="1" w:styleId="Footerinformation">
    <w:name w:val="Footer information"/>
    <w:basedOn w:val="Footer"/>
    <w:link w:val="FooterinformationChar"/>
    <w:qFormat/>
    <w:rsid w:val="00F50AC7"/>
    <w:rPr>
      <w:noProof/>
      <w:color w:val="636466" w:themeColor="accent4"/>
      <w:sz w:val="18"/>
      <w:szCs w:val="18"/>
      <w:lang w:eastAsia="en-AU"/>
    </w:rPr>
  </w:style>
  <w:style w:type="character" w:customStyle="1" w:styleId="ListParagraphChar">
    <w:name w:val="List Paragraph Char"/>
    <w:aliases w:val="List Paragraph1 Char,Recommendation Char,List Paragraph11 Char,L Char,Bullet Point Char,Bullet points Char,Content descriptions Char,Bullet point Char,List Paragraph Number Char,Bulleted Para Char,NFP GP Bulleted List Char,lp Char"/>
    <w:basedOn w:val="DefaultParagraphFont"/>
    <w:link w:val="ListParagraph"/>
    <w:uiPriority w:val="34"/>
    <w:rsid w:val="00B418A5"/>
    <w:rPr>
      <w:rFonts w:ascii="Arial" w:hAnsi="Arial"/>
      <w:color w:val="000000"/>
      <w:sz w:val="20"/>
    </w:rPr>
  </w:style>
  <w:style w:type="character" w:customStyle="1" w:styleId="BulletlistitemChar">
    <w:name w:val="Bullet list item Char"/>
    <w:basedOn w:val="ListParagraphChar"/>
    <w:link w:val="Bulletlistitem"/>
    <w:rsid w:val="00B418A5"/>
    <w:rPr>
      <w:rFonts w:ascii="Arial" w:hAnsi="Arial" w:cs="Arial"/>
      <w:color w:val="000000"/>
      <w:sz w:val="20"/>
    </w:rPr>
  </w:style>
  <w:style w:type="character" w:customStyle="1" w:styleId="Heading7Char">
    <w:name w:val="Heading 7 Char"/>
    <w:basedOn w:val="DefaultParagraphFont"/>
    <w:link w:val="Heading7"/>
    <w:uiPriority w:val="9"/>
    <w:rsid w:val="003A41F5"/>
    <w:rPr>
      <w:rFonts w:asciiTheme="majorHAnsi" w:eastAsiaTheme="majorEastAsia" w:hAnsiTheme="majorHAnsi" w:cstheme="majorBidi"/>
      <w:i/>
      <w:iCs/>
      <w:color w:val="1D491C" w:themeColor="accent1" w:themeShade="7F"/>
      <w:sz w:val="20"/>
    </w:rPr>
  </w:style>
  <w:style w:type="character" w:customStyle="1" w:styleId="FooterinformationChar">
    <w:name w:val="Footer information Char"/>
    <w:basedOn w:val="FooterChar"/>
    <w:link w:val="Footerinformation"/>
    <w:rsid w:val="00F50AC7"/>
    <w:rPr>
      <w:rFonts w:asciiTheme="majorHAnsi" w:hAnsiTheme="majorHAnsi"/>
      <w:noProof/>
      <w:color w:val="636466" w:themeColor="accent4"/>
      <w:sz w:val="18"/>
      <w:szCs w:val="18"/>
      <w:lang w:eastAsia="en-AU"/>
    </w:rPr>
  </w:style>
  <w:style w:type="character" w:styleId="CommentReference">
    <w:name w:val="annotation reference"/>
    <w:basedOn w:val="DefaultParagraphFont"/>
    <w:uiPriority w:val="99"/>
    <w:semiHidden/>
    <w:unhideWhenUsed/>
    <w:rsid w:val="00122C87"/>
    <w:rPr>
      <w:sz w:val="16"/>
      <w:szCs w:val="16"/>
    </w:rPr>
  </w:style>
  <w:style w:type="paragraph" w:styleId="CommentText">
    <w:name w:val="annotation text"/>
    <w:basedOn w:val="Normal"/>
    <w:link w:val="CommentTextChar"/>
    <w:uiPriority w:val="99"/>
    <w:unhideWhenUsed/>
    <w:rsid w:val="00122C87"/>
    <w:pPr>
      <w:spacing w:line="240" w:lineRule="auto"/>
    </w:pPr>
    <w:rPr>
      <w:szCs w:val="20"/>
    </w:rPr>
  </w:style>
  <w:style w:type="character" w:customStyle="1" w:styleId="CommentTextChar">
    <w:name w:val="Comment Text Char"/>
    <w:basedOn w:val="DefaultParagraphFont"/>
    <w:link w:val="CommentText"/>
    <w:uiPriority w:val="99"/>
    <w:rsid w:val="00122C87"/>
    <w:rPr>
      <w:rFonts w:ascii="Arial" w:hAnsi="Arial"/>
      <w:color w:val="000000"/>
      <w:sz w:val="20"/>
      <w:szCs w:val="20"/>
    </w:rPr>
  </w:style>
  <w:style w:type="paragraph" w:styleId="CommentSubject">
    <w:name w:val="annotation subject"/>
    <w:basedOn w:val="CommentText"/>
    <w:next w:val="CommentText"/>
    <w:link w:val="CommentSubjectChar"/>
    <w:uiPriority w:val="99"/>
    <w:semiHidden/>
    <w:unhideWhenUsed/>
    <w:rsid w:val="00122C87"/>
    <w:rPr>
      <w:b/>
      <w:bCs/>
    </w:rPr>
  </w:style>
  <w:style w:type="character" w:customStyle="1" w:styleId="CommentSubjectChar">
    <w:name w:val="Comment Subject Char"/>
    <w:basedOn w:val="CommentTextChar"/>
    <w:link w:val="CommentSubject"/>
    <w:uiPriority w:val="99"/>
    <w:semiHidden/>
    <w:rsid w:val="00122C87"/>
    <w:rPr>
      <w:rFonts w:ascii="Arial" w:hAnsi="Arial"/>
      <w:b/>
      <w:bCs/>
      <w:color w:val="000000"/>
      <w:sz w:val="20"/>
      <w:szCs w:val="20"/>
    </w:rPr>
  </w:style>
  <w:style w:type="paragraph" w:customStyle="1" w:styleId="Versionnumberpage1">
    <w:name w:val="Version number page 1"/>
    <w:basedOn w:val="Normal"/>
    <w:link w:val="Versionnumberpage1Char"/>
    <w:qFormat/>
    <w:rsid w:val="00863814"/>
    <w:rPr>
      <w:color w:val="FFFFFF" w:themeColor="background1"/>
    </w:rPr>
  </w:style>
  <w:style w:type="paragraph" w:styleId="TOC2">
    <w:name w:val="toc 2"/>
    <w:basedOn w:val="Heading2"/>
    <w:next w:val="Normal"/>
    <w:autoRedefine/>
    <w:uiPriority w:val="39"/>
    <w:rsid w:val="00194A62"/>
    <w:pPr>
      <w:tabs>
        <w:tab w:val="right" w:pos="10204"/>
      </w:tabs>
      <w:spacing w:after="40"/>
      <w:outlineLvl w:val="0"/>
    </w:pPr>
    <w:rPr>
      <w:rFonts w:eastAsia="Times New Roman" w:cstheme="minorHAnsi"/>
      <w:b w:val="0"/>
      <w:bCs w:val="0"/>
      <w:color w:val="auto"/>
      <w:sz w:val="24"/>
      <w:szCs w:val="20"/>
      <w:lang w:val="en-US" w:eastAsia="en-AU"/>
    </w:rPr>
  </w:style>
  <w:style w:type="character" w:customStyle="1" w:styleId="Versionnumberpage1Char">
    <w:name w:val="Version number page 1 Char"/>
    <w:basedOn w:val="DefaultParagraphFont"/>
    <w:link w:val="Versionnumberpage1"/>
    <w:rsid w:val="00863814"/>
    <w:rPr>
      <w:rFonts w:ascii="Arial" w:hAnsi="Arial"/>
      <w:color w:val="FFFFFF" w:themeColor="background1"/>
      <w:sz w:val="20"/>
    </w:rPr>
  </w:style>
  <w:style w:type="paragraph" w:styleId="TOC1">
    <w:name w:val="toc 1"/>
    <w:basedOn w:val="Heading1"/>
    <w:next w:val="Normal"/>
    <w:autoRedefine/>
    <w:uiPriority w:val="39"/>
    <w:rsid w:val="00E96BD8"/>
    <w:pPr>
      <w:spacing w:before="360" w:after="120"/>
    </w:pPr>
    <w:rPr>
      <w:rFonts w:eastAsia="Times New Roman" w:cs="Arial"/>
      <w:b w:val="0"/>
      <w:bCs w:val="0"/>
      <w:caps/>
      <w:color w:val="105924" w:themeColor="accent6"/>
      <w:sz w:val="28"/>
      <w:szCs w:val="24"/>
      <w:lang w:val="en-US" w:eastAsia="en-AU"/>
    </w:rPr>
  </w:style>
  <w:style w:type="paragraph" w:styleId="TOC3">
    <w:name w:val="toc 3"/>
    <w:basedOn w:val="Heading3"/>
    <w:next w:val="Normal"/>
    <w:autoRedefine/>
    <w:uiPriority w:val="39"/>
    <w:rsid w:val="00E96BD8"/>
    <w:pPr>
      <w:spacing w:after="40"/>
      <w:ind w:left="221"/>
    </w:pPr>
    <w:rPr>
      <w:rFonts w:eastAsia="Times New Roman" w:cstheme="minorHAnsi"/>
      <w:sz w:val="22"/>
      <w:szCs w:val="20"/>
      <w:lang w:val="en-US" w:eastAsia="en-AU"/>
    </w:rPr>
  </w:style>
  <w:style w:type="paragraph" w:styleId="TOC4">
    <w:name w:val="toc 4"/>
    <w:basedOn w:val="Normal"/>
    <w:next w:val="Normal"/>
    <w:autoRedefine/>
    <w:uiPriority w:val="39"/>
    <w:unhideWhenUsed/>
    <w:rsid w:val="00E96BD8"/>
    <w:pPr>
      <w:spacing w:after="0" w:line="240" w:lineRule="auto"/>
      <w:ind w:left="440"/>
    </w:pPr>
    <w:rPr>
      <w:rFonts w:eastAsia="Times New Roman" w:cstheme="minorHAnsi"/>
      <w:i/>
      <w:color w:val="auto"/>
      <w:sz w:val="22"/>
      <w:szCs w:val="20"/>
      <w:lang w:val="en-US" w:eastAsia="en-AU"/>
    </w:rPr>
  </w:style>
  <w:style w:type="paragraph" w:customStyle="1" w:styleId="NormalAC">
    <w:name w:val="NormalAC"/>
    <w:basedOn w:val="Heading3"/>
    <w:link w:val="NormalACChar"/>
    <w:qFormat/>
    <w:rsid w:val="00F471C2"/>
    <w:pPr>
      <w:spacing w:before="240" w:after="240"/>
    </w:pPr>
    <w:rPr>
      <w:rFonts w:ascii="Cabin" w:eastAsia="Times New Roman" w:hAnsi="Cabin"/>
      <w:b w:val="0"/>
      <w:bCs w:val="0"/>
      <w:lang w:val="en-US" w:eastAsia="en-AU"/>
    </w:rPr>
  </w:style>
  <w:style w:type="character" w:customStyle="1" w:styleId="NormalACChar">
    <w:name w:val="NormalAC Char"/>
    <w:basedOn w:val="Heading3Char"/>
    <w:link w:val="NormalAC"/>
    <w:rsid w:val="00F471C2"/>
    <w:rPr>
      <w:rFonts w:ascii="Cabin" w:eastAsia="Times New Roman" w:hAnsi="Cabin" w:cs="Arial"/>
      <w:b w:val="0"/>
      <w:bCs w:val="0"/>
      <w:color w:val="636466" w:themeColor="accent2"/>
      <w:sz w:val="26"/>
      <w:szCs w:val="24"/>
      <w:lang w:val="en-US" w:eastAsia="en-AU"/>
    </w:rPr>
  </w:style>
  <w:style w:type="paragraph" w:styleId="TOC5">
    <w:name w:val="toc 5"/>
    <w:basedOn w:val="Normal"/>
    <w:next w:val="Normal"/>
    <w:autoRedefine/>
    <w:uiPriority w:val="39"/>
    <w:semiHidden/>
    <w:unhideWhenUsed/>
    <w:rsid w:val="00E96BD8"/>
    <w:pPr>
      <w:spacing w:after="100"/>
      <w:ind w:left="800"/>
    </w:pPr>
  </w:style>
  <w:style w:type="paragraph" w:styleId="TOC6">
    <w:name w:val="toc 6"/>
    <w:basedOn w:val="Normal"/>
    <w:next w:val="Normal"/>
    <w:autoRedefine/>
    <w:uiPriority w:val="39"/>
    <w:semiHidden/>
    <w:unhideWhenUsed/>
    <w:rsid w:val="00E96BD8"/>
    <w:pPr>
      <w:spacing w:after="100"/>
      <w:ind w:left="1000"/>
    </w:pPr>
  </w:style>
  <w:style w:type="paragraph" w:styleId="TOC9">
    <w:name w:val="toc 9"/>
    <w:basedOn w:val="Normal"/>
    <w:next w:val="Normal"/>
    <w:autoRedefine/>
    <w:uiPriority w:val="39"/>
    <w:semiHidden/>
    <w:unhideWhenUsed/>
    <w:rsid w:val="00E96BD8"/>
    <w:pPr>
      <w:spacing w:after="100"/>
      <w:ind w:left="1600"/>
    </w:pPr>
  </w:style>
  <w:style w:type="paragraph" w:customStyle="1" w:styleId="Reporttitle">
    <w:name w:val="Report title"/>
    <w:basedOn w:val="Heading1"/>
    <w:link w:val="ReporttitleChar"/>
    <w:qFormat/>
    <w:rsid w:val="0094474C"/>
    <w:pPr>
      <w:outlineLvl w:val="9"/>
    </w:pPr>
    <w:rPr>
      <w:sz w:val="60"/>
      <w:szCs w:val="60"/>
    </w:rPr>
  </w:style>
  <w:style w:type="character" w:customStyle="1" w:styleId="ReporttitleChar">
    <w:name w:val="Report title Char"/>
    <w:basedOn w:val="Heading1Char"/>
    <w:link w:val="Reporttitle"/>
    <w:rsid w:val="0094474C"/>
    <w:rPr>
      <w:rFonts w:asciiTheme="majorHAnsi" w:eastAsiaTheme="majorEastAsia" w:hAnsiTheme="majorHAnsi" w:cstheme="majorBidi"/>
      <w:b/>
      <w:bCs/>
      <w:color w:val="3C9339" w:themeColor="accent3"/>
      <w:sz w:val="60"/>
      <w:szCs w:val="60"/>
    </w:rPr>
  </w:style>
  <w:style w:type="paragraph" w:customStyle="1" w:styleId="Fundingstatement">
    <w:name w:val="Funding statement"/>
    <w:basedOn w:val="Normal"/>
    <w:uiPriority w:val="99"/>
    <w:rsid w:val="00A85002"/>
    <w:pPr>
      <w:suppressAutoHyphens/>
      <w:autoSpaceDE w:val="0"/>
      <w:autoSpaceDN w:val="0"/>
      <w:adjustRightInd w:val="0"/>
      <w:spacing w:before="113" w:after="113" w:line="288" w:lineRule="auto"/>
      <w:textAlignment w:val="center"/>
    </w:pPr>
    <w:rPr>
      <w:rFonts w:ascii="Arial" w:hAnsi="Arial" w:cs="Adobe Caslon Pro"/>
      <w:i/>
      <w:iCs/>
      <w:color w:val="636466"/>
      <w:sz w:val="18"/>
      <w:szCs w:val="18"/>
      <w:lang w:val="en-GB"/>
    </w:rPr>
  </w:style>
  <w:style w:type="paragraph" w:customStyle="1" w:styleId="NEWSLETTER">
    <w:name w:val="NEWSLETTER"/>
    <w:basedOn w:val="Reporttitle"/>
    <w:link w:val="NEWSLETTERChar"/>
    <w:qFormat/>
    <w:rsid w:val="00C04E66"/>
    <w:rPr>
      <w:color w:val="105924" w:themeColor="accent5"/>
      <w:sz w:val="90"/>
      <w:szCs w:val="90"/>
    </w:rPr>
  </w:style>
  <w:style w:type="paragraph" w:customStyle="1" w:styleId="VolumeandMonth">
    <w:name w:val="Volume and Month"/>
    <w:basedOn w:val="Reporttitle"/>
    <w:link w:val="VolumeandMonthChar"/>
    <w:qFormat/>
    <w:rsid w:val="00C04E66"/>
    <w:rPr>
      <w:color w:val="105924" w:themeColor="accent5"/>
      <w:sz w:val="30"/>
      <w:szCs w:val="30"/>
    </w:rPr>
  </w:style>
  <w:style w:type="character" w:customStyle="1" w:styleId="NEWSLETTERChar">
    <w:name w:val="NEWSLETTER Char"/>
    <w:basedOn w:val="ReporttitleChar"/>
    <w:link w:val="NEWSLETTER"/>
    <w:rsid w:val="00C04E66"/>
    <w:rPr>
      <w:rFonts w:asciiTheme="majorHAnsi" w:eastAsiaTheme="majorEastAsia" w:hAnsiTheme="majorHAnsi" w:cstheme="majorBidi"/>
      <w:b/>
      <w:bCs/>
      <w:color w:val="105924" w:themeColor="accent5"/>
      <w:sz w:val="90"/>
      <w:szCs w:val="90"/>
    </w:rPr>
  </w:style>
  <w:style w:type="paragraph" w:customStyle="1" w:styleId="FooterGrey">
    <w:name w:val="Footer Grey"/>
    <w:basedOn w:val="Normal"/>
    <w:uiPriority w:val="99"/>
    <w:rsid w:val="00AC2E20"/>
    <w:pPr>
      <w:suppressAutoHyphens/>
      <w:autoSpaceDE w:val="0"/>
      <w:autoSpaceDN w:val="0"/>
      <w:adjustRightInd w:val="0"/>
      <w:spacing w:before="122" w:after="170" w:line="288" w:lineRule="auto"/>
      <w:jc w:val="center"/>
      <w:textAlignment w:val="center"/>
    </w:pPr>
    <w:rPr>
      <w:rFonts w:ascii="Adobe Caslon Pro" w:hAnsi="Adobe Caslon Pro" w:cs="Adobe Caslon Pro"/>
      <w:color w:val="626366"/>
      <w:sz w:val="19"/>
      <w:szCs w:val="19"/>
      <w:lang w:val="en-GB"/>
    </w:rPr>
  </w:style>
  <w:style w:type="character" w:customStyle="1" w:styleId="VolumeandMonthChar">
    <w:name w:val="Volume and Month Char"/>
    <w:basedOn w:val="ReporttitleChar"/>
    <w:link w:val="VolumeandMonth"/>
    <w:rsid w:val="00C04E66"/>
    <w:rPr>
      <w:rFonts w:asciiTheme="majorHAnsi" w:eastAsiaTheme="majorEastAsia" w:hAnsiTheme="majorHAnsi" w:cstheme="majorBidi"/>
      <w:b/>
      <w:bCs/>
      <w:color w:val="105924" w:themeColor="accent5"/>
      <w:sz w:val="30"/>
      <w:szCs w:val="30"/>
    </w:rPr>
  </w:style>
  <w:style w:type="character" w:customStyle="1" w:styleId="Greenlink">
    <w:name w:val="Green link"/>
    <w:uiPriority w:val="99"/>
    <w:rsid w:val="00AC2E20"/>
    <w:rPr>
      <w:color w:val="3C9339"/>
    </w:rPr>
  </w:style>
  <w:style w:type="paragraph" w:customStyle="1" w:styleId="ArticleHeading1">
    <w:name w:val="Article Heading 1"/>
    <w:basedOn w:val="VolumeandMonth"/>
    <w:link w:val="ArticleHeading1Char"/>
    <w:qFormat/>
    <w:rsid w:val="00A50C18"/>
    <w:rPr>
      <w:color w:val="3C9339" w:themeColor="accent3"/>
      <w:sz w:val="32"/>
      <w:szCs w:val="32"/>
    </w:rPr>
  </w:style>
  <w:style w:type="paragraph" w:customStyle="1" w:styleId="Subheading">
    <w:name w:val="Subheading"/>
    <w:basedOn w:val="Normal"/>
    <w:link w:val="SubheadingChar"/>
    <w:qFormat/>
    <w:rsid w:val="0052092D"/>
    <w:rPr>
      <w:b/>
      <w:bCs/>
      <w:noProof/>
      <w:color w:val="105924" w:themeColor="accent5"/>
      <w:sz w:val="28"/>
      <w:szCs w:val="28"/>
    </w:rPr>
  </w:style>
  <w:style w:type="character" w:customStyle="1" w:styleId="ArticleHeading1Char">
    <w:name w:val="Article Heading 1 Char"/>
    <w:basedOn w:val="VolumeandMonthChar"/>
    <w:link w:val="ArticleHeading1"/>
    <w:rsid w:val="00A50C18"/>
    <w:rPr>
      <w:rFonts w:asciiTheme="majorHAnsi" w:eastAsiaTheme="majorEastAsia" w:hAnsiTheme="majorHAnsi" w:cstheme="majorBidi"/>
      <w:b/>
      <w:bCs/>
      <w:color w:val="3C9339" w:themeColor="accent3"/>
      <w:sz w:val="32"/>
      <w:szCs w:val="32"/>
    </w:rPr>
  </w:style>
  <w:style w:type="character" w:customStyle="1" w:styleId="SubheadingChar">
    <w:name w:val="Subheading Char"/>
    <w:basedOn w:val="DefaultParagraphFont"/>
    <w:link w:val="Subheading"/>
    <w:rsid w:val="0052092D"/>
    <w:rPr>
      <w:rFonts w:asciiTheme="majorHAnsi" w:hAnsiTheme="majorHAnsi"/>
      <w:b/>
      <w:bCs/>
      <w:noProof/>
      <w:color w:val="105924" w:themeColor="accent5"/>
      <w:sz w:val="28"/>
      <w:szCs w:val="28"/>
    </w:rPr>
  </w:style>
  <w:style w:type="paragraph" w:styleId="BodyText">
    <w:name w:val="Body Text"/>
    <w:basedOn w:val="Normal"/>
    <w:link w:val="BodyTextChar"/>
    <w:uiPriority w:val="1"/>
    <w:qFormat/>
    <w:rsid w:val="0016628B"/>
    <w:pPr>
      <w:widowControl w:val="0"/>
      <w:autoSpaceDE w:val="0"/>
      <w:autoSpaceDN w:val="0"/>
      <w:spacing w:after="0" w:line="240" w:lineRule="auto"/>
    </w:pPr>
    <w:rPr>
      <w:rFonts w:ascii="Arial" w:eastAsia="Arial" w:hAnsi="Arial" w:cs="Arial"/>
      <w:color w:val="auto"/>
      <w:sz w:val="32"/>
      <w:szCs w:val="32"/>
    </w:rPr>
  </w:style>
  <w:style w:type="character" w:customStyle="1" w:styleId="BodyTextChar">
    <w:name w:val="Body Text Char"/>
    <w:basedOn w:val="DefaultParagraphFont"/>
    <w:link w:val="BodyText"/>
    <w:uiPriority w:val="1"/>
    <w:rsid w:val="0016628B"/>
    <w:rPr>
      <w:rFonts w:ascii="Arial" w:eastAsia="Arial" w:hAnsi="Arial" w:cs="Arial"/>
      <w:sz w:val="32"/>
      <w:szCs w:val="32"/>
    </w:rPr>
  </w:style>
  <w:style w:type="character" w:styleId="UnresolvedMention">
    <w:name w:val="Unresolved Mention"/>
    <w:basedOn w:val="DefaultParagraphFont"/>
    <w:uiPriority w:val="99"/>
    <w:semiHidden/>
    <w:unhideWhenUsed/>
    <w:rsid w:val="005B2B58"/>
    <w:rPr>
      <w:color w:val="605E5C"/>
      <w:shd w:val="clear" w:color="auto" w:fill="E1DFDD"/>
    </w:rPr>
  </w:style>
  <w:style w:type="paragraph" w:customStyle="1" w:styleId="TableParagraph">
    <w:name w:val="Table Paragraph"/>
    <w:basedOn w:val="Normal"/>
    <w:uiPriority w:val="1"/>
    <w:qFormat/>
    <w:rsid w:val="00533748"/>
    <w:pPr>
      <w:widowControl w:val="0"/>
      <w:autoSpaceDE w:val="0"/>
      <w:autoSpaceDN w:val="0"/>
      <w:spacing w:after="0" w:line="240" w:lineRule="auto"/>
      <w:ind w:left="112"/>
    </w:pPr>
    <w:rPr>
      <w:rFonts w:ascii="Arial" w:eastAsia="Arial" w:hAnsi="Arial" w:cs="Arial"/>
      <w:color w:val="auto"/>
      <w:sz w:val="22"/>
      <w:szCs w:val="22"/>
      <w:lang w:val="en-US"/>
    </w:rPr>
  </w:style>
  <w:style w:type="paragraph" w:styleId="NormalWeb">
    <w:name w:val="Normal (Web)"/>
    <w:basedOn w:val="Normal"/>
    <w:uiPriority w:val="99"/>
    <w:unhideWhenUsed/>
    <w:rsid w:val="00F14E3F"/>
    <w:pPr>
      <w:spacing w:before="100" w:beforeAutospacing="1" w:after="100" w:afterAutospacing="1" w:line="240" w:lineRule="auto"/>
    </w:pPr>
    <w:rPr>
      <w:rFonts w:ascii="Calibri" w:hAnsi="Calibri" w:cs="Calibri"/>
      <w:color w:val="auto"/>
      <w:sz w:val="22"/>
      <w:szCs w:val="22"/>
      <w:lang w:eastAsia="en-AU"/>
    </w:rPr>
  </w:style>
  <w:style w:type="character" w:customStyle="1" w:styleId="A13">
    <w:name w:val="A13"/>
    <w:uiPriority w:val="99"/>
    <w:rsid w:val="002D1EC8"/>
    <w:rPr>
      <w:rFonts w:cs="Adobe Caslon Pro"/>
      <w:color w:val="221E1F"/>
      <w:sz w:val="22"/>
      <w:szCs w:val="22"/>
    </w:rPr>
  </w:style>
  <w:style w:type="paragraph" w:customStyle="1" w:styleId="Default">
    <w:name w:val="Default"/>
    <w:rsid w:val="00CA779E"/>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CA779E"/>
    <w:pPr>
      <w:spacing w:before="240" w:after="0" w:line="259" w:lineRule="auto"/>
      <w:outlineLvl w:val="9"/>
    </w:pPr>
    <w:rPr>
      <w:b w:val="0"/>
      <w:bCs w:val="0"/>
      <w:color w:val="2C6E2A" w:themeColor="accent1" w:themeShade="BF"/>
      <w:sz w:val="32"/>
      <w:szCs w:val="32"/>
      <w:lang w:val="en-US"/>
    </w:rPr>
  </w:style>
  <w:style w:type="paragraph" w:styleId="Caption">
    <w:name w:val="caption"/>
    <w:basedOn w:val="Normal"/>
    <w:next w:val="Normal"/>
    <w:uiPriority w:val="35"/>
    <w:unhideWhenUsed/>
    <w:qFormat/>
    <w:rsid w:val="008C702A"/>
    <w:pPr>
      <w:spacing w:after="200" w:line="240" w:lineRule="auto"/>
    </w:pPr>
    <w:rPr>
      <w:i/>
      <w:iCs/>
      <w:color w:val="00476D" w:themeColor="text2"/>
      <w:sz w:val="18"/>
      <w:szCs w:val="18"/>
    </w:rPr>
  </w:style>
  <w:style w:type="paragraph" w:styleId="Revision">
    <w:name w:val="Revision"/>
    <w:hidden/>
    <w:uiPriority w:val="99"/>
    <w:semiHidden/>
    <w:rsid w:val="00BC4E8A"/>
    <w:pPr>
      <w:spacing w:after="0" w:line="240" w:lineRule="auto"/>
    </w:pPr>
    <w:rPr>
      <w:rFonts w:asciiTheme="majorHAnsi" w:hAnsiTheme="majorHAnsi"/>
      <w:color w:val="000000"/>
      <w:sz w:val="24"/>
      <w:szCs w:val="24"/>
    </w:rPr>
  </w:style>
  <w:style w:type="character" w:styleId="FollowedHyperlink">
    <w:name w:val="FollowedHyperlink"/>
    <w:basedOn w:val="DefaultParagraphFont"/>
    <w:uiPriority w:val="99"/>
    <w:semiHidden/>
    <w:unhideWhenUsed/>
    <w:rsid w:val="000E5BAC"/>
    <w:rPr>
      <w:color w:val="105924" w:themeColor="followedHyperlink"/>
      <w:u w:val="single"/>
    </w:rPr>
  </w:style>
  <w:style w:type="character" w:customStyle="1" w:styleId="hgkelc">
    <w:name w:val="hgkelc"/>
    <w:basedOn w:val="DefaultParagraphFont"/>
    <w:rsid w:val="00C1383C"/>
  </w:style>
  <w:style w:type="character" w:customStyle="1" w:styleId="kx21rb">
    <w:name w:val="kx21rb"/>
    <w:basedOn w:val="DefaultParagraphFont"/>
    <w:rsid w:val="00C138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4313">
      <w:bodyDiv w:val="1"/>
      <w:marLeft w:val="0"/>
      <w:marRight w:val="0"/>
      <w:marTop w:val="0"/>
      <w:marBottom w:val="0"/>
      <w:divBdr>
        <w:top w:val="none" w:sz="0" w:space="0" w:color="auto"/>
        <w:left w:val="none" w:sz="0" w:space="0" w:color="auto"/>
        <w:bottom w:val="none" w:sz="0" w:space="0" w:color="auto"/>
        <w:right w:val="none" w:sz="0" w:space="0" w:color="auto"/>
      </w:divBdr>
    </w:div>
    <w:div w:id="93332619">
      <w:bodyDiv w:val="1"/>
      <w:marLeft w:val="0"/>
      <w:marRight w:val="0"/>
      <w:marTop w:val="0"/>
      <w:marBottom w:val="0"/>
      <w:divBdr>
        <w:top w:val="none" w:sz="0" w:space="0" w:color="auto"/>
        <w:left w:val="none" w:sz="0" w:space="0" w:color="auto"/>
        <w:bottom w:val="none" w:sz="0" w:space="0" w:color="auto"/>
        <w:right w:val="none" w:sz="0" w:space="0" w:color="auto"/>
      </w:divBdr>
    </w:div>
    <w:div w:id="111559098">
      <w:bodyDiv w:val="1"/>
      <w:marLeft w:val="0"/>
      <w:marRight w:val="0"/>
      <w:marTop w:val="0"/>
      <w:marBottom w:val="0"/>
      <w:divBdr>
        <w:top w:val="none" w:sz="0" w:space="0" w:color="auto"/>
        <w:left w:val="none" w:sz="0" w:space="0" w:color="auto"/>
        <w:bottom w:val="none" w:sz="0" w:space="0" w:color="auto"/>
        <w:right w:val="none" w:sz="0" w:space="0" w:color="auto"/>
      </w:divBdr>
    </w:div>
    <w:div w:id="125585096">
      <w:bodyDiv w:val="1"/>
      <w:marLeft w:val="0"/>
      <w:marRight w:val="0"/>
      <w:marTop w:val="0"/>
      <w:marBottom w:val="0"/>
      <w:divBdr>
        <w:top w:val="none" w:sz="0" w:space="0" w:color="auto"/>
        <w:left w:val="none" w:sz="0" w:space="0" w:color="auto"/>
        <w:bottom w:val="none" w:sz="0" w:space="0" w:color="auto"/>
        <w:right w:val="none" w:sz="0" w:space="0" w:color="auto"/>
      </w:divBdr>
    </w:div>
    <w:div w:id="138771623">
      <w:bodyDiv w:val="1"/>
      <w:marLeft w:val="0"/>
      <w:marRight w:val="0"/>
      <w:marTop w:val="0"/>
      <w:marBottom w:val="0"/>
      <w:divBdr>
        <w:top w:val="none" w:sz="0" w:space="0" w:color="auto"/>
        <w:left w:val="none" w:sz="0" w:space="0" w:color="auto"/>
        <w:bottom w:val="none" w:sz="0" w:space="0" w:color="auto"/>
        <w:right w:val="none" w:sz="0" w:space="0" w:color="auto"/>
      </w:divBdr>
    </w:div>
    <w:div w:id="159121703">
      <w:bodyDiv w:val="1"/>
      <w:marLeft w:val="0"/>
      <w:marRight w:val="0"/>
      <w:marTop w:val="0"/>
      <w:marBottom w:val="0"/>
      <w:divBdr>
        <w:top w:val="none" w:sz="0" w:space="0" w:color="auto"/>
        <w:left w:val="none" w:sz="0" w:space="0" w:color="auto"/>
        <w:bottom w:val="none" w:sz="0" w:space="0" w:color="auto"/>
        <w:right w:val="none" w:sz="0" w:space="0" w:color="auto"/>
      </w:divBdr>
    </w:div>
    <w:div w:id="200019497">
      <w:bodyDiv w:val="1"/>
      <w:marLeft w:val="0"/>
      <w:marRight w:val="0"/>
      <w:marTop w:val="0"/>
      <w:marBottom w:val="0"/>
      <w:divBdr>
        <w:top w:val="none" w:sz="0" w:space="0" w:color="auto"/>
        <w:left w:val="none" w:sz="0" w:space="0" w:color="auto"/>
        <w:bottom w:val="none" w:sz="0" w:space="0" w:color="auto"/>
        <w:right w:val="none" w:sz="0" w:space="0" w:color="auto"/>
      </w:divBdr>
    </w:div>
    <w:div w:id="236866258">
      <w:bodyDiv w:val="1"/>
      <w:marLeft w:val="0"/>
      <w:marRight w:val="0"/>
      <w:marTop w:val="0"/>
      <w:marBottom w:val="0"/>
      <w:divBdr>
        <w:top w:val="none" w:sz="0" w:space="0" w:color="auto"/>
        <w:left w:val="none" w:sz="0" w:space="0" w:color="auto"/>
        <w:bottom w:val="none" w:sz="0" w:space="0" w:color="auto"/>
        <w:right w:val="none" w:sz="0" w:space="0" w:color="auto"/>
      </w:divBdr>
    </w:div>
    <w:div w:id="264650951">
      <w:bodyDiv w:val="1"/>
      <w:marLeft w:val="0"/>
      <w:marRight w:val="0"/>
      <w:marTop w:val="0"/>
      <w:marBottom w:val="0"/>
      <w:divBdr>
        <w:top w:val="none" w:sz="0" w:space="0" w:color="auto"/>
        <w:left w:val="none" w:sz="0" w:space="0" w:color="auto"/>
        <w:bottom w:val="none" w:sz="0" w:space="0" w:color="auto"/>
        <w:right w:val="none" w:sz="0" w:space="0" w:color="auto"/>
      </w:divBdr>
    </w:div>
    <w:div w:id="274336220">
      <w:bodyDiv w:val="1"/>
      <w:marLeft w:val="0"/>
      <w:marRight w:val="0"/>
      <w:marTop w:val="0"/>
      <w:marBottom w:val="0"/>
      <w:divBdr>
        <w:top w:val="none" w:sz="0" w:space="0" w:color="auto"/>
        <w:left w:val="none" w:sz="0" w:space="0" w:color="auto"/>
        <w:bottom w:val="none" w:sz="0" w:space="0" w:color="auto"/>
        <w:right w:val="none" w:sz="0" w:space="0" w:color="auto"/>
      </w:divBdr>
    </w:div>
    <w:div w:id="461579472">
      <w:bodyDiv w:val="1"/>
      <w:marLeft w:val="0"/>
      <w:marRight w:val="0"/>
      <w:marTop w:val="0"/>
      <w:marBottom w:val="0"/>
      <w:divBdr>
        <w:top w:val="none" w:sz="0" w:space="0" w:color="auto"/>
        <w:left w:val="none" w:sz="0" w:space="0" w:color="auto"/>
        <w:bottom w:val="none" w:sz="0" w:space="0" w:color="auto"/>
        <w:right w:val="none" w:sz="0" w:space="0" w:color="auto"/>
      </w:divBdr>
    </w:div>
    <w:div w:id="547953617">
      <w:bodyDiv w:val="1"/>
      <w:marLeft w:val="0"/>
      <w:marRight w:val="0"/>
      <w:marTop w:val="0"/>
      <w:marBottom w:val="0"/>
      <w:divBdr>
        <w:top w:val="none" w:sz="0" w:space="0" w:color="auto"/>
        <w:left w:val="none" w:sz="0" w:space="0" w:color="auto"/>
        <w:bottom w:val="none" w:sz="0" w:space="0" w:color="auto"/>
        <w:right w:val="none" w:sz="0" w:space="0" w:color="auto"/>
      </w:divBdr>
    </w:div>
    <w:div w:id="555549517">
      <w:bodyDiv w:val="1"/>
      <w:marLeft w:val="0"/>
      <w:marRight w:val="0"/>
      <w:marTop w:val="0"/>
      <w:marBottom w:val="0"/>
      <w:divBdr>
        <w:top w:val="none" w:sz="0" w:space="0" w:color="auto"/>
        <w:left w:val="none" w:sz="0" w:space="0" w:color="auto"/>
        <w:bottom w:val="none" w:sz="0" w:space="0" w:color="auto"/>
        <w:right w:val="none" w:sz="0" w:space="0" w:color="auto"/>
      </w:divBdr>
    </w:div>
    <w:div w:id="572277874">
      <w:bodyDiv w:val="1"/>
      <w:marLeft w:val="0"/>
      <w:marRight w:val="0"/>
      <w:marTop w:val="0"/>
      <w:marBottom w:val="0"/>
      <w:divBdr>
        <w:top w:val="none" w:sz="0" w:space="0" w:color="auto"/>
        <w:left w:val="none" w:sz="0" w:space="0" w:color="auto"/>
        <w:bottom w:val="none" w:sz="0" w:space="0" w:color="auto"/>
        <w:right w:val="none" w:sz="0" w:space="0" w:color="auto"/>
      </w:divBdr>
    </w:div>
    <w:div w:id="743184774">
      <w:bodyDiv w:val="1"/>
      <w:marLeft w:val="0"/>
      <w:marRight w:val="0"/>
      <w:marTop w:val="0"/>
      <w:marBottom w:val="0"/>
      <w:divBdr>
        <w:top w:val="none" w:sz="0" w:space="0" w:color="auto"/>
        <w:left w:val="none" w:sz="0" w:space="0" w:color="auto"/>
        <w:bottom w:val="none" w:sz="0" w:space="0" w:color="auto"/>
        <w:right w:val="none" w:sz="0" w:space="0" w:color="auto"/>
      </w:divBdr>
    </w:div>
    <w:div w:id="784269410">
      <w:bodyDiv w:val="1"/>
      <w:marLeft w:val="0"/>
      <w:marRight w:val="0"/>
      <w:marTop w:val="0"/>
      <w:marBottom w:val="0"/>
      <w:divBdr>
        <w:top w:val="none" w:sz="0" w:space="0" w:color="auto"/>
        <w:left w:val="none" w:sz="0" w:space="0" w:color="auto"/>
        <w:bottom w:val="none" w:sz="0" w:space="0" w:color="auto"/>
        <w:right w:val="none" w:sz="0" w:space="0" w:color="auto"/>
      </w:divBdr>
    </w:div>
    <w:div w:id="797798938">
      <w:bodyDiv w:val="1"/>
      <w:marLeft w:val="0"/>
      <w:marRight w:val="0"/>
      <w:marTop w:val="0"/>
      <w:marBottom w:val="0"/>
      <w:divBdr>
        <w:top w:val="none" w:sz="0" w:space="0" w:color="auto"/>
        <w:left w:val="none" w:sz="0" w:space="0" w:color="auto"/>
        <w:bottom w:val="none" w:sz="0" w:space="0" w:color="auto"/>
        <w:right w:val="none" w:sz="0" w:space="0" w:color="auto"/>
      </w:divBdr>
    </w:div>
    <w:div w:id="901331488">
      <w:bodyDiv w:val="1"/>
      <w:marLeft w:val="0"/>
      <w:marRight w:val="0"/>
      <w:marTop w:val="0"/>
      <w:marBottom w:val="0"/>
      <w:divBdr>
        <w:top w:val="none" w:sz="0" w:space="0" w:color="auto"/>
        <w:left w:val="none" w:sz="0" w:space="0" w:color="auto"/>
        <w:bottom w:val="none" w:sz="0" w:space="0" w:color="auto"/>
        <w:right w:val="none" w:sz="0" w:space="0" w:color="auto"/>
      </w:divBdr>
    </w:div>
    <w:div w:id="927468482">
      <w:bodyDiv w:val="1"/>
      <w:marLeft w:val="0"/>
      <w:marRight w:val="0"/>
      <w:marTop w:val="0"/>
      <w:marBottom w:val="0"/>
      <w:divBdr>
        <w:top w:val="none" w:sz="0" w:space="0" w:color="auto"/>
        <w:left w:val="none" w:sz="0" w:space="0" w:color="auto"/>
        <w:bottom w:val="none" w:sz="0" w:space="0" w:color="auto"/>
        <w:right w:val="none" w:sz="0" w:space="0" w:color="auto"/>
      </w:divBdr>
    </w:div>
    <w:div w:id="960041418">
      <w:bodyDiv w:val="1"/>
      <w:marLeft w:val="0"/>
      <w:marRight w:val="0"/>
      <w:marTop w:val="0"/>
      <w:marBottom w:val="0"/>
      <w:divBdr>
        <w:top w:val="none" w:sz="0" w:space="0" w:color="auto"/>
        <w:left w:val="none" w:sz="0" w:space="0" w:color="auto"/>
        <w:bottom w:val="none" w:sz="0" w:space="0" w:color="auto"/>
        <w:right w:val="none" w:sz="0" w:space="0" w:color="auto"/>
      </w:divBdr>
    </w:div>
    <w:div w:id="1009524105">
      <w:bodyDiv w:val="1"/>
      <w:marLeft w:val="0"/>
      <w:marRight w:val="0"/>
      <w:marTop w:val="0"/>
      <w:marBottom w:val="0"/>
      <w:divBdr>
        <w:top w:val="none" w:sz="0" w:space="0" w:color="auto"/>
        <w:left w:val="none" w:sz="0" w:space="0" w:color="auto"/>
        <w:bottom w:val="none" w:sz="0" w:space="0" w:color="auto"/>
        <w:right w:val="none" w:sz="0" w:space="0" w:color="auto"/>
      </w:divBdr>
    </w:div>
    <w:div w:id="1038699519">
      <w:bodyDiv w:val="1"/>
      <w:marLeft w:val="0"/>
      <w:marRight w:val="0"/>
      <w:marTop w:val="0"/>
      <w:marBottom w:val="0"/>
      <w:divBdr>
        <w:top w:val="none" w:sz="0" w:space="0" w:color="auto"/>
        <w:left w:val="none" w:sz="0" w:space="0" w:color="auto"/>
        <w:bottom w:val="none" w:sz="0" w:space="0" w:color="auto"/>
        <w:right w:val="none" w:sz="0" w:space="0" w:color="auto"/>
      </w:divBdr>
    </w:div>
    <w:div w:id="1056974763">
      <w:bodyDiv w:val="1"/>
      <w:marLeft w:val="0"/>
      <w:marRight w:val="0"/>
      <w:marTop w:val="0"/>
      <w:marBottom w:val="0"/>
      <w:divBdr>
        <w:top w:val="none" w:sz="0" w:space="0" w:color="auto"/>
        <w:left w:val="none" w:sz="0" w:space="0" w:color="auto"/>
        <w:bottom w:val="none" w:sz="0" w:space="0" w:color="auto"/>
        <w:right w:val="none" w:sz="0" w:space="0" w:color="auto"/>
      </w:divBdr>
    </w:div>
    <w:div w:id="1178540720">
      <w:bodyDiv w:val="1"/>
      <w:marLeft w:val="0"/>
      <w:marRight w:val="0"/>
      <w:marTop w:val="0"/>
      <w:marBottom w:val="0"/>
      <w:divBdr>
        <w:top w:val="none" w:sz="0" w:space="0" w:color="auto"/>
        <w:left w:val="none" w:sz="0" w:space="0" w:color="auto"/>
        <w:bottom w:val="none" w:sz="0" w:space="0" w:color="auto"/>
        <w:right w:val="none" w:sz="0" w:space="0" w:color="auto"/>
      </w:divBdr>
    </w:div>
    <w:div w:id="1268467837">
      <w:bodyDiv w:val="1"/>
      <w:marLeft w:val="0"/>
      <w:marRight w:val="0"/>
      <w:marTop w:val="0"/>
      <w:marBottom w:val="0"/>
      <w:divBdr>
        <w:top w:val="none" w:sz="0" w:space="0" w:color="auto"/>
        <w:left w:val="none" w:sz="0" w:space="0" w:color="auto"/>
        <w:bottom w:val="none" w:sz="0" w:space="0" w:color="auto"/>
        <w:right w:val="none" w:sz="0" w:space="0" w:color="auto"/>
      </w:divBdr>
    </w:div>
    <w:div w:id="1302537757">
      <w:bodyDiv w:val="1"/>
      <w:marLeft w:val="0"/>
      <w:marRight w:val="0"/>
      <w:marTop w:val="0"/>
      <w:marBottom w:val="0"/>
      <w:divBdr>
        <w:top w:val="none" w:sz="0" w:space="0" w:color="auto"/>
        <w:left w:val="none" w:sz="0" w:space="0" w:color="auto"/>
        <w:bottom w:val="none" w:sz="0" w:space="0" w:color="auto"/>
        <w:right w:val="none" w:sz="0" w:space="0" w:color="auto"/>
      </w:divBdr>
    </w:div>
    <w:div w:id="1370953821">
      <w:bodyDiv w:val="1"/>
      <w:marLeft w:val="0"/>
      <w:marRight w:val="0"/>
      <w:marTop w:val="0"/>
      <w:marBottom w:val="0"/>
      <w:divBdr>
        <w:top w:val="none" w:sz="0" w:space="0" w:color="auto"/>
        <w:left w:val="none" w:sz="0" w:space="0" w:color="auto"/>
        <w:bottom w:val="none" w:sz="0" w:space="0" w:color="auto"/>
        <w:right w:val="none" w:sz="0" w:space="0" w:color="auto"/>
      </w:divBdr>
    </w:div>
    <w:div w:id="1439450785">
      <w:bodyDiv w:val="1"/>
      <w:marLeft w:val="0"/>
      <w:marRight w:val="0"/>
      <w:marTop w:val="0"/>
      <w:marBottom w:val="0"/>
      <w:divBdr>
        <w:top w:val="none" w:sz="0" w:space="0" w:color="auto"/>
        <w:left w:val="none" w:sz="0" w:space="0" w:color="auto"/>
        <w:bottom w:val="none" w:sz="0" w:space="0" w:color="auto"/>
        <w:right w:val="none" w:sz="0" w:space="0" w:color="auto"/>
      </w:divBdr>
    </w:div>
    <w:div w:id="1501240892">
      <w:bodyDiv w:val="1"/>
      <w:marLeft w:val="0"/>
      <w:marRight w:val="0"/>
      <w:marTop w:val="0"/>
      <w:marBottom w:val="0"/>
      <w:divBdr>
        <w:top w:val="none" w:sz="0" w:space="0" w:color="auto"/>
        <w:left w:val="none" w:sz="0" w:space="0" w:color="auto"/>
        <w:bottom w:val="none" w:sz="0" w:space="0" w:color="auto"/>
        <w:right w:val="none" w:sz="0" w:space="0" w:color="auto"/>
      </w:divBdr>
    </w:div>
    <w:div w:id="1627664196">
      <w:bodyDiv w:val="1"/>
      <w:marLeft w:val="0"/>
      <w:marRight w:val="0"/>
      <w:marTop w:val="0"/>
      <w:marBottom w:val="0"/>
      <w:divBdr>
        <w:top w:val="none" w:sz="0" w:space="0" w:color="auto"/>
        <w:left w:val="none" w:sz="0" w:space="0" w:color="auto"/>
        <w:bottom w:val="none" w:sz="0" w:space="0" w:color="auto"/>
        <w:right w:val="none" w:sz="0" w:space="0" w:color="auto"/>
      </w:divBdr>
    </w:div>
    <w:div w:id="1642493576">
      <w:bodyDiv w:val="1"/>
      <w:marLeft w:val="0"/>
      <w:marRight w:val="0"/>
      <w:marTop w:val="0"/>
      <w:marBottom w:val="0"/>
      <w:divBdr>
        <w:top w:val="none" w:sz="0" w:space="0" w:color="auto"/>
        <w:left w:val="none" w:sz="0" w:space="0" w:color="auto"/>
        <w:bottom w:val="none" w:sz="0" w:space="0" w:color="auto"/>
        <w:right w:val="none" w:sz="0" w:space="0" w:color="auto"/>
      </w:divBdr>
    </w:div>
    <w:div w:id="1662194731">
      <w:bodyDiv w:val="1"/>
      <w:marLeft w:val="0"/>
      <w:marRight w:val="0"/>
      <w:marTop w:val="0"/>
      <w:marBottom w:val="0"/>
      <w:divBdr>
        <w:top w:val="none" w:sz="0" w:space="0" w:color="auto"/>
        <w:left w:val="none" w:sz="0" w:space="0" w:color="auto"/>
        <w:bottom w:val="none" w:sz="0" w:space="0" w:color="auto"/>
        <w:right w:val="none" w:sz="0" w:space="0" w:color="auto"/>
      </w:divBdr>
    </w:div>
    <w:div w:id="1681933016">
      <w:bodyDiv w:val="1"/>
      <w:marLeft w:val="0"/>
      <w:marRight w:val="0"/>
      <w:marTop w:val="0"/>
      <w:marBottom w:val="0"/>
      <w:divBdr>
        <w:top w:val="none" w:sz="0" w:space="0" w:color="auto"/>
        <w:left w:val="none" w:sz="0" w:space="0" w:color="auto"/>
        <w:bottom w:val="none" w:sz="0" w:space="0" w:color="auto"/>
        <w:right w:val="none" w:sz="0" w:space="0" w:color="auto"/>
      </w:divBdr>
    </w:div>
    <w:div w:id="1718042569">
      <w:bodyDiv w:val="1"/>
      <w:marLeft w:val="0"/>
      <w:marRight w:val="0"/>
      <w:marTop w:val="0"/>
      <w:marBottom w:val="0"/>
      <w:divBdr>
        <w:top w:val="none" w:sz="0" w:space="0" w:color="auto"/>
        <w:left w:val="none" w:sz="0" w:space="0" w:color="auto"/>
        <w:bottom w:val="none" w:sz="0" w:space="0" w:color="auto"/>
        <w:right w:val="none" w:sz="0" w:space="0" w:color="auto"/>
      </w:divBdr>
    </w:div>
    <w:div w:id="1779250176">
      <w:bodyDiv w:val="1"/>
      <w:marLeft w:val="0"/>
      <w:marRight w:val="0"/>
      <w:marTop w:val="0"/>
      <w:marBottom w:val="0"/>
      <w:divBdr>
        <w:top w:val="none" w:sz="0" w:space="0" w:color="auto"/>
        <w:left w:val="none" w:sz="0" w:space="0" w:color="auto"/>
        <w:bottom w:val="none" w:sz="0" w:space="0" w:color="auto"/>
        <w:right w:val="none" w:sz="0" w:space="0" w:color="auto"/>
      </w:divBdr>
    </w:div>
    <w:div w:id="1814369300">
      <w:bodyDiv w:val="1"/>
      <w:marLeft w:val="0"/>
      <w:marRight w:val="0"/>
      <w:marTop w:val="0"/>
      <w:marBottom w:val="0"/>
      <w:divBdr>
        <w:top w:val="none" w:sz="0" w:space="0" w:color="auto"/>
        <w:left w:val="none" w:sz="0" w:space="0" w:color="auto"/>
        <w:bottom w:val="none" w:sz="0" w:space="0" w:color="auto"/>
        <w:right w:val="none" w:sz="0" w:space="0" w:color="auto"/>
      </w:divBdr>
    </w:div>
    <w:div w:id="1943218326">
      <w:bodyDiv w:val="1"/>
      <w:marLeft w:val="0"/>
      <w:marRight w:val="0"/>
      <w:marTop w:val="0"/>
      <w:marBottom w:val="0"/>
      <w:divBdr>
        <w:top w:val="none" w:sz="0" w:space="0" w:color="auto"/>
        <w:left w:val="none" w:sz="0" w:space="0" w:color="auto"/>
        <w:bottom w:val="none" w:sz="0" w:space="0" w:color="auto"/>
        <w:right w:val="none" w:sz="0" w:space="0" w:color="auto"/>
      </w:divBdr>
    </w:div>
    <w:div w:id="1980911512">
      <w:bodyDiv w:val="1"/>
      <w:marLeft w:val="0"/>
      <w:marRight w:val="0"/>
      <w:marTop w:val="0"/>
      <w:marBottom w:val="0"/>
      <w:divBdr>
        <w:top w:val="none" w:sz="0" w:space="0" w:color="auto"/>
        <w:left w:val="none" w:sz="0" w:space="0" w:color="auto"/>
        <w:bottom w:val="none" w:sz="0" w:space="0" w:color="auto"/>
        <w:right w:val="none" w:sz="0" w:space="0" w:color="auto"/>
      </w:divBdr>
    </w:div>
    <w:div w:id="2073767128">
      <w:bodyDiv w:val="1"/>
      <w:marLeft w:val="0"/>
      <w:marRight w:val="0"/>
      <w:marTop w:val="0"/>
      <w:marBottom w:val="0"/>
      <w:divBdr>
        <w:top w:val="none" w:sz="0" w:space="0" w:color="auto"/>
        <w:left w:val="none" w:sz="0" w:space="0" w:color="auto"/>
        <w:bottom w:val="none" w:sz="0" w:space="0" w:color="auto"/>
        <w:right w:val="none" w:sz="0" w:space="0" w:color="auto"/>
      </w:divBdr>
    </w:div>
    <w:div w:id="208228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oneyClinics@cwes.org.au" TargetMode="External"/><Relationship Id="rId21" Type="http://schemas.openxmlformats.org/officeDocument/2006/relationships/image" Target="media/image6.jpeg"/><Relationship Id="rId42" Type="http://schemas.openxmlformats.org/officeDocument/2006/relationships/image" Target="cid:4177F58B-4EE8-474D-A533-FC61E3BD8BBB" TargetMode="External"/><Relationship Id="rId47" Type="http://schemas.openxmlformats.org/officeDocument/2006/relationships/image" Target="media/image14.jpeg"/><Relationship Id="rId63" Type="http://schemas.openxmlformats.org/officeDocument/2006/relationships/image" Target="media/image25.jpeg"/><Relationship Id="rId68" Type="http://schemas.openxmlformats.org/officeDocument/2006/relationships/image" Target="media/image29.jpeg"/><Relationship Id="rId84" Type="http://schemas.openxmlformats.org/officeDocument/2006/relationships/image" Target="cid:16681890-93D5-4197-BE30-74D75E11A01C" TargetMode="External"/><Relationship Id="rId89" Type="http://schemas.openxmlformats.org/officeDocument/2006/relationships/image" Target="media/image45.jpeg"/><Relationship Id="rId112" Type="http://schemas.openxmlformats.org/officeDocument/2006/relationships/theme" Target="theme/theme1.xml"/><Relationship Id="rId16" Type="http://schemas.openxmlformats.org/officeDocument/2006/relationships/hyperlink" Target="https://bit.ly/AFA-News" TargetMode="External"/><Relationship Id="rId107" Type="http://schemas.openxmlformats.org/officeDocument/2006/relationships/header" Target="header1.xml"/><Relationship Id="rId11" Type="http://schemas.openxmlformats.org/officeDocument/2006/relationships/hyperlink" Target="https://services.dffh.vic.gov.au/pre-1990-care-leavers" TargetMode="External"/><Relationship Id="rId32" Type="http://schemas.openxmlformats.org/officeDocument/2006/relationships/hyperlink" Target="https://compare.energy.vic.gov.au/" TargetMode="External"/><Relationship Id="rId37" Type="http://schemas.openxmlformats.org/officeDocument/2006/relationships/hyperlink" Target="mailto:Catriona.milne@vt.uniting.org" TargetMode="External"/><Relationship Id="rId53" Type="http://schemas.openxmlformats.org/officeDocument/2006/relationships/image" Target="cid:2B251B2E-5200-4BF3-A203-F993A1CB4B7B" TargetMode="External"/><Relationship Id="rId58" Type="http://schemas.openxmlformats.org/officeDocument/2006/relationships/image" Target="media/image20.jpeg"/><Relationship Id="rId74" Type="http://schemas.openxmlformats.org/officeDocument/2006/relationships/image" Target="media/image34.jpeg"/><Relationship Id="rId79" Type="http://schemas.openxmlformats.org/officeDocument/2006/relationships/image" Target="media/image38.jpeg"/><Relationship Id="rId102" Type="http://schemas.openxmlformats.org/officeDocument/2006/relationships/hyperlink" Target="https://openplace.org.au/contact-us" TargetMode="External"/><Relationship Id="rId5" Type="http://schemas.openxmlformats.org/officeDocument/2006/relationships/numbering" Target="numbering.xml"/><Relationship Id="rId90" Type="http://schemas.openxmlformats.org/officeDocument/2006/relationships/image" Target="media/image46.jpeg"/><Relationship Id="rId95" Type="http://schemas.openxmlformats.org/officeDocument/2006/relationships/image" Target="media/image50.jpeg"/><Relationship Id="rId22" Type="http://schemas.openxmlformats.org/officeDocument/2006/relationships/image" Target="media/image7.jpeg"/><Relationship Id="rId27" Type="http://schemas.openxmlformats.org/officeDocument/2006/relationships/hyperlink" Target="http://www.cwes.org.au" TargetMode="External"/><Relationship Id="rId43" Type="http://schemas.openxmlformats.org/officeDocument/2006/relationships/image" Target="media/image12.jpeg"/><Relationship Id="rId48" Type="http://schemas.openxmlformats.org/officeDocument/2006/relationships/image" Target="cid:F6B38A8A-9AE5-4F0E-A1BF-EF44A7462FEF" TargetMode="External"/><Relationship Id="rId64" Type="http://schemas.openxmlformats.org/officeDocument/2006/relationships/image" Target="media/image26.jpeg"/><Relationship Id="rId69" Type="http://schemas.openxmlformats.org/officeDocument/2006/relationships/image" Target="cid:image002.jpg@01D979E7.4F8283A0" TargetMode="External"/><Relationship Id="rId80" Type="http://schemas.openxmlformats.org/officeDocument/2006/relationships/image" Target="cid:2E07C972-13BC-4342-B013-AF8ED8AD719A" TargetMode="External"/><Relationship Id="rId85" Type="http://schemas.openxmlformats.org/officeDocument/2006/relationships/image" Target="media/image41.jpeg"/><Relationship Id="rId12" Type="http://schemas.openxmlformats.org/officeDocument/2006/relationships/hyperlink" Target="http://www.forgottenaustraliansroundtable.com.au/" TargetMode="External"/><Relationship Id="rId17" Type="http://schemas.openxmlformats.org/officeDocument/2006/relationships/customXml" Target="ink/ink1.xml"/><Relationship Id="rId33" Type="http://schemas.openxmlformats.org/officeDocument/2006/relationships/hyperlink" Target="https://compare.energy.vic.gov.au/psb-outreach" TargetMode="External"/><Relationship Id="rId38" Type="http://schemas.openxmlformats.org/officeDocument/2006/relationships/hyperlink" Target="https://protect-au.mimecast.com/s/NQOFClx3YpuO2AjuGvm4d?domain=nationalredress.gov.au" TargetMode="External"/><Relationship Id="rId59" Type="http://schemas.openxmlformats.org/officeDocument/2006/relationships/image" Target="media/image21.jpeg"/><Relationship Id="rId103" Type="http://schemas.openxmlformats.org/officeDocument/2006/relationships/hyperlink" Target="mailto:info@openplace.org.au" TargetMode="External"/><Relationship Id="rId108" Type="http://schemas.openxmlformats.org/officeDocument/2006/relationships/footer" Target="footer1.xml"/><Relationship Id="rId54" Type="http://schemas.openxmlformats.org/officeDocument/2006/relationships/image" Target="media/image17.jpeg"/><Relationship Id="rId70" Type="http://schemas.openxmlformats.org/officeDocument/2006/relationships/image" Target="media/image30.jpeg"/><Relationship Id="rId75" Type="http://schemas.openxmlformats.org/officeDocument/2006/relationships/image" Target="media/image35.jpeg"/><Relationship Id="rId91" Type="http://schemas.openxmlformats.org/officeDocument/2006/relationships/image" Target="media/image47.jpeg"/><Relationship Id="rId96" Type="http://schemas.openxmlformats.org/officeDocument/2006/relationships/image" Target="cid:6B727546-46A7-4BC3-A70E-6B05A423FCE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orgottenaustralians.org.au" TargetMode="External"/><Relationship Id="rId23" Type="http://schemas.openxmlformats.org/officeDocument/2006/relationships/image" Target="media/image8.jpeg"/><Relationship Id="rId28" Type="http://schemas.openxmlformats.org/officeDocument/2006/relationships/hyperlink" Target="http://www.financialsafety.org.au" TargetMode="External"/><Relationship Id="rId36" Type="http://schemas.openxmlformats.org/officeDocument/2006/relationships/image" Target="media/image10.emf"/><Relationship Id="rId49" Type="http://schemas.openxmlformats.org/officeDocument/2006/relationships/hyperlink" Target="https://www.openplace.org.au/events/" TargetMode="External"/><Relationship Id="rId57" Type="http://schemas.openxmlformats.org/officeDocument/2006/relationships/image" Target="media/image19.jpeg"/><Relationship Id="rId106" Type="http://schemas.openxmlformats.org/officeDocument/2006/relationships/image" Target="media/image56.jpg"/><Relationship Id="rId10" Type="http://schemas.openxmlformats.org/officeDocument/2006/relationships/endnotes" Target="endnotes.xml"/><Relationship Id="rId31" Type="http://schemas.openxmlformats.org/officeDocument/2006/relationships/hyperlink" Target="https://compare.energy.vic.gov.au/psb-outreach" TargetMode="External"/><Relationship Id="rId44" Type="http://schemas.openxmlformats.org/officeDocument/2006/relationships/image" Target="cid:F6B38A8A-9AE5-4F0E-A1BF-EF44A7462FEF" TargetMode="External"/><Relationship Id="rId52" Type="http://schemas.openxmlformats.org/officeDocument/2006/relationships/image" Target="media/image16.jpeg"/><Relationship Id="rId60"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image" Target="media/image33.jpeg"/><Relationship Id="rId78" Type="http://schemas.openxmlformats.org/officeDocument/2006/relationships/image" Target="cid:8A91EBDB-0F4E-443F-8263-D1F0F8599D70" TargetMode="External"/><Relationship Id="rId81" Type="http://schemas.openxmlformats.org/officeDocument/2006/relationships/image" Target="media/image39.jpeg"/><Relationship Id="rId86" Type="http://schemas.openxmlformats.org/officeDocument/2006/relationships/image" Target="media/image42.jpeg"/><Relationship Id="rId94" Type="http://schemas.openxmlformats.org/officeDocument/2006/relationships/image" Target="cid:6B727546-46A7-4BC3-A70E-6B05A423FCE4" TargetMode="External"/><Relationship Id="rId99" Type="http://schemas.openxmlformats.org/officeDocument/2006/relationships/image" Target="media/image53.jpeg"/><Relationship Id="rId101" Type="http://schemas.openxmlformats.org/officeDocument/2006/relationships/hyperlink" Target="mailto:info@openplace.org.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hyperlink" Target="https://services.dffh.vic.gov.au/pre-1990-care-leavers" TargetMode="External"/><Relationship Id="rId109" Type="http://schemas.openxmlformats.org/officeDocument/2006/relationships/header" Target="header2.xml"/><Relationship Id="rId34" Type="http://schemas.openxmlformats.org/officeDocument/2006/relationships/hyperlink" Target="https://compare.energy.vic.gov.au/" TargetMode="External"/><Relationship Id="rId50" Type="http://schemas.openxmlformats.org/officeDocument/2006/relationships/image" Target="media/image15.jpeg"/><Relationship Id="rId55" Type="http://schemas.openxmlformats.org/officeDocument/2006/relationships/image" Target="cid:91587B3D-6C10-4A98-A1DD-92A0EFE88B08" TargetMode="External"/><Relationship Id="rId76" Type="http://schemas.openxmlformats.org/officeDocument/2006/relationships/image" Target="media/image36.jpeg"/><Relationship Id="rId97" Type="http://schemas.openxmlformats.org/officeDocument/2006/relationships/image" Target="media/image51.jpeg"/><Relationship Id="rId104" Type="http://schemas.openxmlformats.org/officeDocument/2006/relationships/image" Target="media/image54.jpeg"/><Relationship Id="rId7" Type="http://schemas.openxmlformats.org/officeDocument/2006/relationships/settings" Target="settings.xml"/><Relationship Id="rId71" Type="http://schemas.openxmlformats.org/officeDocument/2006/relationships/image" Target="media/image31.jpeg"/><Relationship Id="rId92" Type="http://schemas.openxmlformats.org/officeDocument/2006/relationships/image" Target="media/image48.jpeg"/><Relationship Id="rId2" Type="http://schemas.openxmlformats.org/officeDocument/2006/relationships/customXml" Target="../customXml/item2.xml"/><Relationship Id="rId29" Type="http://schemas.openxmlformats.org/officeDocument/2006/relationships/hyperlink" Target="https://opan.org.au/" TargetMode="External"/><Relationship Id="rId24" Type="http://schemas.openxmlformats.org/officeDocument/2006/relationships/image" Target="media/image9.jpeg"/><Relationship Id="rId40" Type="http://schemas.openxmlformats.org/officeDocument/2006/relationships/hyperlink" Target="https://www.relationshipsvictoria.org.au/resources/mental-health-services/" TargetMode="External"/><Relationship Id="rId45" Type="http://schemas.openxmlformats.org/officeDocument/2006/relationships/image" Target="media/image13.jpeg"/><Relationship Id="rId66" Type="http://schemas.openxmlformats.org/officeDocument/2006/relationships/image" Target="cid:E846104F-EA2E-462A-9F5D-50C2CBDF5C38" TargetMode="External"/><Relationship Id="rId87" Type="http://schemas.openxmlformats.org/officeDocument/2006/relationships/image" Target="media/image43.jpeg"/><Relationship Id="rId110" Type="http://schemas.openxmlformats.org/officeDocument/2006/relationships/footer" Target="footer2.xml"/><Relationship Id="rId61" Type="http://schemas.openxmlformats.org/officeDocument/2006/relationships/image" Target="media/image23.jpeg"/><Relationship Id="rId82" Type="http://schemas.openxmlformats.org/officeDocument/2006/relationships/image" Target="cid:B25FE590-AD79-417C-95E0-A80E8F0DEDC6" TargetMode="External"/><Relationship Id="rId19" Type="http://schemas.openxmlformats.org/officeDocument/2006/relationships/image" Target="media/image4.jpeg"/><Relationship Id="rId14" Type="http://schemas.openxmlformats.org/officeDocument/2006/relationships/image" Target="media/image2.jpeg"/><Relationship Id="rId30" Type="http://schemas.openxmlformats.org/officeDocument/2006/relationships/hyperlink" Target="https://compare.energy.vic.gov.au/" TargetMode="External"/><Relationship Id="rId35" Type="http://schemas.openxmlformats.org/officeDocument/2006/relationships/hyperlink" Target="mailto:jvanderheiden@ozchild.org.au" TargetMode="External"/><Relationship Id="rId56" Type="http://schemas.openxmlformats.org/officeDocument/2006/relationships/image" Target="media/image18.jpeg"/><Relationship Id="rId77" Type="http://schemas.openxmlformats.org/officeDocument/2006/relationships/image" Target="media/image37.jpeg"/><Relationship Id="rId100" Type="http://schemas.openxmlformats.org/officeDocument/2006/relationships/hyperlink" Target="https://openplace.org.au/contact-us" TargetMode="External"/><Relationship Id="rId105" Type="http://schemas.openxmlformats.org/officeDocument/2006/relationships/image" Target="media/image55.jpg"/><Relationship Id="rId8" Type="http://schemas.openxmlformats.org/officeDocument/2006/relationships/webSettings" Target="webSettings.xml"/><Relationship Id="rId51" Type="http://schemas.openxmlformats.org/officeDocument/2006/relationships/image" Target="cid:97E540A5-F951-4BD6-BD02-00B72245CF8C" TargetMode="External"/><Relationship Id="rId72" Type="http://schemas.openxmlformats.org/officeDocument/2006/relationships/image" Target="media/image32.jpeg"/><Relationship Id="rId93" Type="http://schemas.openxmlformats.org/officeDocument/2006/relationships/image" Target="media/image49.jpeg"/><Relationship Id="rId98" Type="http://schemas.openxmlformats.org/officeDocument/2006/relationships/image" Target="media/image52.jpeg"/><Relationship Id="rId3" Type="http://schemas.openxmlformats.org/officeDocument/2006/relationships/customXml" Target="../customXml/item3.xml"/><Relationship Id="rId25" Type="http://schemas.openxmlformats.org/officeDocument/2006/relationships/hyperlink" Target="https://www.aph.gov.au/a_rishworth_mp" TargetMode="External"/><Relationship Id="rId46" Type="http://schemas.openxmlformats.org/officeDocument/2006/relationships/image" Target="cid:4177F58B-4EE8-474D-A533-FC61E3BD8BBB" TargetMode="External"/><Relationship Id="rId67" Type="http://schemas.openxmlformats.org/officeDocument/2006/relationships/image" Target="media/image28.jpeg"/><Relationship Id="rId20" Type="http://schemas.openxmlformats.org/officeDocument/2006/relationships/image" Target="media/image5.jpeg"/><Relationship Id="rId41" Type="http://schemas.openxmlformats.org/officeDocument/2006/relationships/image" Target="media/image11.jpeg"/><Relationship Id="rId62" Type="http://schemas.openxmlformats.org/officeDocument/2006/relationships/image" Target="media/image24.jpeg"/><Relationship Id="rId83" Type="http://schemas.openxmlformats.org/officeDocument/2006/relationships/image" Target="media/image40.jpeg"/><Relationship Id="rId88" Type="http://schemas.openxmlformats.org/officeDocument/2006/relationships/image" Target="media/image44.jpeg"/><Relationship Id="rId11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openplace.org.au/contact-u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40openplace.org.au?subject=" TargetMode="External"/><Relationship Id="rId1" Type="http://schemas.openxmlformats.org/officeDocument/2006/relationships/hyperlink" Target="mailto:info%40openplace.org.au?subjec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9.jpeg"/><Relationship Id="rId2" Type="http://schemas.openxmlformats.org/officeDocument/2006/relationships/image" Target="media/image58.jpeg"/><Relationship Id="rId1" Type="http://schemas.openxmlformats.org/officeDocument/2006/relationships/image" Target="media/image57.jpeg"/><Relationship Id="rId4" Type="http://schemas.openxmlformats.org/officeDocument/2006/relationships/image" Target="media/image6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clarke\Desktop\New%20RAV%20Templates\RAV-standard-A4.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6T06:33:55.180"/>
    </inkml:context>
    <inkml:brush xml:id="br0">
      <inkml:brushProperty name="width" value="0.05" units="cm"/>
      <inkml:brushProperty name="height" value="0.05" units="cm"/>
    </inkml:brush>
  </inkml:definitions>
  <inkml:trace contextRef="#ctx0" brushRef="#br0">11 374 160,'0'0'87,"0"0"-10,0 0 0,0 0 81,0 0 101,-11-4 7765,13 5-4723,10 17-3260,-6-5-3,0 0 0,-1 0 0,0 1 1,-1 0-1,-1 0 0,0 0 0,-1 0 0,0 0 0,-1 1 0,-1 9-38,-1 15 382,4-71 698,1 9-1057,-2 1 0,-1-1 0,0 1-1,-2-1 1,0 0 0,-2 1 0,-3-15-23,5 30 49,-1 0 0,0 0 0,0 0 0,-1 0 0,0 1 0,0-1 0,-1 1 0,1 0 0,-1 0 0,-1 0 0,1 0 0,-3-2-49,19 44-133,-6-25 128,-1-1 1,2 1 0,-1-1 0,1 0-1,1-1 1,0 0 0,0 0-1,1-1 1,0 0 0,3 2 4,-8-7 0,0 0 0,-1-1-1,1 0 1,0 0 0,0 0 0,0 0 0,1 0 0,-1-1 0,0 0 0,1 0-1,-1 0 1,0 0 0,1-1 0,-1 0 0,1 0 0,-1 0 0,1 0 0,-1-1-1,1 1 1,-1-1 0,0 0 0,1-1 0,-1 1 0,0-1 0,0 0 0,0 0-1,0 0 1,0 0 0,0-1 0,0 0 0,3-3-2,0-1 0,0 1-1,-1-1 1,0 0 0,-1 0 0,1-1-1,-1 0 1,-1 0 0,0 0 0,1-2 2,-3 6-2,0 1 0,-1-1 1,1 0-1,-1 0 0,0 0 1,0 0-1,-1 0 0,1 0 0,-1 0 1,0-1-1,0 1 0,0 0 1,0 0-1,-1 0 0,1 0 1,-1 0-1,0 0 0,-1 0 1,1 0-1,-1 0 0,0 1 0,1-1 1,-3-1 1,4 4 1,0 1 0,0-1 0,0 1 0,0 0 0,0-1 0,0 1 0,-1 0 0,1-1 0,0 1 0,0 0 0,0-1 0,-1 1 0,1 0 0,0 0 0,-1-1 0,1 1 0,0 0 0,0 0 0,-1 0 0,1-1 0,0 1 0,-1 0 0,1 0 0,0 0 0,-1 0 0,1 0 0,-1-1 0,1 1 0,0 0 0,-1 0 0,1 0 0,0 0 0,-1 0 0,1 0 0,-1 0 0,1 0 0,0 1 0,-1-1 0,1 0 0,0 0 0,-1 0 0,1 0 0,0 0 0,-1 1 0,1-1 0,0 0 0,-1 0 0,1 0 0,0 1 0,-1-1 0,1 0 0,0 1 0,0-1 1,-1 0-1,1 1 0,0-1 0,0 0 0,0 1 0,0-1 0,-1 0 0,1 1 0,0-1 0,0 0 0,0 1 0,0-1 0,0 1-1,-4 31 51,5-20-23,0 0-1,1 0 0,1 0 0,0 0 0,0-1 0,1 0 0,1 1 0,0-1 1,6 9-28,-2-2-12,16 28-398,1-1 1,15 17 409,-37-57-525,0 0-1,0-1 1,0 1 0,1-1 0,-1-1 0,1 1 0,0 0 0,1 0 525,6 2-1031</inkml:trace>
  <inkml:trace contextRef="#ctx0" brushRef="#br0" timeOffset="1">509 493 9210,'49'44'3281,"-50"-32"-2713,2 2-480,8 0-192,-4 1-168,-1-9-440,-1 1-169,-4-8-847,-1-2-985,-2-4 1833</inkml:trace>
  <inkml:trace contextRef="#ctx0" brushRef="#br0" timeOffset="2">636 372 6953,'26'-69'1809,"-21"78"-4090,-3 3 1473</inkml:trace>
  <inkml:trace contextRef="#ctx0" brushRef="#br0" timeOffset="3">870 439 2569,'7'20'700,"5"14"-797,-11-24 1636,0-10-1480,-1 0 0,0 0 1,0 0-1,0 1 0,0-1 1,0 0-1,0 0 0,-1 0 1,1 0-1,0 0 0,0 0 1,0 0-1,0 0 0,0 0 1,0 0-1,0 0 0,0 0 1,0 0-1,0 0 0,0 1 1,0-1-1,0 0 0,0 0 1,0 0-1,0 0 0,0 0 1,0 0-1,0 0 0,0 0 1,0 0-1,-1 0 1,1 0-1,0 0 0,0 0 1,0 0-1,0 0 0,0 0 1,0 0-1,0 0 0,0 0 1,0 0-1,0 0 0,0 0 1,0 0-1,0 0 0,-1 0 1,1 0-1,0 0 0,0 0 1,0 0-1,0 0 0,0 0 1,0 0-1,0 0 0,0 0 1,0 0-1,0 0 0,0 0 1,0-1-1,0 1 0,0 0 1,0 0-1,0 0 0,0 0 1,0 0-1,0 0 1,-1 0-1,1 0-59,-3-2 25,-2 0 1,1 1 0,0-1-1,0 1 1,0 0 0,-1 0-1,1 0 1,0 1-1,-1 0 1,1-1 0,0 2-1,-1-1 1,1 0-1,0 1 1,-2 0-26,-2 2 73,0-1 0,0 2 0,1-1 1,-1 1-1,1 0 0,0 0 0,0 1 0,0 0 0,1 1 1,-5 4-74,8-8 60,0 1 9,-1 1-1,1-1 1,0 1-1,0-1 1,0 1 0,1 0-1,-1 0 1,1 0-1,0 0 1,0 1 0,0 0-69,2-4 16,-1 0 0,1 0 0,0 0 0,0 0 0,0 1 0,0-1 1,0 0-1,0 0 0,0 1 0,0-1 0,0 0 0,0 0 0,1 0 0,-1 0 1,0 1-1,1-1 0,-1 0 0,1 0 0,0 0 0,-1 0 0,1 0 1,0 0-1,-1 0 0,1 0 0,0 0 0,0-1 0,0 1 0,0 0 1,0 0-1,0-1 0,0 1 0,0-1 0,0 1 0,0-1 0,0 1 0,1-1 1,-1 1-1,0-1 0,0 0 0,0 0 0,1 0 0,-1 0 0,1 0-16,7 1 74,0 0 0,0 0 0,0-1 0,0-1-1,0 1 1,0-2 0,5 0-74,64-18 117,-56 13-86,-8 3-11,0 0 0,-1-1 0,1 0 0,-1-1 0,0-1 1,8-5-21,-17 9 22,0 0 0,0-1 0,0 1 0,0-1 0,-1 0 0,1 0 0,-1 0 0,0-1 0,0 1 0,-1-1 0,1 0 0,-1 1 0,0-1 0,-1 0 0,1 0 1,-1-1-1,0 1 0,0 0 0,0-5-22,0-5 163,-1 1-1,-1-1 1,0 0 0,-1 1 0,-1-1 0,-4-13-163,-8-21 334,-8-15-334,13 37 33,-22-51 29,13 34 189,-3-14-251,21 55 69,1 7-38,2 16-40,5 27-8,13 34 56,13 28-39,-4-15 26,-21-65-10,2 0 0,0 0 1,2-1-1,2 0 0,0-1 0,1 0 0,5 3-16,-19-29 11,-1-1-1,0 1 1,0-1-1,0 0 1,0 1-1,1-1 1,-1 1-1,0-1 1,0 0-1,1 1 1,-1-1-1,0 0 0,1 1 1,-1-1-1,0 0 1,1 0-1,-1 1 1,0-1-1,1 0 1,-1 0-1,1 1 1,-1-1-1,0 0 1,1 0-1,-1 0 0,1 0 1,-1 0-1,1 0 1,-1 0-1,0 0 1,1 0-11,0-13 177,-9-22-82,4 21-100,-2-5 6,1-1-1,-2-16 0,6 31-7,1-1 0,0 1-1,-1 0 1,1 0 0,1 0-1,-1-1 1,1 1 0,0 0-1,0 0 1,1 0 0,-1 0-1,1 0 1,1-2 7,-2 7-2,-1-1 1,0 1-1,1-1 0,-1 1 0,1-1 1,-1 0-1,1 1 0,-1-1 1,1 1-1,-1 0 0,1-1 1,-1 1-1,1-1 0,-1 1 1,1 0-1,0-1 0,-1 1 1,1 0-1,0 0 0,-1 0 1,1-1-1,0 1 0,-1 0 1,1 0-1,0 0 0,0 0 0,-1 0 1,1 0 1,2 1 0,-1-1 0,0 1 0,0 0 0,0 0 0,0 0 0,0 0 0,0 0 0,0 0 0,2 2 0,4 4 7,1 0 1,-1 1 0,4 6-8,-10-13-1,11 14 3,1-1 0,1 0 0,0-1 0,3 1-2,-11-10 1,0 1 0,0-1 1,1 0-1,-1 0 1,1-1-1,0 0 1,0-1-1,0 1 1,1-2-1,7 2-1,1-1 12,0-1 0,0 0 0,0-2 0,0 0 0,15-3-12,-27 3 5,0 0 0,-1 0-1,0 0 1,1-1 0,-1 1 0,0-1 0,0 0 0,0-1 0,0 1-1,0-1 1,0 1 0,-1-1 0,1 0 0,-1-1 0,0 1-1,0 0 1,0-1 0,0 0 0,-1 0 0,1 0 0,-1 0 0,0 0-1,0 0 1,-1-1-5,0 2 4,0 0 1,0-1-1,0 1 0,-1 0 0,0-1 0,0 1 0,0 0 1,0 0-1,0-1 0,0 1 0,-1 0 0,0-2-4,0 4-1,1-1-1,-1 0 1,1 1-1,-1-1 1,0 0-1,0 1 0,0-1 1,0 1-1,0-1 1,0 1-1,0 0 1,-1-1-1,1 1 1,0 0-1,-1 0 1,1 0-1,-1 0 1,1 0-1,-1 0 1,0 1-1,1-1 1,-1 0-1,0 1 1,-1-1 1,2 1-6,0 0 1,-1-1 0,1 1-1,-1 0 1,1 0 0,-1 0 0,1 0-1,0 1 1,-1-1 0,1 0-1,-1 0 1,1 1 0,0-1 0,-1 1-1,1-1 1,0 1 0,0 0-1,-1 0 1,1-1 0,-1 2 5,0 0-8,0 0 0,0 1-1,-1-1 1,1 1 0,1-1 0,-1 1 0,0 0 0,1 0 0,-1 1 8,-3 7-23,1 1 1,0 0 0,1 0 0,0 5 22,2-12 1,1-1 1,-1 0-1,1 1 1,0-1-1,1 1 1,-1-1-1,1 1 1,0-1-1,0 0 1,0 1 0,1-1-1,-1 0 1,1 0-1,0 0 1,0 0-1,0 0 1,1 0-1,0-1 1,-1 1 0,1-1-1,0 0 1,1 0-1,-1 0 1,1 0-1,-1 0 1,1-1-1,0 1 1,0-1-1,0 0 1,0 0 0,0-1-1,0 1 1,0-1-1,1 0 1,-1 0-1,1-1 1,1 1-2,-2-1 12,0 0 0,-1 0-1,1 0 1,0-1 0,-1 0 0,1 1 0,0-1 0,-1-1-1,1 1 1,-1 0 0,0-1 0,1 0 0,-1 1 0,0-2-1,0 1 1,0 0 0,0 0 0,-1-1 0,1 0 0,0 1-1,-1-1 1,0 0 0,0 0 0,0 0 0,0 0 0,0-1 0,-1 0-12,4-5 22,-1 0 0,0-1 0,0 0 0,-1 0 0,-1 0 0,0-1 0,0 1 1,-1 0-1,0-2-22,-3-26 38,-1 1 1,-1-1-1,-2 1 1,-2 0 0,-6-15-39,-2-13 32,12 46 43,-1 1 0,0 0 0,-2 0 0,0 0-1,-1 1 1,0 0 0,-3-1-75,11 18 0,0-1 1,0 1-1,0 0 1,0-1-1,0 1 0,-1 0 1,1 0-1,0-1 0,0 1 1,0 0-1,-1 0 0,1-1 1,0 1-1,0 0 0,-1 0 1,1 0-1,0 0 0,0-1 1,-1 1-1,1 0 1,0 0-1,-1 0 0,1 0 1,0 0-1,-1 0 0,1 0 1,0 0-1,-1 0 0,1 0 1,0 0-1,0 0 0,-1 0 1,1 0-1,0 0 0,-1 0 1,1 0-1,0 0 1,-1 0-1,1 1 0,0-1 1,0 0-1,-1 0 0,1 0 1,0 0-1,0 1 0,-1-1 1,1 0-1,0 0 0,0 1 1,0-1-1,-1 0 0,1 0 1,0 1-1,0-1 1,0 0-1,0 1 0,0-1 1,0 0-1,-1 0 0,1 1 1,0-1-1,0 0 0,-8 25-82,6-20 77,-1 10 0,0 0 1,1 0 0,0 0-1,1 0 1,1 0 0,0 0-1,2 0 1,-1 0 0,2 0-1,0 0 1,1 0 0,0-1-1,6 15 5,4 3 4,1-1 0,1 0 0,1-1 0,2-1-1,15 17-3,-20-28 10,1-1-1,0-1 0,1 0 0,1-1 1,14 9-10,-23-18 10,0 0 1,0-1 0,1 0-1,-1-1 1,1 0-1,0 0 1,0-1 0,1 0-1,-1-1 1,1 0-1,-1 0 1,1-1 0,0 0-1,3-1-10,-9 0 14,-1 0 0,1-1 1,-1 1-1,0-1 0,0 0 0,1 0 0,-1 0 0,0-1 1,0 1-1,0-1 0,0 0 0,0 0 0,-1 0 0,1 0 0,-1 0 1,2-2-15,0 0 20,-1 0 1,0-1 0,0 1 0,0-1 0,0 0 0,-1 0 0,0 0 0,0 0-1,1-5-20,1-6 36,-2-1 0,1 1-1,-2-1 1,0 0 0,-1 1-1,-2-8-35,-3-20 24,-2 0 0,-2 0-1,-1 1 1,-3 1 0,-2 0 0,-1 0-1,-2 2 1,-2 0 0,-7-9-24,27 49-8,0 0 0,0 0 1,-1 0-1,1 0 0,0 0 0,0 0 1,0 0-1,0 0 0,0 0 1,0 0-1,0 1 0,0-1 1,0 0-1,0 0 0,0 0 0,0 0 1,0 0-1,0 0 0,0 0 1,0 0-1,0 0 0,0 0 0,0 0 1,0 0-1,0 0 0,0 0 1,-1 0-1,1 0 0,0 0 1,0 0-1,0 0 0,0 0 0,0 0 1,0 0-1,0 0 0,0 0 1,0 0-1,0 0 0,0 0 0,0-1 1,0 1-1,0 0 0,0 0 1,0 0-1,0 0 8,1 10-87,5 19 85,6 12-12,2 0 0,1-1 0,2-1 0,2-1 0,2 1 14,-9-18 7,1-1-1,1 0 1,1-1 0,0 0 0,2-1 0,0-1 0,1-1 0,0 0 0,18 10-7,-26-20 7,0-1-1,0 0 1,1-1 0,-1 0 0,1-1 0,0 0 0,0-1 0,0 0 0,1-1 0,-1 0 0,0 0 0,1-1 0,-1-1 0,1 0-7,2-1 5,-1 0 0,1-1 1,-1 0-1,0-1 0,0 0 0,-1-1 0,1-1 1,-1 0-1,0-1 0,0 0 0,4-4-5,-10 5-39,0 1 0,0-1 1,-1 0-1,0 0 0,0-1 0,0 0 0,-1 0 0,0 0 0,0 0 0,-1 0 0,2-6 39,-4 9-36,0 1-1,0 0 1,-1-1-1,1 1 1,-1-1-1,0 1 1,0 0-1,0-1 1,0 1-1,0-1 1,-1 1-1,0-1 1,1 0 36,-1 2-27,0 0 0,-1 0 0,1-1 0,0 1 0,0 0 0,-1 0 0,1 0-1,-1 0 1,0 0 0,0 1 0,0-1 0,0 0 0,0 1 0,0 0 0,0-1 0,0 1 0,0 0 0,0 0 0,-3-1 27,1 1-5,-1 0 0,-1 0 0,1 0-1,0 0 1,0 1 0,0 0 0,0 0 0,-1 0 0,1 0 0,0 1 0,0 0-1,0 0 1,0 1 0,0-1 0,0 1 0,1 0 0,-1 0 0,0 1-1,1 0 1,0-1 0,-1 1 0,1 1 0,-2 1 5,-5 4 17,1 1 0,1-1 1,-1 2-1,1-1 0,1 2 0,0-1 1,1 1-1,-1 2-17,5-9 2,1 0 1,-1 0-1,1 0 1,1 0-1,-1 0 1,1 1-1,0-1 0,0 1 1,0-1-1,1 1 1,0-1-1,0 1 1,0-1-1,1 1 0,0-1 1,0 0-1,0 1 1,1 1-3,1-1 3,-1 0 0,1-1 0,1 1 0,-1-1 0,1 0 1,0 0-1,0 0 0,0 0 0,1-1 0,-1 0 0,1 0 0,0 0 0,0 0 1,1-1-1,2 2-3,10 3 14,0 0 0,0-1 0,0-1 0,1-1 0,0 0 0,0-1 0,1-2 0,-1 0 0,14 0-14,36-2 30,-1-4-1,8-3-29,-45 4 3,11-1-3,26-3-7,0 3 0,62 5 7,-117 2-15,-18 2 4,-21 4-2,25-9 12,-245 59-599,-50-2 600,114-24-901,-454 101-4558,433-83 4418</inkml:trace>
</inkml:ink>
</file>

<file path=word/theme/theme1.xml><?xml version="1.0" encoding="utf-8"?>
<a:theme xmlns:a="http://schemas.openxmlformats.org/drawingml/2006/main" name="Office Theme">
  <a:themeElements>
    <a:clrScheme name="Custom 67">
      <a:dk1>
        <a:sysClr val="windowText" lastClr="000000"/>
      </a:dk1>
      <a:lt1>
        <a:sysClr val="window" lastClr="FFFFFF"/>
      </a:lt1>
      <a:dk2>
        <a:srgbClr val="00476D"/>
      </a:dk2>
      <a:lt2>
        <a:srgbClr val="000000"/>
      </a:lt2>
      <a:accent1>
        <a:srgbClr val="3C9339"/>
      </a:accent1>
      <a:accent2>
        <a:srgbClr val="636466"/>
      </a:accent2>
      <a:accent3>
        <a:srgbClr val="3C9339"/>
      </a:accent3>
      <a:accent4>
        <a:srgbClr val="636466"/>
      </a:accent4>
      <a:accent5>
        <a:srgbClr val="105924"/>
      </a:accent5>
      <a:accent6>
        <a:srgbClr val="105924"/>
      </a:accent6>
      <a:hlink>
        <a:srgbClr val="105924"/>
      </a:hlink>
      <a:folHlink>
        <a:srgbClr val="10592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C7755E322AB841BB38E8D5650D9D53" ma:contentTypeVersion="15" ma:contentTypeDescription="Create a new document." ma:contentTypeScope="" ma:versionID="c297678b1d9c845f943119cb0e5f00f6">
  <xsd:schema xmlns:xsd="http://www.w3.org/2001/XMLSchema" xmlns:xs="http://www.w3.org/2001/XMLSchema" xmlns:p="http://schemas.microsoft.com/office/2006/metadata/properties" xmlns:ns3="80d1c9cd-ba7e-42a0-8b81-91a8f17111e4" xmlns:ns4="8e160748-52fb-4ace-9314-9120aa7bec09" targetNamespace="http://schemas.microsoft.com/office/2006/metadata/properties" ma:root="true" ma:fieldsID="df79352b08873234bad25dc4f4457b45" ns3:_="" ns4:_="">
    <xsd:import namespace="80d1c9cd-ba7e-42a0-8b81-91a8f17111e4"/>
    <xsd:import namespace="8e160748-52fb-4ace-9314-9120aa7bec0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1c9cd-ba7e-42a0-8b81-91a8f17111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160748-52fb-4ace-9314-9120aa7bec0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0d1c9cd-ba7e-42a0-8b81-91a8f17111e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A1A36-F56F-484D-8D2F-C0C5A2ED6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1c9cd-ba7e-42a0-8b81-91a8f17111e4"/>
    <ds:schemaRef ds:uri="8e160748-52fb-4ace-9314-9120aa7be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1C4037-0605-4316-B634-9B0548919CDE}">
  <ds:schemaRefs>
    <ds:schemaRef ds:uri="http://schemas.microsoft.com/office/2006/documentManagement/types"/>
    <ds:schemaRef ds:uri="8e160748-52fb-4ace-9314-9120aa7bec09"/>
    <ds:schemaRef ds:uri="http://schemas.microsoft.com/office/infopath/2007/PartnerControls"/>
    <ds:schemaRef ds:uri="http://purl.org/dc/dcmitype/"/>
    <ds:schemaRef ds:uri="80d1c9cd-ba7e-42a0-8b81-91a8f17111e4"/>
    <ds:schemaRef ds:uri="http://schemas.microsoft.com/office/2006/metadata/properties"/>
    <ds:schemaRef ds:uri="http://www.w3.org/XML/1998/namespace"/>
    <ds:schemaRef ds:uri="http://schemas.openxmlformats.org/package/2006/metadata/core-properties"/>
    <ds:schemaRef ds:uri="http://purl.org/dc/terms/"/>
    <ds:schemaRef ds:uri="http://purl.org/dc/elements/1.1/"/>
  </ds:schemaRefs>
</ds:datastoreItem>
</file>

<file path=customXml/itemProps3.xml><?xml version="1.0" encoding="utf-8"?>
<ds:datastoreItem xmlns:ds="http://schemas.openxmlformats.org/officeDocument/2006/customXml" ds:itemID="{331C3FA4-CF45-4B73-8266-32972FEE6369}">
  <ds:schemaRefs>
    <ds:schemaRef ds:uri="http://schemas.microsoft.com/sharepoint/v3/contenttype/forms"/>
  </ds:schemaRefs>
</ds:datastoreItem>
</file>

<file path=customXml/itemProps4.xml><?xml version="1.0" encoding="utf-8"?>
<ds:datastoreItem xmlns:ds="http://schemas.openxmlformats.org/officeDocument/2006/customXml" ds:itemID="{F78B3769-D8C5-493A-A742-909ACF67F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RAV-standard-A4</Template>
  <TotalTime>0</TotalTime>
  <Pages>22</Pages>
  <Words>6340</Words>
  <Characters>36143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Clarke</dc:creator>
  <cp:keywords/>
  <cp:lastModifiedBy>Shaye Silver</cp:lastModifiedBy>
  <cp:revision>2</cp:revision>
  <cp:lastPrinted>2022-09-30T04:48:00Z</cp:lastPrinted>
  <dcterms:created xsi:type="dcterms:W3CDTF">2023-06-02T06:40:00Z</dcterms:created>
  <dcterms:modified xsi:type="dcterms:W3CDTF">2023-06-02T06:40:00Z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af37a1dd-ee81-47d4-9236-cfd5a684737e</vt:lpwstr>
  </property>
  <property fmtid="{D5CDD505-2E9C-101B-9397-08002B2CF9AE}" pid="3" name="ContentTypeId">
    <vt:lpwstr>0x010100BAC7755E322AB841BB38E8D5650D9D53</vt:lpwstr>
  </property>
  <property fmtid="{D5CDD505-2E9C-101B-9397-08002B2CF9AE}" pid="4" name="TaxKeyword">
    <vt:lpwstr/>
  </property>
  <property fmtid="{D5CDD505-2E9C-101B-9397-08002B2CF9AE}" pid="5" name="Alternative Document Type">
    <vt:lpwstr>650;#Word|f6756917-894c-42c3-81c3-7dc3bd26011c</vt:lpwstr>
  </property>
  <property fmtid="{D5CDD505-2E9C-101B-9397-08002B2CF9AE}" pid="6" name="Document Type">
    <vt:lpwstr>12;#Template|5a067e9a-16e8-4aab-987e-9629c9028003</vt:lpwstr>
  </property>
  <property fmtid="{D5CDD505-2E9C-101B-9397-08002B2CF9AE}" pid="7" name="Central Office Departments">
    <vt:lpwstr>24;#Communications and Marketing|d5f16325-0a23-48a2-8540-7d44e3998047</vt:lpwstr>
  </property>
  <property fmtid="{D5CDD505-2E9C-101B-9397-08002B2CF9AE}" pid="8" name="GrammarlyDocumentId">
    <vt:lpwstr>75fffe37cf46b8c91498a10b3874b18f8a126cf8020ac1e7d9871ead5ff8936b</vt:lpwstr>
  </property>
</Properties>
</file>